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0001D" w14:textId="0DC076B6" w:rsidR="009C7711" w:rsidRDefault="009C7711" w:rsidP="00536825"/>
    <w:p w14:paraId="7E553D2A" w14:textId="27186A32" w:rsidR="00054D3A" w:rsidRPr="00054D3A" w:rsidRDefault="00054D3A" w:rsidP="00054D3A"/>
    <w:p w14:paraId="6EAED667" w14:textId="6C168DEE" w:rsidR="00054D3A" w:rsidRPr="00190B58" w:rsidRDefault="00FE2867" w:rsidP="00054D3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Schiedsrichterrapport</w:t>
      </w:r>
      <w:r w:rsidR="00634705" w:rsidRPr="00190B58">
        <w:rPr>
          <w:b/>
          <w:bCs/>
          <w:sz w:val="24"/>
          <w:szCs w:val="24"/>
        </w:rPr>
        <w:t xml:space="preserve"> </w:t>
      </w:r>
      <w:r w:rsidR="0017061E" w:rsidRPr="00190B58">
        <w:rPr>
          <w:b/>
          <w:bCs/>
          <w:sz w:val="24"/>
          <w:szCs w:val="24"/>
        </w:rPr>
        <w:t xml:space="preserve">– Stadion </w:t>
      </w:r>
      <w:r w:rsidR="006A11EA" w:rsidRPr="00190B58">
        <w:rPr>
          <w:b/>
          <w:bCs/>
          <w:sz w:val="24"/>
          <w:szCs w:val="24"/>
        </w:rPr>
        <w:t>202</w:t>
      </w:r>
      <w:r>
        <w:rPr>
          <w:b/>
          <w:bCs/>
          <w:sz w:val="24"/>
          <w:szCs w:val="24"/>
        </w:rPr>
        <w:t>5</w:t>
      </w:r>
    </w:p>
    <w:p w14:paraId="301D3229" w14:textId="6B1A297B" w:rsidR="00634705" w:rsidRPr="00190B58" w:rsidRDefault="00634705" w:rsidP="00054D3A"/>
    <w:tbl>
      <w:tblPr>
        <w:tblStyle w:val="Tabellenraster"/>
        <w:tblW w:w="9643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851"/>
        <w:gridCol w:w="851"/>
        <w:gridCol w:w="283"/>
        <w:gridCol w:w="568"/>
        <w:gridCol w:w="851"/>
        <w:gridCol w:w="567"/>
        <w:gridCol w:w="284"/>
        <w:gridCol w:w="851"/>
        <w:gridCol w:w="851"/>
      </w:tblGrid>
      <w:tr w:rsidR="00F54AB7" w:rsidRPr="00190B58" w14:paraId="101B16D3" w14:textId="1789E9BA" w:rsidTr="00E80CB4">
        <w:tc>
          <w:tcPr>
            <w:tcW w:w="3686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5558BD0D" w:rsidR="00F54AB7" w:rsidRPr="00190B58" w:rsidRDefault="00F54AB7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Veranstaltungsart</w:t>
            </w:r>
          </w:p>
        </w:tc>
        <w:tc>
          <w:tcPr>
            <w:tcW w:w="2553" w:type="dxa"/>
            <w:gridSpan w:val="4"/>
            <w:shd w:val="clear" w:color="auto" w:fill="FDE9D9" w:themeFill="accent6" w:themeFillTint="33"/>
            <w:vAlign w:val="center"/>
          </w:tcPr>
          <w:p w14:paraId="16CE5C52" w14:textId="7629EBA8" w:rsidR="00F54AB7" w:rsidRPr="00190B58" w:rsidRDefault="00F54AB7" w:rsidP="00634705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Meeting</w:t>
            </w:r>
          </w:p>
        </w:tc>
        <w:tc>
          <w:tcPr>
            <w:tcW w:w="3404" w:type="dxa"/>
            <w:gridSpan w:val="5"/>
            <w:shd w:val="clear" w:color="auto" w:fill="FDE9D9" w:themeFill="accent6" w:themeFillTint="33"/>
            <w:vAlign w:val="center"/>
          </w:tcPr>
          <w:p w14:paraId="20D844A3" w14:textId="5C998F6C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Meisterschaft</w:t>
            </w:r>
          </w:p>
        </w:tc>
      </w:tr>
      <w:tr w:rsidR="00BD4009" w:rsidRPr="00190B58" w14:paraId="486901E2" w14:textId="23CDE04E" w:rsidTr="00E80CB4"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F54AB7" w:rsidRPr="00190B58" w:rsidRDefault="00F54AB7" w:rsidP="00054D3A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1C41C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A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3883E2" w14:textId="76A5D141" w:rsidR="00F54AB7" w:rsidRPr="00190B58" w:rsidRDefault="00AC6F6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67D5FC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B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284A71" w14:textId="5CBBC36E" w:rsidR="00F54AB7" w:rsidRPr="00190B58" w:rsidRDefault="004304E3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5A7BC04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C</w:t>
            </w:r>
          </w:p>
          <w:sdt>
            <w:sdtPr>
              <w:rPr>
                <w:b/>
                <w:bCs/>
                <w:sz w:val="24"/>
                <w:szCs w:val="24"/>
              </w:rPr>
              <w:id w:val="-174184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BCCCFC" w14:textId="39179465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438DAB7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SVM</w:t>
            </w:r>
          </w:p>
          <w:sdt>
            <w:sdtPr>
              <w:rPr>
                <w:b/>
                <w:bCs/>
                <w:sz w:val="24"/>
                <w:szCs w:val="24"/>
              </w:rPr>
              <w:id w:val="995767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8E28FC" w14:textId="3AD8A457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D94EE6F" w14:textId="54F24406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SM</w:t>
            </w:r>
          </w:p>
          <w:sdt>
            <w:sdtPr>
              <w:rPr>
                <w:b/>
                <w:bCs/>
                <w:sz w:val="24"/>
                <w:szCs w:val="24"/>
              </w:rPr>
              <w:id w:val="296339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10A3CE" w14:textId="5E6ED231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D0100AC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RM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BC6C6" w14:textId="14D0B33F" w:rsidR="00F54AB7" w:rsidRPr="00190B58" w:rsidRDefault="000942B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448FAA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KM</w:t>
            </w:r>
          </w:p>
          <w:sdt>
            <w:sdtPr>
              <w:rPr>
                <w:b/>
                <w:bCs/>
                <w:sz w:val="24"/>
                <w:szCs w:val="24"/>
              </w:rPr>
              <w:id w:val="1842196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22E7EE" w14:textId="415820D6" w:rsidR="00F54AB7" w:rsidRPr="00190B58" w:rsidRDefault="000942B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FC5FCF" w:rsidRPr="00190B58" w14:paraId="5DF2A8F2" w14:textId="1E01081E" w:rsidTr="00EF29CF"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4F511EB0" w14:textId="35680E7A" w:rsidR="00FC5FCF" w:rsidRPr="00190B58" w:rsidRDefault="00FC5FCF" w:rsidP="00054D3A"/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F2D00F0" w14:textId="77777777" w:rsidR="00FC5FCF" w:rsidRPr="00190B58" w:rsidRDefault="00FC5FCF" w:rsidP="00F54AB7">
            <w:pPr>
              <w:jc w:val="center"/>
            </w:pPr>
            <w:r w:rsidRPr="00190B58">
              <w:t>Outdoor</w:t>
            </w:r>
          </w:p>
          <w:sdt>
            <w:sdtPr>
              <w:rPr>
                <w:sz w:val="24"/>
                <w:szCs w:val="24"/>
              </w:rPr>
              <w:id w:val="-599103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787379" w14:textId="47C4CEED" w:rsidR="00FC5FCF" w:rsidRPr="00190B58" w:rsidRDefault="00FC5FCF" w:rsidP="00FC5FCF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1F39419" w14:textId="77777777" w:rsidR="00FC5FCF" w:rsidRPr="00190B58" w:rsidRDefault="00FC5FCF" w:rsidP="00FC5FCF">
            <w:pPr>
              <w:jc w:val="center"/>
            </w:pPr>
            <w:r w:rsidRPr="00190B58">
              <w:t>Indoor</w:t>
            </w:r>
          </w:p>
          <w:sdt>
            <w:sdtPr>
              <w:rPr>
                <w:sz w:val="24"/>
                <w:szCs w:val="24"/>
              </w:rPr>
              <w:id w:val="287249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A12D08" w14:textId="48854325" w:rsidR="00FC5FCF" w:rsidRPr="00190B58" w:rsidRDefault="00FC5FCF" w:rsidP="00FC5FCF">
                <w:pPr>
                  <w:jc w:val="center"/>
                </w:pPr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F12A62A" w14:textId="30E5FC19" w:rsidR="00FC5FCF" w:rsidRPr="00190B58" w:rsidRDefault="00FC5FCF" w:rsidP="00FC5FCF">
            <w:pPr>
              <w:jc w:val="center"/>
            </w:pPr>
            <w:r>
              <w:t>WRC</w:t>
            </w:r>
          </w:p>
          <w:sdt>
            <w:sdtPr>
              <w:rPr>
                <w:sz w:val="24"/>
                <w:szCs w:val="24"/>
              </w:rPr>
              <w:id w:val="-1846773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496658" w14:textId="597D4337" w:rsidR="00FC5FCF" w:rsidRPr="00190B58" w:rsidRDefault="00FC5FCF" w:rsidP="00FC5FCF">
                <w:pPr>
                  <w:jc w:val="center"/>
                </w:pPr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6172094C" w14:textId="27623796" w:rsidR="00634705" w:rsidRPr="00190B58" w:rsidRDefault="00634705" w:rsidP="00054D3A"/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303C6" w14:paraId="4527CE13" w14:textId="77777777" w:rsidTr="00BD4009">
        <w:tc>
          <w:tcPr>
            <w:tcW w:w="3681" w:type="dxa"/>
          </w:tcPr>
          <w:p w14:paraId="18E30F46" w14:textId="07769FB7" w:rsidR="00F54AB7" w:rsidRPr="001303C6" w:rsidRDefault="00BD4009" w:rsidP="00054D3A">
            <w:r w:rsidRPr="001303C6">
              <w:t>Veranstaltung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DBF11" w14:textId="74844232" w:rsidR="00F54AB7" w:rsidRPr="001303C6" w:rsidRDefault="00EB2F6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790DA34F" w14:textId="77777777" w:rsidTr="00BD4009">
        <w:tc>
          <w:tcPr>
            <w:tcW w:w="3681" w:type="dxa"/>
          </w:tcPr>
          <w:p w14:paraId="2319776F" w14:textId="268F9481" w:rsidR="00F54AB7" w:rsidRPr="001303C6" w:rsidRDefault="00BD4009" w:rsidP="00054D3A">
            <w:r w:rsidRPr="001303C6">
              <w:t>Datum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307B092" w14:textId="3770728D" w:rsidR="00F54AB7" w:rsidRPr="001303C6" w:rsidRDefault="0079180E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774B9562" w14:textId="77777777" w:rsidTr="00BD4009">
        <w:tc>
          <w:tcPr>
            <w:tcW w:w="3681" w:type="dxa"/>
          </w:tcPr>
          <w:p w14:paraId="1B3EF87A" w14:textId="728858AA" w:rsidR="00F54AB7" w:rsidRPr="001303C6" w:rsidRDefault="00BD4009" w:rsidP="00054D3A">
            <w:r w:rsidRPr="001303C6">
              <w:t>Bewilligungsnummer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F0DA7" w14:textId="5D14E1F1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23586FDC" w14:textId="77777777" w:rsidTr="00BD4009">
        <w:tc>
          <w:tcPr>
            <w:tcW w:w="3681" w:type="dxa"/>
          </w:tcPr>
          <w:p w14:paraId="29AEC903" w14:textId="5A7B68DD" w:rsidR="00BD4009" w:rsidRPr="001303C6" w:rsidRDefault="00BD4009" w:rsidP="00054D3A">
            <w:r w:rsidRPr="001303C6">
              <w:t>Organisator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1624E09" w14:textId="1BEB79AE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2CA434D1" w14:textId="77777777" w:rsidTr="00BD4009">
        <w:tc>
          <w:tcPr>
            <w:tcW w:w="3681" w:type="dxa"/>
          </w:tcPr>
          <w:p w14:paraId="12C8146E" w14:textId="32B60689" w:rsidR="00F54AB7" w:rsidRPr="001303C6" w:rsidRDefault="00BD4009" w:rsidP="00054D3A">
            <w:r w:rsidRPr="001303C6">
              <w:t>Ort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0C47AB5" w14:textId="1F44EFAD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D90D4C" w:rsidRPr="001303C6" w14:paraId="141A37EE" w14:textId="77777777" w:rsidTr="0011003E">
        <w:tc>
          <w:tcPr>
            <w:tcW w:w="3681" w:type="dxa"/>
          </w:tcPr>
          <w:p w14:paraId="328AFF35" w14:textId="3C687C41" w:rsidR="00D90D4C" w:rsidRPr="001303C6" w:rsidRDefault="00D90D4C" w:rsidP="00054D3A">
            <w:r w:rsidRPr="001303C6">
              <w:t>Stadion</w:t>
            </w:r>
            <w:r w:rsidR="00FE2867">
              <w:t xml:space="preserve"> / Halle</w:t>
            </w:r>
          </w:p>
        </w:tc>
        <w:sdt>
          <w:sdtPr>
            <w:id w:val="2039074634"/>
            <w:placeholder>
              <w:docPart w:val="A8D1A1BC77A245B7A9E2A44A1A10FE3D"/>
            </w:placeholder>
          </w:sdtPr>
          <w:sdtEndPr/>
          <w:sdtContent>
            <w:tc>
              <w:tcPr>
                <w:tcW w:w="5947" w:type="dxa"/>
              </w:tcPr>
              <w:p w14:paraId="196D6075" w14:textId="003F8A38" w:rsidR="00D90D4C" w:rsidRPr="001303C6" w:rsidRDefault="00D90D4C" w:rsidP="00054D3A">
                <w:r w:rsidRPr="001303C6">
                  <w:t xml:space="preserve"> </w:t>
                </w:r>
              </w:p>
            </w:tc>
          </w:sdtContent>
        </w:sdt>
      </w:tr>
    </w:tbl>
    <w:p w14:paraId="7A44581D" w14:textId="5E4FBCAE" w:rsidR="00634705" w:rsidRPr="001303C6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303C6" w14:paraId="4C2DD379" w14:textId="77777777" w:rsidTr="00384CF7">
        <w:tc>
          <w:tcPr>
            <w:tcW w:w="3681" w:type="dxa"/>
          </w:tcPr>
          <w:p w14:paraId="5242FDB9" w14:textId="77777777" w:rsidR="00990A90" w:rsidRPr="001303C6" w:rsidRDefault="00990A90" w:rsidP="00384CF7">
            <w:r w:rsidRPr="001303C6">
              <w:t>Wettkampfleitung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6F0C7693" w14:textId="77777777" w:rsidR="00990A90" w:rsidRPr="001303C6" w:rsidRDefault="00990A90" w:rsidP="00384CF7">
                <w:r w:rsidRPr="001303C6">
                  <w:t xml:space="preserve"> </w:t>
                </w:r>
              </w:p>
            </w:tc>
          </w:sdtContent>
        </w:sdt>
      </w:tr>
      <w:tr w:rsidR="00990A90" w:rsidRPr="001303C6" w14:paraId="01576874" w14:textId="77777777" w:rsidTr="00384CF7">
        <w:tc>
          <w:tcPr>
            <w:tcW w:w="3681" w:type="dxa"/>
          </w:tcPr>
          <w:p w14:paraId="15169C5B" w14:textId="77777777" w:rsidR="00990A90" w:rsidRPr="001303C6" w:rsidRDefault="00990A90" w:rsidP="00384CF7">
            <w:r w:rsidRPr="001303C6">
              <w:t>NTO (bei Meisterschaften)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1F7908E8" w14:textId="77777777" w:rsidR="00990A90" w:rsidRPr="001303C6" w:rsidRDefault="00990A90" w:rsidP="00384CF7">
                <w:r w:rsidRPr="001303C6">
                  <w:t xml:space="preserve"> </w:t>
                </w:r>
              </w:p>
            </w:tc>
          </w:sdtContent>
        </w:sdt>
      </w:tr>
    </w:tbl>
    <w:p w14:paraId="747B20E8" w14:textId="35704E9D" w:rsidR="00DD6A38" w:rsidRPr="001303C6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F6E22" w:rsidRPr="001303C6" w14:paraId="72BAA27C" w14:textId="77777777" w:rsidTr="00EC1425">
        <w:tc>
          <w:tcPr>
            <w:tcW w:w="3681" w:type="dxa"/>
          </w:tcPr>
          <w:p w14:paraId="6501CEBE" w14:textId="77777777" w:rsidR="005F6E22" w:rsidRPr="001303C6" w:rsidRDefault="005F6E22" w:rsidP="00EC1425">
            <w:r w:rsidRPr="001303C6">
              <w:t>Leitung Rechnungsbüro</w:t>
            </w:r>
          </w:p>
        </w:tc>
        <w:sdt>
          <w:sdtPr>
            <w:id w:val="-1873672283"/>
            <w:placeholder>
              <w:docPart w:val="E01C57FCA7C7458E8200ADDF79841C23"/>
            </w:placeholder>
          </w:sdtPr>
          <w:sdtEndPr/>
          <w:sdtContent>
            <w:tc>
              <w:tcPr>
                <w:tcW w:w="5947" w:type="dxa"/>
              </w:tcPr>
              <w:p w14:paraId="1165354E" w14:textId="77777777" w:rsidR="005F6E22" w:rsidRPr="001303C6" w:rsidRDefault="005F6E22" w:rsidP="00EC1425">
                <w:r w:rsidRPr="001303C6">
                  <w:t xml:space="preserve"> </w:t>
                </w:r>
              </w:p>
            </w:tc>
          </w:sdtContent>
        </w:sdt>
      </w:tr>
      <w:tr w:rsidR="005F6E22" w:rsidRPr="001303C6" w14:paraId="15CA1D53" w14:textId="77777777" w:rsidTr="00EC1425">
        <w:tc>
          <w:tcPr>
            <w:tcW w:w="3681" w:type="dxa"/>
          </w:tcPr>
          <w:p w14:paraId="7CF8753D" w14:textId="77777777" w:rsidR="005F6E22" w:rsidRPr="001303C6" w:rsidRDefault="005F6E22" w:rsidP="00EC1425">
            <w:proofErr w:type="gramStart"/>
            <w:r w:rsidRPr="001303C6">
              <w:t>Email</w:t>
            </w:r>
            <w:proofErr w:type="gramEnd"/>
          </w:p>
        </w:tc>
        <w:sdt>
          <w:sdtPr>
            <w:id w:val="898021412"/>
            <w:placeholder>
              <w:docPart w:val="E01C57FCA7C7458E8200ADDF79841C23"/>
            </w:placeholder>
          </w:sdtPr>
          <w:sdtEndPr/>
          <w:sdtContent>
            <w:tc>
              <w:tcPr>
                <w:tcW w:w="5947" w:type="dxa"/>
              </w:tcPr>
              <w:p w14:paraId="62B6B1A6" w14:textId="77777777" w:rsidR="005F6E22" w:rsidRPr="001303C6" w:rsidRDefault="005F6E22" w:rsidP="00EC1425">
                <w:r w:rsidRPr="001303C6">
                  <w:t xml:space="preserve"> </w:t>
                </w:r>
              </w:p>
            </w:tc>
          </w:sdtContent>
        </w:sdt>
      </w:tr>
    </w:tbl>
    <w:p w14:paraId="3084B647" w14:textId="7ECCC6E5" w:rsidR="007A7641" w:rsidRPr="001303C6" w:rsidRDefault="007A7641" w:rsidP="00054D3A"/>
    <w:p w14:paraId="4F05CD8C" w14:textId="08EEDD63" w:rsidR="00DD6A38" w:rsidRPr="001303C6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303C6" w14:paraId="21568286" w14:textId="77777777" w:rsidTr="00613DDF">
        <w:tc>
          <w:tcPr>
            <w:tcW w:w="3681" w:type="dxa"/>
            <w:vMerge w:val="restart"/>
          </w:tcPr>
          <w:p w14:paraId="05B0C1C2" w14:textId="1C36F17A" w:rsidR="00C83D4A" w:rsidRPr="001303C6" w:rsidRDefault="00C83D4A" w:rsidP="00613DDF">
            <w:r w:rsidRPr="001303C6">
              <w:t>Schieds</w:t>
            </w:r>
            <w:r w:rsidR="0023201A">
              <w:t>richter/innen</w:t>
            </w:r>
          </w:p>
        </w:tc>
        <w:sdt>
          <w:sdtPr>
            <w:id w:val="1488985028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6905DF5B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36CA6231" w14:textId="77777777" w:rsidTr="00613DDF">
        <w:tc>
          <w:tcPr>
            <w:tcW w:w="3681" w:type="dxa"/>
            <w:vMerge/>
          </w:tcPr>
          <w:p w14:paraId="0EDA07B4" w14:textId="77777777" w:rsidR="00C83D4A" w:rsidRPr="001303C6" w:rsidRDefault="00C83D4A" w:rsidP="00613DDF"/>
        </w:tc>
        <w:sdt>
          <w:sdtPr>
            <w:id w:val="-1935731821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5D6640A2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4384AB1D" w14:textId="77777777" w:rsidTr="00613DDF">
        <w:tc>
          <w:tcPr>
            <w:tcW w:w="3681" w:type="dxa"/>
            <w:vMerge/>
          </w:tcPr>
          <w:p w14:paraId="0D25B564" w14:textId="77777777" w:rsidR="00C83D4A" w:rsidRPr="001303C6" w:rsidRDefault="00C83D4A" w:rsidP="00613DDF"/>
        </w:tc>
        <w:sdt>
          <w:sdtPr>
            <w:id w:val="883748856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7AAC6AA8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303C6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0704AF00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</w:tbl>
    <w:p w14:paraId="6E22380D" w14:textId="77777777" w:rsidR="00C83D4A" w:rsidRPr="001303C6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926FA3A" w14:textId="77777777" w:rsidTr="00B644D2">
        <w:tc>
          <w:tcPr>
            <w:tcW w:w="3681" w:type="dxa"/>
            <w:vMerge w:val="restart"/>
          </w:tcPr>
          <w:p w14:paraId="78851F9A" w14:textId="50268CA8" w:rsidR="00B644D2" w:rsidRPr="001303C6" w:rsidRDefault="00B644D2" w:rsidP="00054D3A">
            <w:r w:rsidRPr="001303C6">
              <w:t>Starter-Team</w:t>
            </w:r>
          </w:p>
        </w:tc>
        <w:sdt>
          <w:sdtPr>
            <w:id w:val="134405417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61A471D" w14:textId="0F04946F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57E05F5" w14:textId="77777777" w:rsidTr="00B644D2">
        <w:tc>
          <w:tcPr>
            <w:tcW w:w="3681" w:type="dxa"/>
            <w:vMerge/>
          </w:tcPr>
          <w:p w14:paraId="475A62FA" w14:textId="77777777" w:rsidR="00B644D2" w:rsidRPr="001303C6" w:rsidRDefault="00B644D2" w:rsidP="00054D3A"/>
        </w:tc>
        <w:sdt>
          <w:sdtPr>
            <w:id w:val="-102132465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193FDD7" w14:textId="2CDD9E5A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C8513EA" w14:textId="77777777" w:rsidTr="00B644D2">
        <w:tc>
          <w:tcPr>
            <w:tcW w:w="3681" w:type="dxa"/>
            <w:vMerge/>
          </w:tcPr>
          <w:p w14:paraId="5EB774B9" w14:textId="77777777" w:rsidR="00B644D2" w:rsidRPr="001303C6" w:rsidRDefault="00B644D2" w:rsidP="00054D3A"/>
        </w:tc>
        <w:sdt>
          <w:sdtPr>
            <w:id w:val="-848326035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F05CC8D" w14:textId="482BFAAC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303C6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9BD1908" w14:textId="0F22CB22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0761C02D" w14:textId="77777777" w:rsidR="00B0524A" w:rsidRPr="001303C6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7A8EBD4" w14:textId="77777777" w:rsidTr="00B644D2">
        <w:tc>
          <w:tcPr>
            <w:tcW w:w="3681" w:type="dxa"/>
            <w:vMerge w:val="restart"/>
          </w:tcPr>
          <w:p w14:paraId="1BB14877" w14:textId="1ABDC5A8" w:rsidR="00B644D2" w:rsidRPr="001303C6" w:rsidRDefault="00B644D2" w:rsidP="00054D3A">
            <w:r w:rsidRPr="001303C6">
              <w:t>Speaker-Team</w:t>
            </w:r>
          </w:p>
        </w:tc>
        <w:sdt>
          <w:sdtPr>
            <w:id w:val="11673527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B35BD37" w14:textId="6FE16BC3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7B954DFA" w14:textId="77777777" w:rsidTr="00B644D2">
        <w:tc>
          <w:tcPr>
            <w:tcW w:w="3681" w:type="dxa"/>
            <w:vMerge/>
          </w:tcPr>
          <w:p w14:paraId="066BFFCE" w14:textId="77777777" w:rsidR="00B644D2" w:rsidRPr="001303C6" w:rsidRDefault="00B644D2" w:rsidP="00054D3A"/>
        </w:tc>
        <w:sdt>
          <w:sdtPr>
            <w:id w:val="1897478138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84148DD" w14:textId="52AD8E0C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0C48E215" w14:textId="77777777" w:rsidTr="00B644D2">
        <w:tc>
          <w:tcPr>
            <w:tcW w:w="3681" w:type="dxa"/>
            <w:vMerge/>
          </w:tcPr>
          <w:p w14:paraId="29DD6E3A" w14:textId="77777777" w:rsidR="00B644D2" w:rsidRPr="001303C6" w:rsidRDefault="00B644D2" w:rsidP="00054D3A"/>
        </w:tc>
        <w:sdt>
          <w:sdtPr>
            <w:id w:val="19054437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EDA6B08" w14:textId="5A316ED9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051A6229" w14:textId="0987AEE9" w:rsidR="00CE581E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4A2C3E" w:rsidRPr="001303C6" w14:paraId="2B2BBBAF" w14:textId="77777777" w:rsidTr="001E6D07">
        <w:tc>
          <w:tcPr>
            <w:tcW w:w="3681" w:type="dxa"/>
            <w:vMerge w:val="restart"/>
          </w:tcPr>
          <w:p w14:paraId="20D4548C" w14:textId="365345CB" w:rsidR="004A2C3E" w:rsidRPr="001303C6" w:rsidRDefault="004A2C3E" w:rsidP="001E6D07">
            <w:r>
              <w:t>Jury</w:t>
            </w:r>
          </w:p>
        </w:tc>
        <w:sdt>
          <w:sdtPr>
            <w:id w:val="737059714"/>
            <w:placeholder>
              <w:docPart w:val="F711EBBD2DB14F66A172937CC4F5DABC"/>
            </w:placeholder>
          </w:sdtPr>
          <w:sdtEndPr/>
          <w:sdtContent>
            <w:tc>
              <w:tcPr>
                <w:tcW w:w="5947" w:type="dxa"/>
              </w:tcPr>
              <w:p w14:paraId="0CBC3436" w14:textId="77777777" w:rsidR="004A2C3E" w:rsidRPr="001303C6" w:rsidRDefault="004A2C3E" w:rsidP="001E6D07">
                <w:r w:rsidRPr="001303C6">
                  <w:t xml:space="preserve"> </w:t>
                </w:r>
              </w:p>
            </w:tc>
          </w:sdtContent>
        </w:sdt>
      </w:tr>
      <w:tr w:rsidR="004A2C3E" w:rsidRPr="001303C6" w14:paraId="69AF0922" w14:textId="77777777" w:rsidTr="001E6D07">
        <w:tc>
          <w:tcPr>
            <w:tcW w:w="3681" w:type="dxa"/>
            <w:vMerge/>
          </w:tcPr>
          <w:p w14:paraId="47CBE7AA" w14:textId="77777777" w:rsidR="004A2C3E" w:rsidRPr="001303C6" w:rsidRDefault="004A2C3E" w:rsidP="001E6D07"/>
        </w:tc>
        <w:sdt>
          <w:sdtPr>
            <w:id w:val="247311787"/>
            <w:placeholder>
              <w:docPart w:val="4B1BC585F50B43379265A72B4533C00E"/>
            </w:placeholder>
          </w:sdtPr>
          <w:sdtEndPr/>
          <w:sdtContent>
            <w:tc>
              <w:tcPr>
                <w:tcW w:w="5947" w:type="dxa"/>
              </w:tcPr>
              <w:p w14:paraId="74833C59" w14:textId="77777777" w:rsidR="004A2C3E" w:rsidRPr="001303C6" w:rsidRDefault="004A2C3E" w:rsidP="001E6D07">
                <w:r w:rsidRPr="001303C6">
                  <w:t xml:space="preserve"> </w:t>
                </w:r>
              </w:p>
            </w:tc>
          </w:sdtContent>
        </w:sdt>
      </w:tr>
      <w:tr w:rsidR="004A2C3E" w:rsidRPr="001303C6" w14:paraId="3E70BBB0" w14:textId="77777777" w:rsidTr="001E6D07">
        <w:tc>
          <w:tcPr>
            <w:tcW w:w="3681" w:type="dxa"/>
            <w:vMerge/>
          </w:tcPr>
          <w:p w14:paraId="7AFE3F48" w14:textId="77777777" w:rsidR="004A2C3E" w:rsidRPr="001303C6" w:rsidRDefault="004A2C3E" w:rsidP="001E6D07"/>
        </w:tc>
        <w:sdt>
          <w:sdtPr>
            <w:id w:val="-329993733"/>
            <w:placeholder>
              <w:docPart w:val="BC02ECC1E62F4DF6B196A6EEC6D7B70A"/>
            </w:placeholder>
          </w:sdtPr>
          <w:sdtEndPr/>
          <w:sdtContent>
            <w:tc>
              <w:tcPr>
                <w:tcW w:w="5947" w:type="dxa"/>
              </w:tcPr>
              <w:p w14:paraId="06CE9682" w14:textId="77777777" w:rsidR="004A2C3E" w:rsidRPr="001303C6" w:rsidRDefault="004A2C3E" w:rsidP="001E6D07">
                <w:r w:rsidRPr="001303C6">
                  <w:t xml:space="preserve"> </w:t>
                </w:r>
              </w:p>
            </w:tc>
          </w:sdtContent>
        </w:sdt>
      </w:tr>
    </w:tbl>
    <w:p w14:paraId="354DE667" w14:textId="77777777" w:rsidR="003E305B" w:rsidRPr="001303C6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FE2867" w14:paraId="5C769AE9" w14:textId="77777777" w:rsidTr="00F60AF2">
        <w:tc>
          <w:tcPr>
            <w:tcW w:w="9628" w:type="dxa"/>
            <w:gridSpan w:val="2"/>
          </w:tcPr>
          <w:p w14:paraId="44D5E31D" w14:textId="1B8ADD34" w:rsidR="00B644D2" w:rsidRPr="00F54D0A" w:rsidRDefault="00B644D2" w:rsidP="00054D3A">
            <w:pPr>
              <w:rPr>
                <w:b/>
                <w:bCs/>
                <w:lang w:val="en-US"/>
              </w:rPr>
            </w:pPr>
            <w:r w:rsidRPr="00F54D0A">
              <w:rPr>
                <w:b/>
                <w:bCs/>
                <w:lang w:val="en-US"/>
              </w:rPr>
              <w:t xml:space="preserve">Rapport einsenden per </w:t>
            </w:r>
            <w:proofErr w:type="gramStart"/>
            <w:r w:rsidRPr="00F54D0A">
              <w:rPr>
                <w:b/>
                <w:bCs/>
                <w:lang w:val="en-US"/>
              </w:rPr>
              <w:t>Email</w:t>
            </w:r>
            <w:proofErr w:type="gramEnd"/>
            <w:r w:rsidRPr="00F54D0A">
              <w:rPr>
                <w:b/>
                <w:bCs/>
                <w:lang w:val="en-US"/>
              </w:rPr>
              <w:t xml:space="preserve"> an</w:t>
            </w:r>
          </w:p>
        </w:tc>
      </w:tr>
      <w:tr w:rsidR="00B644D2" w:rsidRPr="001303C6" w14:paraId="76691357" w14:textId="77777777" w:rsidTr="00B644D2">
        <w:tc>
          <w:tcPr>
            <w:tcW w:w="3681" w:type="dxa"/>
          </w:tcPr>
          <w:p w14:paraId="4D21D282" w14:textId="5A2CCC72" w:rsidR="00B644D2" w:rsidRPr="001303C6" w:rsidRDefault="00B644D2" w:rsidP="00054D3A">
            <w:r w:rsidRPr="001303C6">
              <w:t>Aufgebotsstelle KLV oder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EndPr/>
            <w:sdtContent>
              <w:p w14:paraId="3F7A4FEF" w14:textId="6DA49823" w:rsidR="00B644D2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2595945A" w14:textId="22DE2691" w:rsidR="00B644D2" w:rsidRPr="001303C6" w:rsidRDefault="00B644D2" w:rsidP="00054D3A"/>
        </w:tc>
      </w:tr>
      <w:tr w:rsidR="00B644D2" w:rsidRPr="001303C6" w14:paraId="5148748D" w14:textId="77777777" w:rsidTr="00B644D2">
        <w:tc>
          <w:tcPr>
            <w:tcW w:w="3681" w:type="dxa"/>
          </w:tcPr>
          <w:p w14:paraId="3817D7DC" w14:textId="3D4B14E0" w:rsidR="00B644D2" w:rsidRPr="001303C6" w:rsidRDefault="00B644D2" w:rsidP="00054D3A">
            <w:r w:rsidRPr="001303C6">
              <w:t>Swiss Athletics</w:t>
            </w:r>
          </w:p>
        </w:tc>
        <w:tc>
          <w:tcPr>
            <w:tcW w:w="5947" w:type="dxa"/>
          </w:tcPr>
          <w:p w14:paraId="2D78C92A" w14:textId="0DCA2D8C" w:rsidR="00B644D2" w:rsidRPr="001303C6" w:rsidRDefault="00B644D2" w:rsidP="00054D3A">
            <w:hyperlink r:id="rId11" w:history="1">
              <w:r w:rsidRPr="001303C6">
                <w:rPr>
                  <w:rStyle w:val="Hyperlink"/>
                </w:rPr>
                <w:t>sportservices@swiss-athletics.ch</w:t>
              </w:r>
            </w:hyperlink>
          </w:p>
          <w:p w14:paraId="05C0D217" w14:textId="5A3E9220" w:rsidR="00B644D2" w:rsidRPr="001303C6" w:rsidRDefault="00B644D2" w:rsidP="00054D3A"/>
        </w:tc>
      </w:tr>
      <w:tr w:rsidR="00B644D2" w:rsidRPr="001303C6" w14:paraId="4A40CBAC" w14:textId="77777777" w:rsidTr="00B644D2">
        <w:tc>
          <w:tcPr>
            <w:tcW w:w="3681" w:type="dxa"/>
          </w:tcPr>
          <w:p w14:paraId="01D44D3C" w14:textId="49BBA6FA" w:rsidR="00B644D2" w:rsidRPr="001303C6" w:rsidRDefault="00B644D2" w:rsidP="00054D3A">
            <w:r w:rsidRPr="001303C6">
              <w:t xml:space="preserve">Chef NTO (bei </w:t>
            </w:r>
            <w:r w:rsidR="00FE2867">
              <w:t>SM und RM</w:t>
            </w:r>
            <w:r w:rsidRPr="001303C6">
              <w:t>)</w:t>
            </w:r>
          </w:p>
        </w:tc>
        <w:tc>
          <w:tcPr>
            <w:tcW w:w="5947" w:type="dxa"/>
          </w:tcPr>
          <w:p w14:paraId="27883C75" w14:textId="77777777" w:rsidR="00B644D2" w:rsidRPr="001303C6" w:rsidRDefault="00B644D2" w:rsidP="00054D3A">
            <w:hyperlink r:id="rId12" w:history="1">
              <w:r w:rsidRPr="001303C6">
                <w:rPr>
                  <w:rStyle w:val="Hyperlink"/>
                </w:rPr>
                <w:t>peter.zuercher6130@bluewin.ch</w:t>
              </w:r>
            </w:hyperlink>
          </w:p>
          <w:p w14:paraId="48A3AD6B" w14:textId="0CFED6EF" w:rsidR="00B644D2" w:rsidRPr="001303C6" w:rsidRDefault="00B644D2" w:rsidP="00054D3A"/>
        </w:tc>
      </w:tr>
      <w:tr w:rsidR="00B644D2" w:rsidRPr="001303C6" w14:paraId="7C4C8F88" w14:textId="77777777" w:rsidTr="00B644D2">
        <w:tc>
          <w:tcPr>
            <w:tcW w:w="3681" w:type="dxa"/>
          </w:tcPr>
          <w:p w14:paraId="63AC27E7" w14:textId="503F2E40" w:rsidR="00B644D2" w:rsidRPr="001303C6" w:rsidRDefault="00B644D2" w:rsidP="00054D3A">
            <w:r w:rsidRPr="001303C6">
              <w:t>Veranstalter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EndPr/>
            <w:sdtContent>
              <w:p w14:paraId="47ECC5A1" w14:textId="4729EBC4" w:rsidR="00B644D2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5E83AB39" w14:textId="525953B2" w:rsidR="00B644D2" w:rsidRPr="001303C6" w:rsidRDefault="00B644D2" w:rsidP="00054D3A"/>
        </w:tc>
      </w:tr>
    </w:tbl>
    <w:p w14:paraId="5641A5CE" w14:textId="77777777" w:rsidR="00365D17" w:rsidRPr="00190B58" w:rsidRDefault="00365D17" w:rsidP="00054D3A">
      <w:pPr>
        <w:sectPr w:rsidR="00365D17" w:rsidRPr="00190B58" w:rsidSect="00B04110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4B9E6D9A" w14:textId="790BD6F0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403"/>
      </w:tblGrid>
      <w:tr w:rsidR="00F52AF4" w:rsidRPr="001303C6" w14:paraId="71DAE5D9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2F3FDDC7" w14:textId="76779374" w:rsidR="00F52AF4" w:rsidRPr="001303C6" w:rsidRDefault="00441524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Vor Beginn der Veranstaltung</w:t>
            </w:r>
          </w:p>
        </w:tc>
        <w:tc>
          <w:tcPr>
            <w:tcW w:w="2403" w:type="dxa"/>
            <w:shd w:val="clear" w:color="auto" w:fill="FDE9D9" w:themeFill="accent6" w:themeFillTint="33"/>
          </w:tcPr>
          <w:p w14:paraId="402BF821" w14:textId="6B6BD560" w:rsidR="00F52AF4" w:rsidRPr="001303C6" w:rsidRDefault="000942BC" w:rsidP="002C060C">
            <w:pPr>
              <w:jc w:val="center"/>
            </w:pPr>
            <w:r w:rsidRPr="001303C6">
              <w:t>erledigt</w:t>
            </w:r>
          </w:p>
        </w:tc>
      </w:tr>
      <w:tr w:rsidR="00396D92" w:rsidRPr="001303C6" w14:paraId="4527A6ED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4CFFAC80" w14:textId="0A63D2E7" w:rsidR="00396D92" w:rsidRPr="001303C6" w:rsidRDefault="00396D92" w:rsidP="00054D3A">
            <w:r w:rsidRPr="001303C6">
              <w:t>Anlage mit Mängelliste kontrollier</w:t>
            </w:r>
            <w:r w:rsidR="00FD5E8D" w:rsidRPr="001303C6">
              <w:t>t</w:t>
            </w:r>
          </w:p>
        </w:tc>
        <w:sdt>
          <w:sdtPr>
            <w:id w:val="-125820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07899BB8" w14:textId="3A3BC5BA" w:rsidR="00396D92" w:rsidRPr="001303C6" w:rsidRDefault="000942BC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2AF4" w:rsidRPr="001303C6" w14:paraId="223CA42A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75B0AA31" w14:textId="167674BA" w:rsidR="00F52AF4" w:rsidRPr="001303C6" w:rsidRDefault="00396D92" w:rsidP="00054D3A">
            <w:r w:rsidRPr="001303C6">
              <w:t>Schuss</w:t>
            </w:r>
            <w:r w:rsidR="00F96D2F" w:rsidRPr="001303C6">
              <w:t>kontrolle</w:t>
            </w:r>
          </w:p>
        </w:tc>
        <w:sdt>
          <w:sdtPr>
            <w:id w:val="-114418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157E1D74" w14:textId="13F4E5F3" w:rsidR="00F52AF4" w:rsidRPr="001303C6" w:rsidRDefault="00E91D43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2AF4" w:rsidRPr="001303C6" w14:paraId="7590F3B0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0B729B81" w14:textId="0C72BA5F" w:rsidR="00F52AF4" w:rsidRPr="001303C6" w:rsidRDefault="00396D92" w:rsidP="00054D3A">
            <w:r w:rsidRPr="001303C6">
              <w:t>Gerätekontrolle</w:t>
            </w:r>
          </w:p>
        </w:tc>
        <w:sdt>
          <w:sdtPr>
            <w:id w:val="-1163929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46C458D6" w14:textId="6C450808" w:rsidR="00F52AF4" w:rsidRPr="001303C6" w:rsidRDefault="000942BC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814B4AB" w14:textId="3B3A7AE9" w:rsidR="00E11143" w:rsidRPr="001303C6" w:rsidRDefault="00E11143" w:rsidP="00054D3A"/>
    <w:p w14:paraId="4D8A1A61" w14:textId="77777777" w:rsidR="00844194" w:rsidRPr="001303C6" w:rsidRDefault="0084419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3839"/>
        <w:gridCol w:w="2403"/>
      </w:tblGrid>
      <w:tr w:rsidR="006A762B" w:rsidRPr="001303C6" w14:paraId="3018854E" w14:textId="1C9D9368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642CCE87" w14:textId="5B870991" w:rsidR="006A762B" w:rsidRPr="001303C6" w:rsidRDefault="006A762B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Zeitmessung</w:t>
            </w:r>
          </w:p>
        </w:tc>
      </w:tr>
      <w:tr w:rsidR="006A762B" w:rsidRPr="001303C6" w14:paraId="1377EED5" w14:textId="4794CECF" w:rsidTr="00F60AF2">
        <w:tc>
          <w:tcPr>
            <w:tcW w:w="3386" w:type="dxa"/>
          </w:tcPr>
          <w:p w14:paraId="37BED961" w14:textId="668222CC" w:rsidR="006A762B" w:rsidRPr="001303C6" w:rsidRDefault="006A762B" w:rsidP="00054D3A">
            <w:r w:rsidRPr="001303C6">
              <w:t>Chef/in Zeitmessung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  <w:gridSpan w:val="2"/>
              </w:tcPr>
              <w:p w14:paraId="32CEA3A8" w14:textId="72D5B515" w:rsidR="006A762B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864AD" w:rsidRPr="001303C6" w14:paraId="3E01A3FC" w14:textId="03BBE5C2" w:rsidTr="0038035A">
        <w:tc>
          <w:tcPr>
            <w:tcW w:w="3386" w:type="dxa"/>
            <w:vMerge w:val="restart"/>
          </w:tcPr>
          <w:p w14:paraId="7B12269C" w14:textId="41C284CA" w:rsidR="00C864AD" w:rsidRPr="001303C6" w:rsidRDefault="00C864AD" w:rsidP="00054D3A">
            <w:r w:rsidRPr="001303C6">
              <w:t>Art der Zeitmessung</w:t>
            </w:r>
          </w:p>
        </w:tc>
        <w:tc>
          <w:tcPr>
            <w:tcW w:w="3839" w:type="dxa"/>
          </w:tcPr>
          <w:p w14:paraId="02602896" w14:textId="73E42B9D" w:rsidR="00C864AD" w:rsidRPr="001303C6" w:rsidRDefault="00C864AD" w:rsidP="00684A9D">
            <w:pPr>
              <w:ind w:left="-98" w:firstLine="98"/>
            </w:pPr>
            <w:r w:rsidRPr="001303C6">
              <w:t>Zielbild</w:t>
            </w:r>
          </w:p>
        </w:tc>
        <w:sdt>
          <w:sdtPr>
            <w:id w:val="-94700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</w:tcPr>
              <w:p w14:paraId="5A69F441" w14:textId="73110BDA" w:rsidR="00C864AD" w:rsidRPr="001303C6" w:rsidRDefault="00EF68CF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69AED113" w14:textId="678E6710" w:rsidTr="0038035A">
        <w:tc>
          <w:tcPr>
            <w:tcW w:w="3386" w:type="dxa"/>
            <w:vMerge/>
          </w:tcPr>
          <w:p w14:paraId="5FFCDBCE" w14:textId="77777777" w:rsidR="00C864AD" w:rsidRPr="001303C6" w:rsidRDefault="00C864AD" w:rsidP="00054D3A"/>
        </w:tc>
        <w:tc>
          <w:tcPr>
            <w:tcW w:w="3839" w:type="dxa"/>
          </w:tcPr>
          <w:p w14:paraId="028955D7" w14:textId="6CD08395" w:rsidR="00C864AD" w:rsidRPr="001303C6" w:rsidRDefault="00C864AD" w:rsidP="00054D3A">
            <w:r w:rsidRPr="001303C6">
              <w:t>Lichtschranke</w:t>
            </w:r>
          </w:p>
        </w:tc>
        <w:sdt>
          <w:sdtPr>
            <w:id w:val="-155221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</w:tcPr>
              <w:p w14:paraId="5D14CE9E" w14:textId="5061ED57" w:rsidR="00C864AD" w:rsidRPr="001303C6" w:rsidRDefault="00C864AD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5A8FE6F9" w14:textId="77A26A30" w:rsidTr="0038035A">
        <w:tc>
          <w:tcPr>
            <w:tcW w:w="3386" w:type="dxa"/>
            <w:vMerge/>
          </w:tcPr>
          <w:p w14:paraId="7297BA0A" w14:textId="77777777" w:rsidR="00C864AD" w:rsidRPr="001303C6" w:rsidRDefault="00C864AD" w:rsidP="00054D3A"/>
        </w:tc>
        <w:tc>
          <w:tcPr>
            <w:tcW w:w="3839" w:type="dxa"/>
          </w:tcPr>
          <w:p w14:paraId="41C9174E" w14:textId="0FA2F9A2" w:rsidR="00C864AD" w:rsidRPr="001303C6" w:rsidRDefault="00C864AD" w:rsidP="00054D3A">
            <w:r w:rsidRPr="001303C6">
              <w:t>Handzeitmessung</w:t>
            </w:r>
          </w:p>
        </w:tc>
        <w:sdt>
          <w:sdtPr>
            <w:id w:val="1920603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</w:tcPr>
              <w:p w14:paraId="2CD0BA27" w14:textId="7C613BC1" w:rsidR="00C864AD" w:rsidRPr="001303C6" w:rsidRDefault="00EF68CF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55466258" w14:textId="047D017F" w:rsidTr="00F60AF2">
        <w:tc>
          <w:tcPr>
            <w:tcW w:w="3386" w:type="dxa"/>
          </w:tcPr>
          <w:p w14:paraId="5D9CBDEA" w14:textId="747DA86A" w:rsidR="00C864AD" w:rsidRPr="001303C6" w:rsidRDefault="00C864AD" w:rsidP="00054D3A">
            <w:r w:rsidRPr="001303C6">
              <w:t>Marke und Modell</w:t>
            </w:r>
          </w:p>
        </w:tc>
        <w:sdt>
          <w:sdtPr>
            <w:id w:val="758265392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  <w:gridSpan w:val="2"/>
              </w:tcPr>
              <w:p w14:paraId="4AAF0C19" w14:textId="7F78F7D7" w:rsidR="00C864A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864AD" w:rsidRPr="001303C6" w14:paraId="2B38DFB5" w14:textId="77777777" w:rsidTr="00F60AF2">
        <w:tc>
          <w:tcPr>
            <w:tcW w:w="3386" w:type="dxa"/>
          </w:tcPr>
          <w:p w14:paraId="0F777169" w14:textId="1B08F2A2" w:rsidR="00C864AD" w:rsidRPr="001303C6" w:rsidRDefault="00C864AD" w:rsidP="00054D3A">
            <w:r w:rsidRPr="001303C6">
              <w:t>Datum Revisionsprotokoll</w:t>
            </w:r>
          </w:p>
        </w:tc>
        <w:sdt>
          <w:sdtPr>
            <w:id w:val="-1447850235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  <w:gridSpan w:val="2"/>
              </w:tcPr>
              <w:p w14:paraId="4D39532E" w14:textId="4CFD2210" w:rsidR="00C864A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25847163" w14:textId="744225F1" w:rsidR="00E11143" w:rsidRPr="001303C6" w:rsidRDefault="00E11143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58"/>
        <w:gridCol w:w="3135"/>
        <w:gridCol w:w="3135"/>
      </w:tblGrid>
      <w:tr w:rsidR="005E53A9" w:rsidRPr="001303C6" w14:paraId="2B8A8125" w14:textId="04E6242E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0C06BA20" w14:textId="603B98BA" w:rsidR="005E53A9" w:rsidRPr="001303C6" w:rsidRDefault="005E53A9" w:rsidP="00054D3A">
            <w:r w:rsidRPr="001303C6">
              <w:rPr>
                <w:b/>
                <w:bCs/>
              </w:rPr>
              <w:t>Funktion der Zeitmessung</w:t>
            </w:r>
          </w:p>
        </w:tc>
      </w:tr>
      <w:tr w:rsidR="00352982" w:rsidRPr="001303C6" w14:paraId="27EC24BE" w14:textId="4B22E908" w:rsidTr="00352982">
        <w:tc>
          <w:tcPr>
            <w:tcW w:w="3358" w:type="dxa"/>
          </w:tcPr>
          <w:p w14:paraId="7B893A8F" w14:textId="40629F05" w:rsidR="00352982" w:rsidRPr="001303C6" w:rsidRDefault="00352982" w:rsidP="00054D3A">
            <w:r w:rsidRPr="001303C6">
              <w:t>Probleme</w:t>
            </w:r>
          </w:p>
        </w:tc>
        <w:tc>
          <w:tcPr>
            <w:tcW w:w="3135" w:type="dxa"/>
          </w:tcPr>
          <w:p w14:paraId="5A988326" w14:textId="758534D5" w:rsidR="00352982" w:rsidRPr="001303C6" w:rsidRDefault="002711E3" w:rsidP="005E53A9">
            <w:pPr>
              <w:jc w:val="center"/>
            </w:pPr>
            <w:r w:rsidRPr="001303C6">
              <w:t>j</w:t>
            </w:r>
            <w:r w:rsidR="00352982" w:rsidRPr="001303C6">
              <w:t xml:space="preserve">a </w:t>
            </w:r>
            <w:sdt>
              <w:sdtPr>
                <w:id w:val="143277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35" w:type="dxa"/>
          </w:tcPr>
          <w:p w14:paraId="1552A8E8" w14:textId="6CE14106" w:rsidR="00352982" w:rsidRPr="001303C6" w:rsidRDefault="004B5513" w:rsidP="005E53A9">
            <w:pPr>
              <w:jc w:val="center"/>
            </w:pPr>
            <w:r w:rsidRPr="001303C6">
              <w:t>n</w:t>
            </w:r>
            <w:r w:rsidR="002711E3" w:rsidRPr="001303C6">
              <w:t>ein</w:t>
            </w:r>
            <w:r w:rsidRPr="001303C6">
              <w:t xml:space="preserve"> </w:t>
            </w:r>
            <w:sdt>
              <w:sdtPr>
                <w:id w:val="139554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0028E" w:rsidRPr="001303C6" w14:paraId="3F329680" w14:textId="4AE7F467" w:rsidTr="00F60AF2">
        <w:tc>
          <w:tcPr>
            <w:tcW w:w="3358" w:type="dxa"/>
          </w:tcPr>
          <w:p w14:paraId="294A61FE" w14:textId="2C00314A" w:rsidR="0060028E" w:rsidRPr="001303C6" w:rsidRDefault="0060028E" w:rsidP="0060028E">
            <w:r w:rsidRPr="001303C6">
              <w:t>Gründe / Behebung</w:t>
            </w:r>
          </w:p>
        </w:tc>
        <w:tc>
          <w:tcPr>
            <w:tcW w:w="6270" w:type="dxa"/>
            <w:gridSpan w:val="2"/>
          </w:tcPr>
          <w:p w14:paraId="78DA759F" w14:textId="77777777" w:rsidR="0060028E" w:rsidRPr="001303C6" w:rsidRDefault="0060028E" w:rsidP="0060028E"/>
          <w:sdt>
            <w:sdtPr>
              <w:id w:val="1367803416"/>
              <w:placeholder>
                <w:docPart w:val="DefaultPlaceholder_-1854013440"/>
              </w:placeholder>
            </w:sdtPr>
            <w:sdtEndPr/>
            <w:sdtContent>
              <w:p w14:paraId="3F97FF17" w14:textId="17F24322" w:rsidR="0060028E" w:rsidRPr="001303C6" w:rsidRDefault="006D29E1" w:rsidP="0060028E">
                <w:r w:rsidRPr="001303C6">
                  <w:t xml:space="preserve"> </w:t>
                </w:r>
              </w:p>
            </w:sdtContent>
          </w:sdt>
        </w:tc>
      </w:tr>
      <w:tr w:rsidR="0060028E" w:rsidRPr="001303C6" w14:paraId="60067EAF" w14:textId="7BD8FE25" w:rsidTr="00F60AF2">
        <w:tc>
          <w:tcPr>
            <w:tcW w:w="3358" w:type="dxa"/>
          </w:tcPr>
          <w:p w14:paraId="12C488BD" w14:textId="4C3AF504" w:rsidR="0060028E" w:rsidRPr="001303C6" w:rsidRDefault="0060028E" w:rsidP="0060028E">
            <w:r w:rsidRPr="001303C6">
              <w:t>Bemerkungen</w:t>
            </w:r>
          </w:p>
        </w:tc>
        <w:tc>
          <w:tcPr>
            <w:tcW w:w="6270" w:type="dxa"/>
            <w:gridSpan w:val="2"/>
          </w:tcPr>
          <w:sdt>
            <w:sdtPr>
              <w:id w:val="-190759873"/>
              <w:placeholder>
                <w:docPart w:val="DefaultPlaceholder_-1854013440"/>
              </w:placeholder>
            </w:sdtPr>
            <w:sdtEndPr/>
            <w:sdtContent>
              <w:p w14:paraId="73F67F71" w14:textId="05BD814E" w:rsidR="0060028E" w:rsidRPr="001303C6" w:rsidRDefault="006D29E1" w:rsidP="0060028E">
                <w:r w:rsidRPr="001303C6">
                  <w:t xml:space="preserve"> </w:t>
                </w:r>
              </w:p>
            </w:sdtContent>
          </w:sdt>
          <w:p w14:paraId="4E9AC967" w14:textId="3D3D4E6D" w:rsidR="0060028E" w:rsidRPr="001303C6" w:rsidRDefault="0060028E" w:rsidP="0060028E"/>
        </w:tc>
      </w:tr>
    </w:tbl>
    <w:p w14:paraId="3211F24C" w14:textId="7B7963B3" w:rsidR="00EA4916" w:rsidRPr="001303C6" w:rsidRDefault="00EA4916" w:rsidP="00054D3A"/>
    <w:p w14:paraId="7AF2BCAA" w14:textId="77777777" w:rsidR="005F6954" w:rsidRPr="001303C6" w:rsidRDefault="005F695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0294D" w:rsidRPr="001303C6" w14:paraId="6A1E1EF8" w14:textId="77777777" w:rsidTr="0050294D">
        <w:tc>
          <w:tcPr>
            <w:tcW w:w="9628" w:type="dxa"/>
            <w:shd w:val="clear" w:color="auto" w:fill="FDE9D9" w:themeFill="accent6" w:themeFillTint="33"/>
          </w:tcPr>
          <w:p w14:paraId="5C029515" w14:textId="4B54C0E3" w:rsidR="0050294D" w:rsidRPr="001303C6" w:rsidRDefault="0050294D" w:rsidP="0050294D">
            <w:pPr>
              <w:pStyle w:val="Listenabsatz"/>
              <w:numPr>
                <w:ilvl w:val="0"/>
                <w:numId w:val="19"/>
              </w:numPr>
              <w:ind w:left="315" w:hanging="284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Windmessung</w:t>
            </w:r>
          </w:p>
        </w:tc>
      </w:tr>
    </w:tbl>
    <w:p w14:paraId="019C2A07" w14:textId="77777777" w:rsidR="0050294D" w:rsidRPr="001303C6" w:rsidRDefault="0050294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DC294E" w:rsidRPr="001303C6" w14:paraId="3AA330B7" w14:textId="77777777" w:rsidTr="00DC294E">
        <w:tc>
          <w:tcPr>
            <w:tcW w:w="9628" w:type="dxa"/>
            <w:gridSpan w:val="2"/>
            <w:shd w:val="clear" w:color="auto" w:fill="FDE9D9" w:themeFill="accent6" w:themeFillTint="33"/>
          </w:tcPr>
          <w:p w14:paraId="35B6A34A" w14:textId="432B6EED" w:rsidR="00DC294E" w:rsidRPr="001303C6" w:rsidRDefault="00DC294E" w:rsidP="0050294D">
            <w:r w:rsidRPr="001303C6">
              <w:rPr>
                <w:b/>
                <w:bCs/>
              </w:rPr>
              <w:t>Windmessung Lauf</w:t>
            </w:r>
          </w:p>
        </w:tc>
      </w:tr>
      <w:tr w:rsidR="00507070" w:rsidRPr="001303C6" w14:paraId="67A6228B" w14:textId="77777777" w:rsidTr="00EA4916">
        <w:tc>
          <w:tcPr>
            <w:tcW w:w="3397" w:type="dxa"/>
          </w:tcPr>
          <w:p w14:paraId="2190A65D" w14:textId="13995D95" w:rsidR="00507070" w:rsidRPr="001303C6" w:rsidRDefault="00DC294E" w:rsidP="00054D3A">
            <w:r w:rsidRPr="001303C6">
              <w:t>Marke und Modell</w:t>
            </w:r>
          </w:p>
        </w:tc>
        <w:sdt>
          <w:sdtPr>
            <w:id w:val="1119500381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</w:tcPr>
              <w:p w14:paraId="454AF502" w14:textId="780FB2B1" w:rsidR="00507070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27A13EA6" w14:textId="77777777" w:rsidR="00844194" w:rsidRPr="001303C6" w:rsidRDefault="0084419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5E53A9" w:rsidRPr="001303C6" w14:paraId="4DDBF9EF" w14:textId="77777777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39E6029" w14:textId="0D857CBE" w:rsidR="005E53A9" w:rsidRPr="001303C6" w:rsidRDefault="005E53A9" w:rsidP="00357080">
            <w:r w:rsidRPr="001303C6">
              <w:rPr>
                <w:b/>
                <w:bCs/>
              </w:rPr>
              <w:t>Windmessung Sprung</w:t>
            </w:r>
          </w:p>
        </w:tc>
      </w:tr>
      <w:tr w:rsidR="005E53A9" w:rsidRPr="001303C6" w14:paraId="33A52EE1" w14:textId="77777777" w:rsidTr="006163CB">
        <w:tc>
          <w:tcPr>
            <w:tcW w:w="3397" w:type="dxa"/>
          </w:tcPr>
          <w:p w14:paraId="0B101507" w14:textId="77777777" w:rsidR="005E53A9" w:rsidRPr="001303C6" w:rsidRDefault="005E53A9" w:rsidP="00F60AF2">
            <w:r w:rsidRPr="001303C6">
              <w:t>Marke und Modell</w:t>
            </w:r>
          </w:p>
        </w:tc>
        <w:sdt>
          <w:sdtPr>
            <w:id w:val="-1276711979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</w:tcPr>
              <w:p w14:paraId="030360CC" w14:textId="2CD50A8E" w:rsidR="005E53A9" w:rsidRPr="001303C6" w:rsidRDefault="006D29E1" w:rsidP="00F60AF2">
                <w:r w:rsidRPr="001303C6">
                  <w:t xml:space="preserve"> </w:t>
                </w:r>
              </w:p>
            </w:tc>
          </w:sdtContent>
        </w:sdt>
      </w:tr>
    </w:tbl>
    <w:p w14:paraId="3E60A659" w14:textId="77777777" w:rsidR="005E53A9" w:rsidRPr="001303C6" w:rsidRDefault="005E53A9" w:rsidP="005E53A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5E53A9" w:rsidRPr="001303C6" w14:paraId="0560AD13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1CDA7FAC" w14:textId="59FEA616" w:rsidR="005E53A9" w:rsidRPr="001303C6" w:rsidRDefault="005E53A9" w:rsidP="00F60AF2">
            <w:r w:rsidRPr="001303C6">
              <w:rPr>
                <w:b/>
                <w:bCs/>
              </w:rPr>
              <w:t>Funktion de</w:t>
            </w:r>
            <w:r w:rsidR="00273272" w:rsidRPr="001303C6">
              <w:rPr>
                <w:b/>
                <w:bCs/>
              </w:rPr>
              <w:t>r</w:t>
            </w:r>
            <w:r w:rsidRPr="001303C6">
              <w:rPr>
                <w:b/>
                <w:bCs/>
              </w:rPr>
              <w:t xml:space="preserve"> Windmesser</w:t>
            </w:r>
          </w:p>
        </w:tc>
      </w:tr>
      <w:tr w:rsidR="005E53A9" w:rsidRPr="001303C6" w14:paraId="1E304DDF" w14:textId="77777777" w:rsidTr="00F60AF2">
        <w:tc>
          <w:tcPr>
            <w:tcW w:w="3397" w:type="dxa"/>
          </w:tcPr>
          <w:p w14:paraId="68DC5F3B" w14:textId="77777777" w:rsidR="005E53A9" w:rsidRPr="001303C6" w:rsidRDefault="005E53A9" w:rsidP="00F60AF2">
            <w:r w:rsidRPr="001303C6">
              <w:t>Probleme</w:t>
            </w:r>
          </w:p>
        </w:tc>
        <w:tc>
          <w:tcPr>
            <w:tcW w:w="3021" w:type="dxa"/>
          </w:tcPr>
          <w:p w14:paraId="693E5683" w14:textId="77777777" w:rsidR="005E53A9" w:rsidRPr="001303C6" w:rsidRDefault="005E53A9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208595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1789D801" w14:textId="46D8AD56" w:rsidR="005E53A9" w:rsidRPr="001303C6" w:rsidRDefault="00D56F51" w:rsidP="00F60AF2">
            <w:pPr>
              <w:jc w:val="center"/>
            </w:pPr>
            <w:r w:rsidRPr="001303C6">
              <w:t>n</w:t>
            </w:r>
            <w:r w:rsidR="005E53A9" w:rsidRPr="001303C6">
              <w:t>ein</w:t>
            </w:r>
            <w:r w:rsidRPr="001303C6">
              <w:t xml:space="preserve"> </w:t>
            </w:r>
            <w:sdt>
              <w:sdtPr>
                <w:id w:val="110808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A9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A4916" w:rsidRPr="001303C6" w14:paraId="3E70EE0E" w14:textId="77777777" w:rsidTr="00F60AF2">
        <w:tc>
          <w:tcPr>
            <w:tcW w:w="3397" w:type="dxa"/>
          </w:tcPr>
          <w:p w14:paraId="3E281DA2" w14:textId="77777777" w:rsidR="00EA4916" w:rsidRPr="001303C6" w:rsidRDefault="00EA4916" w:rsidP="00F60AF2">
            <w:r w:rsidRPr="001303C6">
              <w:t>Gründe / Behebung</w:t>
            </w:r>
          </w:p>
        </w:tc>
        <w:tc>
          <w:tcPr>
            <w:tcW w:w="6231" w:type="dxa"/>
            <w:gridSpan w:val="2"/>
          </w:tcPr>
          <w:sdt>
            <w:sdtPr>
              <w:id w:val="-1502119577"/>
              <w:placeholder>
                <w:docPart w:val="DefaultPlaceholder_-1854013440"/>
              </w:placeholder>
            </w:sdtPr>
            <w:sdtEndPr/>
            <w:sdtContent>
              <w:p w14:paraId="43693945" w14:textId="61A18A4C" w:rsidR="00EA4916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0627C303" w14:textId="77777777" w:rsidR="00EA4916" w:rsidRPr="001303C6" w:rsidRDefault="00EA4916" w:rsidP="00F60AF2"/>
        </w:tc>
      </w:tr>
      <w:tr w:rsidR="00EA4916" w:rsidRPr="001303C6" w14:paraId="556F3B6F" w14:textId="77777777" w:rsidTr="00F60AF2">
        <w:tc>
          <w:tcPr>
            <w:tcW w:w="3397" w:type="dxa"/>
          </w:tcPr>
          <w:p w14:paraId="0D69701F" w14:textId="39899A7D" w:rsidR="00EA4916" w:rsidRPr="001303C6" w:rsidRDefault="00EA4916" w:rsidP="00F60AF2">
            <w:r w:rsidRPr="001303C6">
              <w:t>Bemerkunge</w:t>
            </w:r>
            <w:r w:rsidR="00E47AEE" w:rsidRPr="001303C6">
              <w:t>n</w:t>
            </w:r>
          </w:p>
        </w:tc>
        <w:tc>
          <w:tcPr>
            <w:tcW w:w="6231" w:type="dxa"/>
            <w:gridSpan w:val="2"/>
          </w:tcPr>
          <w:sdt>
            <w:sdtPr>
              <w:id w:val="404728584"/>
              <w:placeholder>
                <w:docPart w:val="DefaultPlaceholder_-1854013440"/>
              </w:placeholder>
            </w:sdtPr>
            <w:sdtEndPr/>
            <w:sdtContent>
              <w:p w14:paraId="2E44B3DC" w14:textId="7D7BB289" w:rsidR="00EA4916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50B169C" w14:textId="77777777" w:rsidR="00EA4916" w:rsidRPr="001303C6" w:rsidRDefault="00EA4916" w:rsidP="00F60AF2"/>
        </w:tc>
      </w:tr>
    </w:tbl>
    <w:p w14:paraId="772482F2" w14:textId="1AE96494" w:rsidR="00507070" w:rsidRPr="001303C6" w:rsidRDefault="00507070" w:rsidP="00054D3A"/>
    <w:p w14:paraId="5EFA3BD3" w14:textId="77777777" w:rsidR="0060028E" w:rsidRPr="001303C6" w:rsidRDefault="0060028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1C1720" w:rsidRPr="001303C6" w14:paraId="0AB1CB02" w14:textId="77777777" w:rsidTr="001C1720">
        <w:tc>
          <w:tcPr>
            <w:tcW w:w="9628" w:type="dxa"/>
            <w:gridSpan w:val="3"/>
            <w:shd w:val="clear" w:color="auto" w:fill="FDE9D9" w:themeFill="accent6" w:themeFillTint="33"/>
          </w:tcPr>
          <w:p w14:paraId="4E400FFA" w14:textId="6C3B6152" w:rsidR="001C1720" w:rsidRPr="001303C6" w:rsidRDefault="001C1720" w:rsidP="009F65B2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Gerätekontrolle</w:t>
            </w:r>
          </w:p>
        </w:tc>
      </w:tr>
      <w:tr w:rsidR="00C12C3C" w:rsidRPr="001303C6" w14:paraId="0C607CFC" w14:textId="77777777" w:rsidTr="006772D4">
        <w:tc>
          <w:tcPr>
            <w:tcW w:w="3397" w:type="dxa"/>
          </w:tcPr>
          <w:p w14:paraId="61C5AF64" w14:textId="4306D6C8" w:rsidR="00C12C3C" w:rsidRPr="001303C6" w:rsidRDefault="00C12C3C" w:rsidP="00054D3A">
            <w:r w:rsidRPr="001303C6">
              <w:t>Chef</w:t>
            </w:r>
            <w:r w:rsidR="00182F0A" w:rsidRPr="001303C6">
              <w:t>/in</w:t>
            </w:r>
            <w:r w:rsidRPr="001303C6">
              <w:t xml:space="preserve"> Gerätekontrolle</w:t>
            </w:r>
          </w:p>
        </w:tc>
        <w:sdt>
          <w:sdtPr>
            <w:id w:val="-305165671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6003C9C5" w14:textId="761F0EB8" w:rsidR="00C12C3C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12C3C" w:rsidRPr="001303C6" w14:paraId="0282F096" w14:textId="77777777" w:rsidTr="006772D4">
        <w:tc>
          <w:tcPr>
            <w:tcW w:w="3397" w:type="dxa"/>
          </w:tcPr>
          <w:p w14:paraId="6CA79108" w14:textId="10FFA61E" w:rsidR="00C12C3C" w:rsidRPr="001303C6" w:rsidRDefault="00C12C3C" w:rsidP="00054D3A">
            <w:r w:rsidRPr="001303C6">
              <w:t>Marke und Modell</w:t>
            </w:r>
            <w:r w:rsidR="0019272B" w:rsidRPr="001303C6">
              <w:t xml:space="preserve"> Waage</w:t>
            </w:r>
          </w:p>
        </w:tc>
        <w:sdt>
          <w:sdtPr>
            <w:id w:val="1817843989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3DFF3437" w14:textId="7EF40BC7" w:rsidR="00C12C3C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0A6DED" w:rsidRPr="001303C6" w14:paraId="1509AA18" w14:textId="77777777" w:rsidTr="006772D4">
        <w:tc>
          <w:tcPr>
            <w:tcW w:w="3397" w:type="dxa"/>
          </w:tcPr>
          <w:p w14:paraId="53ABF32D" w14:textId="7D958E63" w:rsidR="000A6DED" w:rsidRPr="001303C6" w:rsidRDefault="000A6DED" w:rsidP="00054D3A">
            <w:r w:rsidRPr="001303C6">
              <w:t>Datum Revision</w:t>
            </w:r>
            <w:r w:rsidR="0019272B" w:rsidRPr="001303C6">
              <w:t xml:space="preserve"> </w:t>
            </w:r>
            <w:r w:rsidRPr="001303C6">
              <w:t>Waage</w:t>
            </w:r>
          </w:p>
        </w:tc>
        <w:sdt>
          <w:sdtPr>
            <w:id w:val="63462908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2ED74F4B" w14:textId="3AAB4E21" w:rsidR="000A6DE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0A6DED" w:rsidRPr="001303C6" w14:paraId="0D19EA1A" w14:textId="77777777" w:rsidTr="006772D4">
        <w:tc>
          <w:tcPr>
            <w:tcW w:w="3397" w:type="dxa"/>
          </w:tcPr>
          <w:p w14:paraId="2ECF16E3" w14:textId="08DEC238" w:rsidR="000A6DED" w:rsidRPr="001303C6" w:rsidRDefault="000A6DED" w:rsidP="000A6DED">
            <w:r w:rsidRPr="001303C6">
              <w:t>Instruktion und Kontrolle</w:t>
            </w:r>
          </w:p>
        </w:tc>
        <w:tc>
          <w:tcPr>
            <w:tcW w:w="3021" w:type="dxa"/>
          </w:tcPr>
          <w:p w14:paraId="59ADD6D5" w14:textId="791065E7" w:rsidR="000A6DED" w:rsidRPr="001303C6" w:rsidRDefault="000A6DED" w:rsidP="000A6DED">
            <w:pPr>
              <w:jc w:val="center"/>
            </w:pPr>
            <w:r w:rsidRPr="001303C6">
              <w:t xml:space="preserve">ja </w:t>
            </w:r>
            <w:sdt>
              <w:sdtPr>
                <w:id w:val="105142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D179772" w14:textId="7D45DFFE" w:rsidR="000A6DED" w:rsidRPr="001303C6" w:rsidRDefault="00D56F51" w:rsidP="000A6DED">
            <w:pPr>
              <w:jc w:val="center"/>
            </w:pPr>
            <w:r w:rsidRPr="001303C6">
              <w:t>n</w:t>
            </w:r>
            <w:r w:rsidR="000A6DED" w:rsidRPr="001303C6">
              <w:t>ein</w:t>
            </w:r>
            <w:r w:rsidRPr="001303C6">
              <w:t xml:space="preserve"> </w:t>
            </w:r>
            <w:sdt>
              <w:sdtPr>
                <w:id w:val="108326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DED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C73A4" w:rsidRPr="001303C6" w14:paraId="44FDC4A7" w14:textId="77777777" w:rsidTr="006772D4">
        <w:tc>
          <w:tcPr>
            <w:tcW w:w="3397" w:type="dxa"/>
          </w:tcPr>
          <w:p w14:paraId="080BD2FF" w14:textId="37ABF172" w:rsidR="002C73A4" w:rsidRPr="001303C6" w:rsidRDefault="002C73A4" w:rsidP="000A6DED">
            <w:r w:rsidRPr="001303C6">
              <w:t>Markierung der Geräte</w:t>
            </w:r>
          </w:p>
        </w:tc>
        <w:sdt>
          <w:sdtPr>
            <w:id w:val="1671135452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477DED19" w14:textId="123853A3" w:rsidR="002C73A4" w:rsidRPr="001303C6" w:rsidRDefault="006D29E1" w:rsidP="000A6DED">
                <w:r w:rsidRPr="001303C6">
                  <w:t xml:space="preserve"> </w:t>
                </w:r>
              </w:p>
            </w:tc>
          </w:sdtContent>
        </w:sdt>
      </w:tr>
    </w:tbl>
    <w:p w14:paraId="7646659C" w14:textId="77777777" w:rsidR="00073041" w:rsidRPr="00190B58" w:rsidRDefault="00073041" w:rsidP="00054D3A">
      <w:pPr>
        <w:sectPr w:rsidR="00073041" w:rsidRPr="00190B58" w:rsidSect="00B04110">
          <w:headerReference w:type="default" r:id="rId16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61EFEA5F" w14:textId="09D61DEB" w:rsidR="005F6954" w:rsidRPr="00190B58" w:rsidRDefault="005F695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254"/>
      </w:tblGrid>
      <w:tr w:rsidR="00563C6B" w:rsidRPr="001303C6" w14:paraId="1FB862CC" w14:textId="77777777" w:rsidTr="00563C6B">
        <w:tc>
          <w:tcPr>
            <w:tcW w:w="9628" w:type="dxa"/>
            <w:gridSpan w:val="3"/>
            <w:shd w:val="clear" w:color="auto" w:fill="FDE9D9" w:themeFill="accent6" w:themeFillTint="33"/>
          </w:tcPr>
          <w:p w14:paraId="291B848A" w14:textId="232A3B13" w:rsidR="00563C6B" w:rsidRPr="001303C6" w:rsidRDefault="00563C6B" w:rsidP="00563C6B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Elektronische Weitenmessung</w:t>
            </w:r>
            <w:r w:rsidR="00C76C6E" w:rsidRPr="001303C6">
              <w:rPr>
                <w:b/>
                <w:bCs/>
                <w:szCs w:val="20"/>
              </w:rPr>
              <w:t xml:space="preserve"> </w:t>
            </w:r>
            <w:r w:rsidR="00C76C6E" w:rsidRPr="001303C6">
              <w:rPr>
                <w:szCs w:val="20"/>
              </w:rPr>
              <w:t>(Sprung/ Wurf)</w:t>
            </w:r>
          </w:p>
        </w:tc>
      </w:tr>
      <w:tr w:rsidR="00C42EE2" w:rsidRPr="001303C6" w14:paraId="1BB3EB69" w14:textId="77777777" w:rsidTr="00563C6B">
        <w:tc>
          <w:tcPr>
            <w:tcW w:w="3114" w:type="dxa"/>
          </w:tcPr>
          <w:p w14:paraId="7FB2FC94" w14:textId="4E03DA32" w:rsidR="00C42EE2" w:rsidRPr="001303C6" w:rsidRDefault="00C42EE2" w:rsidP="00054D3A">
            <w:r w:rsidRPr="001303C6">
              <w:t>Chef/in Weitenmessung</w:t>
            </w:r>
          </w:p>
        </w:tc>
        <w:sdt>
          <w:sdtPr>
            <w:id w:val="-1913005472"/>
            <w:placeholder>
              <w:docPart w:val="DefaultPlaceholder_-1854013440"/>
            </w:placeholder>
          </w:sdtPr>
          <w:sdtEndPr/>
          <w:sdtContent>
            <w:tc>
              <w:tcPr>
                <w:tcW w:w="6514" w:type="dxa"/>
                <w:gridSpan w:val="2"/>
              </w:tcPr>
              <w:p w14:paraId="1090BD1E" w14:textId="64AA4473" w:rsidR="00C42EE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42EE2" w:rsidRPr="001303C6" w14:paraId="75FE8FDD" w14:textId="77777777" w:rsidTr="00563C6B">
        <w:tc>
          <w:tcPr>
            <w:tcW w:w="3114" w:type="dxa"/>
          </w:tcPr>
          <w:p w14:paraId="605AE7DF" w14:textId="7BC64CD2" w:rsidR="00C42EE2" w:rsidRPr="001303C6" w:rsidRDefault="00B05ACD" w:rsidP="00054D3A">
            <w:r w:rsidRPr="001303C6">
              <w:t>Marke und Modell</w:t>
            </w:r>
          </w:p>
        </w:tc>
        <w:sdt>
          <w:sdtPr>
            <w:id w:val="-977223948"/>
            <w:placeholder>
              <w:docPart w:val="DefaultPlaceholder_-1854013440"/>
            </w:placeholder>
          </w:sdtPr>
          <w:sdtEndPr/>
          <w:sdtContent>
            <w:tc>
              <w:tcPr>
                <w:tcW w:w="6514" w:type="dxa"/>
                <w:gridSpan w:val="2"/>
              </w:tcPr>
              <w:p w14:paraId="1A7E2FDA" w14:textId="04F559E8" w:rsidR="00C42EE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5E393E" w:rsidRPr="001303C6" w14:paraId="649D7722" w14:textId="77777777" w:rsidTr="00563C6B">
        <w:tc>
          <w:tcPr>
            <w:tcW w:w="3114" w:type="dxa"/>
          </w:tcPr>
          <w:p w14:paraId="55827393" w14:textId="27955D5E" w:rsidR="005E393E" w:rsidRPr="001303C6" w:rsidRDefault="005E393E" w:rsidP="005E393E">
            <w:r w:rsidRPr="001303C6">
              <w:t>Protokoll vorhanden</w:t>
            </w:r>
          </w:p>
        </w:tc>
        <w:tc>
          <w:tcPr>
            <w:tcW w:w="3260" w:type="dxa"/>
          </w:tcPr>
          <w:p w14:paraId="549055B9" w14:textId="4105B845" w:rsidR="005E393E" w:rsidRPr="001303C6" w:rsidRDefault="005E393E" w:rsidP="005E393E">
            <w:pPr>
              <w:jc w:val="center"/>
            </w:pPr>
            <w:r w:rsidRPr="001303C6">
              <w:t xml:space="preserve">ja </w:t>
            </w:r>
            <w:sdt>
              <w:sdtPr>
                <w:id w:val="-197914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4" w:type="dxa"/>
          </w:tcPr>
          <w:p w14:paraId="0898AFD0" w14:textId="6E2CDB95" w:rsidR="005E393E" w:rsidRPr="001303C6" w:rsidRDefault="00D56F51" w:rsidP="005E393E">
            <w:pPr>
              <w:jc w:val="center"/>
            </w:pPr>
            <w:r w:rsidRPr="001303C6">
              <w:t>n</w:t>
            </w:r>
            <w:r w:rsidR="005E393E" w:rsidRPr="001303C6">
              <w:t>ein</w:t>
            </w:r>
            <w:r w:rsidRPr="001303C6">
              <w:t xml:space="preserve"> </w:t>
            </w:r>
            <w:sdt>
              <w:sdtPr>
                <w:id w:val="-131201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3E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3DE81B8" w14:textId="0DF9CB4F" w:rsidR="000B17A0" w:rsidRPr="001303C6" w:rsidRDefault="000B17A0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254"/>
      </w:tblGrid>
      <w:tr w:rsidR="00D0716C" w:rsidRPr="001303C6" w14:paraId="7BC66205" w14:textId="77777777" w:rsidTr="00D0716C">
        <w:tc>
          <w:tcPr>
            <w:tcW w:w="9628" w:type="dxa"/>
            <w:gridSpan w:val="3"/>
            <w:shd w:val="clear" w:color="auto" w:fill="FDE9D9" w:themeFill="accent6" w:themeFillTint="33"/>
          </w:tcPr>
          <w:p w14:paraId="0305421F" w14:textId="0B456593" w:rsidR="00D0716C" w:rsidRPr="001303C6" w:rsidRDefault="00D0716C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Funktion der elektronischen Weitenmessung</w:t>
            </w:r>
          </w:p>
        </w:tc>
      </w:tr>
      <w:tr w:rsidR="00436F88" w:rsidRPr="001303C6" w14:paraId="63BCC2D2" w14:textId="77777777" w:rsidTr="00436F88">
        <w:tc>
          <w:tcPr>
            <w:tcW w:w="3114" w:type="dxa"/>
          </w:tcPr>
          <w:p w14:paraId="04AB53F5" w14:textId="55835AE1" w:rsidR="00436F88" w:rsidRPr="001303C6" w:rsidRDefault="00436F88" w:rsidP="00436F88">
            <w:r w:rsidRPr="001303C6">
              <w:t>Probleme</w:t>
            </w:r>
          </w:p>
        </w:tc>
        <w:tc>
          <w:tcPr>
            <w:tcW w:w="3260" w:type="dxa"/>
          </w:tcPr>
          <w:p w14:paraId="7C5C7B01" w14:textId="2EC3F425" w:rsidR="00436F88" w:rsidRPr="001303C6" w:rsidRDefault="00436F88" w:rsidP="00436F88">
            <w:pPr>
              <w:jc w:val="center"/>
            </w:pPr>
            <w:r w:rsidRPr="001303C6">
              <w:t xml:space="preserve">ja </w:t>
            </w:r>
            <w:sdt>
              <w:sdtPr>
                <w:id w:val="17823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4" w:type="dxa"/>
          </w:tcPr>
          <w:p w14:paraId="3BC0850B" w14:textId="221741EA" w:rsidR="00436F88" w:rsidRPr="001303C6" w:rsidRDefault="00D56F51" w:rsidP="00436F88">
            <w:pPr>
              <w:jc w:val="center"/>
            </w:pPr>
            <w:r w:rsidRPr="001303C6">
              <w:t>n</w:t>
            </w:r>
            <w:r w:rsidR="00436F88" w:rsidRPr="001303C6">
              <w:t>ein</w:t>
            </w:r>
            <w:r w:rsidRPr="001303C6">
              <w:t xml:space="preserve"> </w:t>
            </w:r>
            <w:sdt>
              <w:sdtPr>
                <w:id w:val="146561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F88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36F88" w:rsidRPr="001303C6" w14:paraId="0BA7E9DE" w14:textId="77777777" w:rsidTr="00436F88">
        <w:tc>
          <w:tcPr>
            <w:tcW w:w="3114" w:type="dxa"/>
          </w:tcPr>
          <w:p w14:paraId="5B8AEB99" w14:textId="1AB404E5" w:rsidR="00436F88" w:rsidRPr="001303C6" w:rsidRDefault="00436F88" w:rsidP="00436F88">
            <w:r w:rsidRPr="001303C6">
              <w:t>Gründe / Behebung</w:t>
            </w:r>
          </w:p>
        </w:tc>
        <w:tc>
          <w:tcPr>
            <w:tcW w:w="6514" w:type="dxa"/>
            <w:gridSpan w:val="2"/>
          </w:tcPr>
          <w:sdt>
            <w:sdtPr>
              <w:id w:val="-119229882"/>
              <w:placeholder>
                <w:docPart w:val="DefaultPlaceholder_-1854013440"/>
              </w:placeholder>
            </w:sdtPr>
            <w:sdtEndPr/>
            <w:sdtContent>
              <w:p w14:paraId="72DBB140" w14:textId="723A02CE" w:rsidR="00436F88" w:rsidRPr="001303C6" w:rsidRDefault="006D29E1" w:rsidP="00436F88">
                <w:r w:rsidRPr="001303C6">
                  <w:t xml:space="preserve"> </w:t>
                </w:r>
              </w:p>
            </w:sdtContent>
          </w:sdt>
          <w:p w14:paraId="7B7D2957" w14:textId="647B8CF6" w:rsidR="00436F88" w:rsidRPr="001303C6" w:rsidRDefault="00436F88" w:rsidP="00436F88"/>
        </w:tc>
      </w:tr>
      <w:tr w:rsidR="00436F88" w:rsidRPr="001303C6" w14:paraId="603D5A26" w14:textId="77777777" w:rsidTr="00436F88">
        <w:tc>
          <w:tcPr>
            <w:tcW w:w="3114" w:type="dxa"/>
          </w:tcPr>
          <w:p w14:paraId="43C3957B" w14:textId="6EF87B1C" w:rsidR="00436F88" w:rsidRPr="001303C6" w:rsidRDefault="00436F88" w:rsidP="00436F88">
            <w:r w:rsidRPr="001303C6">
              <w:t>Bemerkungen</w:t>
            </w:r>
          </w:p>
        </w:tc>
        <w:tc>
          <w:tcPr>
            <w:tcW w:w="6514" w:type="dxa"/>
            <w:gridSpan w:val="2"/>
          </w:tcPr>
          <w:sdt>
            <w:sdtPr>
              <w:id w:val="1734742476"/>
              <w:placeholder>
                <w:docPart w:val="DefaultPlaceholder_-1854013440"/>
              </w:placeholder>
            </w:sdtPr>
            <w:sdtEndPr/>
            <w:sdtContent>
              <w:p w14:paraId="689AA52A" w14:textId="5100F61F" w:rsidR="00436F88" w:rsidRPr="001303C6" w:rsidRDefault="006D29E1" w:rsidP="00436F88">
                <w:r w:rsidRPr="001303C6">
                  <w:t xml:space="preserve"> </w:t>
                </w:r>
              </w:p>
            </w:sdtContent>
          </w:sdt>
          <w:p w14:paraId="414A737D" w14:textId="36940BEF" w:rsidR="00436F88" w:rsidRPr="001303C6" w:rsidRDefault="00436F88" w:rsidP="00436F88"/>
        </w:tc>
      </w:tr>
    </w:tbl>
    <w:p w14:paraId="1841393C" w14:textId="352FDA4F" w:rsidR="005F6954" w:rsidRPr="001303C6" w:rsidRDefault="005F6954" w:rsidP="00054D3A"/>
    <w:p w14:paraId="07D6E9CF" w14:textId="77777777" w:rsidR="00CE581E" w:rsidRPr="001303C6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57"/>
        <w:gridCol w:w="3257"/>
      </w:tblGrid>
      <w:tr w:rsidR="003410BE" w:rsidRPr="001303C6" w14:paraId="681EC3B7" w14:textId="77777777" w:rsidTr="00CC461C"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57E3E8CB" w:rsidR="003410BE" w:rsidRPr="001303C6" w:rsidRDefault="003410BE" w:rsidP="003410B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Mängel</w:t>
            </w:r>
          </w:p>
        </w:tc>
      </w:tr>
      <w:tr w:rsidR="00170B2F" w:rsidRPr="001303C6" w14:paraId="045E739A" w14:textId="77777777" w:rsidTr="00F60AF2">
        <w:tc>
          <w:tcPr>
            <w:tcW w:w="3114" w:type="dxa"/>
          </w:tcPr>
          <w:p w14:paraId="7F471F30" w14:textId="67D0DDFC" w:rsidR="00170B2F" w:rsidRPr="001303C6" w:rsidRDefault="00CC461C" w:rsidP="00170B2F">
            <w:r w:rsidRPr="001303C6">
              <w:t>Mängelliste gemäss Bewilligung vorhanden</w:t>
            </w:r>
          </w:p>
        </w:tc>
        <w:tc>
          <w:tcPr>
            <w:tcW w:w="3257" w:type="dxa"/>
          </w:tcPr>
          <w:p w14:paraId="0ECFDBB3" w14:textId="29AC07B9" w:rsidR="00170B2F" w:rsidRPr="001303C6" w:rsidRDefault="00170B2F" w:rsidP="00170B2F">
            <w:pPr>
              <w:jc w:val="center"/>
            </w:pPr>
            <w:r w:rsidRPr="001303C6">
              <w:t xml:space="preserve">ja </w:t>
            </w:r>
            <w:sdt>
              <w:sdt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7" w:type="dxa"/>
          </w:tcPr>
          <w:p w14:paraId="6684813A" w14:textId="6CFBBC30" w:rsidR="00170B2F" w:rsidRPr="001303C6" w:rsidRDefault="00D56F51" w:rsidP="00170B2F">
            <w:pPr>
              <w:jc w:val="center"/>
            </w:pPr>
            <w:r w:rsidRPr="001303C6">
              <w:t>n</w:t>
            </w:r>
            <w:r w:rsidR="00170B2F" w:rsidRPr="001303C6">
              <w:t>ein</w:t>
            </w:r>
            <w:r w:rsidRPr="001303C6">
              <w:t xml:space="preserve"> </w:t>
            </w:r>
            <w:sdt>
              <w:sdt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70B2F" w:rsidRPr="001303C6" w14:paraId="40BF2AC8" w14:textId="77777777" w:rsidTr="00F60AF2">
        <w:tc>
          <w:tcPr>
            <w:tcW w:w="3114" w:type="dxa"/>
          </w:tcPr>
          <w:p w14:paraId="36859324" w14:textId="761AB7A7" w:rsidR="00170B2F" w:rsidRPr="001303C6" w:rsidRDefault="00170B2F" w:rsidP="00170B2F">
            <w:r w:rsidRPr="001303C6">
              <w:t>Änderungen in der Mängelliste</w:t>
            </w:r>
          </w:p>
        </w:tc>
        <w:tc>
          <w:tcPr>
            <w:tcW w:w="3257" w:type="dxa"/>
          </w:tcPr>
          <w:p w14:paraId="74264A1C" w14:textId="57665D36" w:rsidR="00170B2F" w:rsidRPr="001303C6" w:rsidRDefault="00170B2F" w:rsidP="00170B2F">
            <w:pPr>
              <w:jc w:val="center"/>
            </w:pPr>
            <w:r w:rsidRPr="001303C6">
              <w:t xml:space="preserve">ja </w:t>
            </w:r>
            <w:sdt>
              <w:sdt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7" w:type="dxa"/>
          </w:tcPr>
          <w:p w14:paraId="3D6AAEC2" w14:textId="77A7335E" w:rsidR="00170B2F" w:rsidRPr="001303C6" w:rsidRDefault="00212045" w:rsidP="00170B2F">
            <w:pPr>
              <w:jc w:val="center"/>
            </w:pPr>
            <w:r w:rsidRPr="001303C6">
              <w:t>n</w:t>
            </w:r>
            <w:r w:rsidR="00170B2F" w:rsidRPr="001303C6">
              <w:t>ein</w:t>
            </w:r>
            <w:r w:rsidRPr="001303C6">
              <w:t xml:space="preserve"> </w:t>
            </w:r>
            <w:sdt>
              <w:sdt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725C7" w:rsidRPr="001303C6" w14:paraId="71204225" w14:textId="77777777" w:rsidTr="00A6045D">
        <w:tc>
          <w:tcPr>
            <w:tcW w:w="3114" w:type="dxa"/>
          </w:tcPr>
          <w:p w14:paraId="0443199C" w14:textId="0E2F0F8E" w:rsidR="006725C7" w:rsidRPr="001303C6" w:rsidRDefault="006725C7" w:rsidP="00170B2F">
            <w:r w:rsidRPr="001303C6">
              <w:t>Ä</w:t>
            </w:r>
            <w:r w:rsidR="006B3F60" w:rsidRPr="001303C6">
              <w:t>nderungen</w:t>
            </w:r>
          </w:p>
        </w:tc>
        <w:sdt>
          <w:sdtPr>
            <w:id w:val="-1399891883"/>
            <w:placeholder>
              <w:docPart w:val="DefaultPlaceholder_-1854013440"/>
            </w:placeholder>
          </w:sdtPr>
          <w:sdtEndPr/>
          <w:sdtContent>
            <w:tc>
              <w:tcPr>
                <w:tcW w:w="6514" w:type="dxa"/>
                <w:gridSpan w:val="2"/>
              </w:tcPr>
              <w:p w14:paraId="618D7AFC" w14:textId="77777777" w:rsidR="00C028BF" w:rsidRPr="001303C6" w:rsidRDefault="006D29E1" w:rsidP="00C51907">
                <w:r w:rsidRPr="001303C6">
                  <w:t xml:space="preserve"> </w:t>
                </w:r>
              </w:p>
              <w:p w14:paraId="5B3DE8FE" w14:textId="7B9A17BC" w:rsidR="006725C7" w:rsidRPr="001303C6" w:rsidRDefault="006725C7" w:rsidP="00C51907"/>
            </w:tc>
          </w:sdtContent>
        </w:sdt>
      </w:tr>
    </w:tbl>
    <w:p w14:paraId="4F4E98CE" w14:textId="018BCFB9" w:rsidR="00DE15DA" w:rsidRPr="001303C6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806F3D" w:rsidRPr="001303C6" w14:paraId="7F626912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388C749C" w14:textId="77777777" w:rsidR="00806F3D" w:rsidRPr="001303C6" w:rsidRDefault="00806F3D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Laufbahn</w:t>
            </w:r>
          </w:p>
        </w:tc>
      </w:tr>
      <w:tr w:rsidR="00806F3D" w:rsidRPr="001303C6" w14:paraId="5BA2B063" w14:textId="77777777" w:rsidTr="004F5330">
        <w:tc>
          <w:tcPr>
            <w:tcW w:w="3114" w:type="dxa"/>
            <w:tcBorders>
              <w:bottom w:val="single" w:sz="4" w:space="0" w:color="auto"/>
            </w:tcBorders>
          </w:tcPr>
          <w:p w14:paraId="7D65E706" w14:textId="77777777" w:rsidR="00806F3D" w:rsidRPr="001303C6" w:rsidRDefault="00806F3D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5CCB63" w14:textId="77777777" w:rsidR="00806F3D" w:rsidRPr="001303C6" w:rsidRDefault="00806F3D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7F378B3" w14:textId="77777777" w:rsidR="00806F3D" w:rsidRPr="001303C6" w:rsidRDefault="00806F3D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26A1570" w14:textId="77777777" w:rsidR="00806F3D" w:rsidRPr="001303C6" w:rsidRDefault="00806F3D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AC53C2F" w14:textId="77777777" w:rsidR="00806F3D" w:rsidRPr="001303C6" w:rsidRDefault="00806F3D" w:rsidP="00F60AF2">
            <w:r w:rsidRPr="001303C6">
              <w:t>Sicherheitsbedenken</w:t>
            </w:r>
          </w:p>
        </w:tc>
      </w:tr>
      <w:tr w:rsidR="00806F3D" w:rsidRPr="001303C6" w14:paraId="40BE77C7" w14:textId="77777777" w:rsidTr="004F5330">
        <w:tc>
          <w:tcPr>
            <w:tcW w:w="3114" w:type="dxa"/>
            <w:tcBorders>
              <w:bottom w:val="single" w:sz="4" w:space="0" w:color="auto"/>
            </w:tcBorders>
          </w:tcPr>
          <w:p w14:paraId="0B55B397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Laufbahn</w:t>
            </w:r>
          </w:p>
        </w:tc>
        <w:sdt>
          <w:sdtPr>
            <w:id w:val="1954670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single" w:sz="4" w:space="0" w:color="auto"/>
                </w:tcBorders>
              </w:tcPr>
              <w:p w14:paraId="71D7515D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900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single" w:sz="4" w:space="0" w:color="auto"/>
                </w:tcBorders>
              </w:tcPr>
              <w:p w14:paraId="6C594EC0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5243968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392F003B" w14:textId="466F6636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87119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5B28A13D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7CE0C49A" w14:textId="77777777" w:rsidTr="004F5330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6605E63B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Startblöcke</w:t>
            </w:r>
          </w:p>
        </w:tc>
        <w:sdt>
          <w:sdtPr>
            <w:id w:val="298114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B5E5694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4112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D2C29E2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2364515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24F8CD4" w14:textId="5CB7B149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867909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0DA9708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3DECA8D4" w14:textId="77777777" w:rsidTr="004F5330">
        <w:tc>
          <w:tcPr>
            <w:tcW w:w="3114" w:type="dxa"/>
            <w:tcBorders>
              <w:top w:val="single" w:sz="4" w:space="0" w:color="auto"/>
            </w:tcBorders>
          </w:tcPr>
          <w:p w14:paraId="55E338B6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Hürden</w:t>
            </w:r>
          </w:p>
        </w:tc>
        <w:sdt>
          <w:sdtPr>
            <w:id w:val="2083248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</w:tcBorders>
              </w:tcPr>
              <w:p w14:paraId="09038632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3266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673FEB1A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3353000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</w:tcBorders>
              </w:tcPr>
              <w:p w14:paraId="1A2B3477" w14:textId="3FD5596B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394360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</w:tcBorders>
              </w:tcPr>
              <w:p w14:paraId="068881EA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4E811C7E" w14:textId="77777777" w:rsidTr="00F60AF2">
        <w:tc>
          <w:tcPr>
            <w:tcW w:w="3114" w:type="dxa"/>
          </w:tcPr>
          <w:p w14:paraId="3B15970C" w14:textId="1D2FE06C" w:rsidR="00806F3D" w:rsidRPr="001303C6" w:rsidRDefault="002F17A6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Hindernis</w:t>
            </w:r>
            <w:r w:rsidR="00806F3D" w:rsidRPr="001303C6">
              <w:rPr>
                <w:b/>
                <w:bCs/>
              </w:rPr>
              <w:t>balken</w:t>
            </w:r>
          </w:p>
        </w:tc>
        <w:sdt>
          <w:sdtPr>
            <w:id w:val="-159284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46506C85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1765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165FF6E5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482415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7A8F7B17" w14:textId="1174ED75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87527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D7221A1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4E9DFEF7" w14:textId="77777777" w:rsidTr="00F60AF2">
        <w:tc>
          <w:tcPr>
            <w:tcW w:w="3114" w:type="dxa"/>
          </w:tcPr>
          <w:p w14:paraId="4A2EE31E" w14:textId="3642FAE3" w:rsidR="00806F3D" w:rsidRPr="001303C6" w:rsidRDefault="00311218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Wassergraben</w:t>
            </w:r>
          </w:p>
        </w:tc>
        <w:sdt>
          <w:sdtPr>
            <w:id w:val="-1486773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3CBCB78" w14:textId="4BFBB7C8" w:rsidR="00806F3D" w:rsidRPr="001303C6" w:rsidRDefault="00DC3E08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3968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3C497EB4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6003206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6A8E9D80" w14:textId="1D992856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285274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C3D16BB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C3E08" w:rsidRPr="001303C6" w14:paraId="765A6DF4" w14:textId="77777777" w:rsidTr="00F60AF2">
        <w:tc>
          <w:tcPr>
            <w:tcW w:w="3114" w:type="dxa"/>
          </w:tcPr>
          <w:p w14:paraId="3CC3C991" w14:textId="481399AE" w:rsidR="00DC3E08" w:rsidRPr="001303C6" w:rsidRDefault="00311218" w:rsidP="00DC3E08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Bahnumrandung (innen)</w:t>
            </w:r>
          </w:p>
        </w:tc>
        <w:sdt>
          <w:sdtPr>
            <w:id w:val="-42095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E1894F2" w14:textId="5CFF4E27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8546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5016D683" w14:textId="3D6E5509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447248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17304E30" w14:textId="7A3892CC" w:rsidR="00DC3E08" w:rsidRPr="001303C6" w:rsidRDefault="006D29E1" w:rsidP="00DC3E08">
                <w:r w:rsidRPr="001303C6">
                  <w:t xml:space="preserve"> </w:t>
                </w:r>
              </w:p>
            </w:tc>
          </w:sdtContent>
        </w:sdt>
        <w:sdt>
          <w:sdtPr>
            <w:id w:val="2008934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3343ED0" w14:textId="4CC10B0B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C3E08" w:rsidRPr="001303C6" w14:paraId="48704F7F" w14:textId="77777777" w:rsidTr="00F60AF2">
        <w:tc>
          <w:tcPr>
            <w:tcW w:w="3114" w:type="dxa"/>
          </w:tcPr>
          <w:p w14:paraId="3972EDD0" w14:textId="128D17EA" w:rsidR="00DC3E08" w:rsidRPr="001303C6" w:rsidRDefault="00241402" w:rsidP="00DC3E08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Bahnmarkierungen</w:t>
            </w:r>
          </w:p>
        </w:tc>
        <w:sdt>
          <w:sdtPr>
            <w:id w:val="-1602943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91A05FB" w14:textId="2A40F3E8" w:rsidR="00DC3E08" w:rsidRPr="001303C6" w:rsidRDefault="005B6505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57400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46641140" w14:textId="064DA79E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1026907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07F69E64" w14:textId="10F6A497" w:rsidR="00DC3E08" w:rsidRPr="001303C6" w:rsidRDefault="006D29E1" w:rsidP="00DC3E08">
                <w:r w:rsidRPr="001303C6">
                  <w:t xml:space="preserve"> </w:t>
                </w:r>
              </w:p>
            </w:tc>
          </w:sdtContent>
        </w:sdt>
        <w:sdt>
          <w:sdtPr>
            <w:id w:val="-850254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B272983" w14:textId="6C24102F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6505" w:rsidRPr="001303C6" w14:paraId="04D77EDA" w14:textId="77777777" w:rsidTr="00F60AF2">
        <w:sdt>
          <w:sdtPr>
            <w:rPr>
              <w:b/>
              <w:bCs/>
            </w:rPr>
            <w:id w:val="-1481759767"/>
            <w:placeholder>
              <w:docPart w:val="DefaultPlaceholder_-1854013440"/>
            </w:placeholder>
          </w:sdtPr>
          <w:sdtEndPr/>
          <w:sdtContent>
            <w:tc>
              <w:tcPr>
                <w:tcW w:w="3114" w:type="dxa"/>
              </w:tcPr>
              <w:p w14:paraId="61C98C76" w14:textId="5098735F" w:rsidR="005B6505" w:rsidRPr="001303C6" w:rsidRDefault="004C1413" w:rsidP="005B6505">
                <w:pPr>
                  <w:rPr>
                    <w:b/>
                    <w:bCs/>
                  </w:rPr>
                </w:pPr>
                <w:r w:rsidRPr="001303C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sdt>
          <w:sdtPr>
            <w:id w:val="-1606956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C1E7438" w14:textId="78158081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4139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075D4AA9" w14:textId="6C5C6136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661404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2105DF5B" w14:textId="2C2ACC57" w:rsidR="005B6505" w:rsidRPr="001303C6" w:rsidRDefault="006D29E1" w:rsidP="005B6505">
                <w:r w:rsidRPr="001303C6">
                  <w:t xml:space="preserve"> </w:t>
                </w:r>
              </w:p>
            </w:tc>
          </w:sdtContent>
        </w:sdt>
        <w:sdt>
          <w:sdtPr>
            <w:id w:val="1616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956751B" w14:textId="2F0A3606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6505" w:rsidRPr="001303C6" w14:paraId="5852DE13" w14:textId="77777777" w:rsidTr="002523E9">
        <w:tc>
          <w:tcPr>
            <w:tcW w:w="3114" w:type="dxa"/>
          </w:tcPr>
          <w:p w14:paraId="697D60DC" w14:textId="336CB924" w:rsidR="005B6505" w:rsidRPr="001303C6" w:rsidRDefault="005B6505" w:rsidP="005B6505">
            <w:r w:rsidRPr="001303C6">
              <w:t>Bemerkungen</w:t>
            </w:r>
          </w:p>
        </w:tc>
        <w:sdt>
          <w:sdtPr>
            <w:id w:val="83695576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  <w:gridSpan w:val="4"/>
              </w:tcPr>
              <w:p w14:paraId="5DDDBE81" w14:textId="77777777" w:rsidR="006539FE" w:rsidRPr="001303C6" w:rsidRDefault="006D29E1" w:rsidP="005B6505">
                <w:r w:rsidRPr="001303C6">
                  <w:t xml:space="preserve"> </w:t>
                </w:r>
              </w:p>
              <w:p w14:paraId="451BD8A4" w14:textId="63E185FA" w:rsidR="005B6505" w:rsidRPr="001303C6" w:rsidRDefault="005B6505" w:rsidP="005B6505"/>
            </w:tc>
          </w:sdtContent>
        </w:sdt>
      </w:tr>
    </w:tbl>
    <w:p w14:paraId="6BACAD2B" w14:textId="5A7C36F8" w:rsidR="00806F3D" w:rsidRPr="001303C6" w:rsidRDefault="00806F3D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806F3D" w:rsidRPr="001303C6" w14:paraId="71C0B088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7A678E08" w14:textId="490DA851" w:rsidR="00806F3D" w:rsidRPr="001303C6" w:rsidRDefault="00806F3D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Sprunganlagen</w:t>
            </w:r>
          </w:p>
        </w:tc>
      </w:tr>
      <w:tr w:rsidR="00806F3D" w:rsidRPr="001303C6" w14:paraId="530D3377" w14:textId="77777777" w:rsidTr="0081718E">
        <w:tc>
          <w:tcPr>
            <w:tcW w:w="3114" w:type="dxa"/>
            <w:tcBorders>
              <w:bottom w:val="single" w:sz="4" w:space="0" w:color="auto"/>
            </w:tcBorders>
          </w:tcPr>
          <w:p w14:paraId="08413357" w14:textId="77777777" w:rsidR="00806F3D" w:rsidRPr="001303C6" w:rsidRDefault="00806F3D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5B53AB" w14:textId="77777777" w:rsidR="00806F3D" w:rsidRPr="001303C6" w:rsidRDefault="00806F3D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A59066" w14:textId="77777777" w:rsidR="00806F3D" w:rsidRPr="001303C6" w:rsidRDefault="00806F3D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4A18B9E" w14:textId="77777777" w:rsidR="00806F3D" w:rsidRPr="001303C6" w:rsidRDefault="00806F3D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4762242" w14:textId="77777777" w:rsidR="00806F3D" w:rsidRPr="001303C6" w:rsidRDefault="00806F3D" w:rsidP="00F60AF2">
            <w:r w:rsidRPr="001303C6">
              <w:t>Sicherheitsbedenken</w:t>
            </w:r>
          </w:p>
        </w:tc>
      </w:tr>
      <w:tr w:rsidR="00A5570F" w:rsidRPr="001303C6" w14:paraId="43649CF3" w14:textId="77777777" w:rsidTr="0081718E">
        <w:tc>
          <w:tcPr>
            <w:tcW w:w="3114" w:type="dxa"/>
            <w:tcBorders>
              <w:bottom w:val="single" w:sz="4" w:space="0" w:color="auto"/>
            </w:tcBorders>
          </w:tcPr>
          <w:p w14:paraId="3C7C2EE0" w14:textId="4F03207C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Weitsprung</w:t>
            </w:r>
          </w:p>
        </w:tc>
        <w:sdt>
          <w:sdtPr>
            <w:id w:val="-142217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single" w:sz="4" w:space="0" w:color="auto"/>
                </w:tcBorders>
              </w:tcPr>
              <w:p w14:paraId="031F2EA1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9153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single" w:sz="4" w:space="0" w:color="auto"/>
                </w:tcBorders>
              </w:tcPr>
              <w:p w14:paraId="5E4C958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9887110"/>
            <w:placeholder>
              <w:docPart w:val="3FB2FB1D7D624A798D15550E88CA1E4D"/>
            </w:placeholder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3B10467D" w14:textId="2B439989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1643232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7A6D04F8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6FB6BD88" w14:textId="77777777" w:rsidTr="0081718E">
        <w:tc>
          <w:tcPr>
            <w:tcW w:w="3114" w:type="dxa"/>
            <w:tcBorders>
              <w:top w:val="single" w:sz="4" w:space="0" w:color="auto"/>
            </w:tcBorders>
          </w:tcPr>
          <w:p w14:paraId="05E5DDB0" w14:textId="2F0BFC3C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Dreisprung</w:t>
            </w:r>
          </w:p>
        </w:tc>
        <w:sdt>
          <w:sdtPr>
            <w:id w:val="124399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</w:tcBorders>
              </w:tcPr>
              <w:p w14:paraId="5E76606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888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7E5C795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01523121"/>
            <w:placeholder>
              <w:docPart w:val="A60E8741E9E34579A80497D608E84CE2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</w:tcBorders>
              </w:tcPr>
              <w:p w14:paraId="3CA74A4E" w14:textId="1F4885D4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-187159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</w:tcBorders>
              </w:tcPr>
              <w:p w14:paraId="78DA749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6505F4AA" w14:textId="77777777" w:rsidTr="00F60AF2">
        <w:tc>
          <w:tcPr>
            <w:tcW w:w="3114" w:type="dxa"/>
          </w:tcPr>
          <w:p w14:paraId="5092091C" w14:textId="4EDA1D37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Hochsprung</w:t>
            </w:r>
          </w:p>
        </w:tc>
        <w:sdt>
          <w:sdtPr>
            <w:id w:val="-1147361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D74570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3497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433AA76A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8507364"/>
            <w:placeholder>
              <w:docPart w:val="2D72779F6689485791CAEA293D600503"/>
            </w:placeholder>
          </w:sdtPr>
          <w:sdtEndPr/>
          <w:sdtContent>
            <w:tc>
              <w:tcPr>
                <w:tcW w:w="2977" w:type="dxa"/>
              </w:tcPr>
              <w:p w14:paraId="3C35767C" w14:textId="6324796A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-804768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A0F38E1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49122E8F" w14:textId="77777777" w:rsidTr="00F60AF2">
        <w:tc>
          <w:tcPr>
            <w:tcW w:w="3114" w:type="dxa"/>
          </w:tcPr>
          <w:p w14:paraId="3088114C" w14:textId="2C1BF365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Stabhochsprung</w:t>
            </w:r>
          </w:p>
        </w:tc>
        <w:sdt>
          <w:sdtPr>
            <w:id w:val="-1621064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F0C6DE4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787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4AE0C98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20350219"/>
            <w:placeholder>
              <w:docPart w:val="412DC4A222F04081A61B1943545C7134"/>
            </w:placeholder>
          </w:sdtPr>
          <w:sdtEndPr/>
          <w:sdtContent>
            <w:tc>
              <w:tcPr>
                <w:tcW w:w="2977" w:type="dxa"/>
              </w:tcPr>
              <w:p w14:paraId="2C9F0F24" w14:textId="250BC34F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155958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D14912C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0D432B36" w14:textId="77777777" w:rsidTr="002523E9">
        <w:tc>
          <w:tcPr>
            <w:tcW w:w="3114" w:type="dxa"/>
          </w:tcPr>
          <w:p w14:paraId="79F23286" w14:textId="6D0761A2" w:rsidR="00A5570F" w:rsidRPr="001303C6" w:rsidRDefault="00A5570F" w:rsidP="00A5570F">
            <w:r w:rsidRPr="001303C6">
              <w:t>Bemerkungen</w:t>
            </w:r>
          </w:p>
        </w:tc>
        <w:sdt>
          <w:sdtPr>
            <w:id w:val="794018474"/>
            <w:placeholder>
              <w:docPart w:val="F10204CE79494613B43A1A5E545ACAA9"/>
            </w:placeholder>
          </w:sdtPr>
          <w:sdtEndPr/>
          <w:sdtContent>
            <w:tc>
              <w:tcPr>
                <w:tcW w:w="6520" w:type="dxa"/>
                <w:gridSpan w:val="4"/>
              </w:tcPr>
              <w:p w14:paraId="6B2E7F78" w14:textId="77777777" w:rsidR="00A5570F" w:rsidRPr="001303C6" w:rsidRDefault="00A5570F" w:rsidP="00A5570F">
                <w:r w:rsidRPr="001303C6">
                  <w:t xml:space="preserve"> </w:t>
                </w:r>
              </w:p>
              <w:p w14:paraId="38115DAB" w14:textId="1EE25047" w:rsidR="00A5570F" w:rsidRPr="001303C6" w:rsidRDefault="00A5570F" w:rsidP="00A5570F"/>
            </w:tc>
          </w:sdtContent>
        </w:sdt>
      </w:tr>
    </w:tbl>
    <w:p w14:paraId="6E52BE61" w14:textId="77777777" w:rsidR="0036270B" w:rsidRPr="00190B58" w:rsidRDefault="0036270B" w:rsidP="00054D3A">
      <w:pPr>
        <w:sectPr w:rsidR="0036270B" w:rsidRPr="00190B58" w:rsidSect="00B04110">
          <w:footerReference w:type="default" r:id="rId17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6D322864" w14:textId="1C3D14C6" w:rsidR="00DD1419" w:rsidRPr="00190B58" w:rsidRDefault="00DD1419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E553AE" w:rsidRPr="001303C6" w14:paraId="168494B1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0E4F628E" w14:textId="6C28710D" w:rsidR="00E553AE" w:rsidRPr="001303C6" w:rsidRDefault="00E553AE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Wurfanlagen</w:t>
            </w:r>
          </w:p>
        </w:tc>
      </w:tr>
      <w:tr w:rsidR="00E553AE" w:rsidRPr="001303C6" w14:paraId="61CAD609" w14:textId="77777777" w:rsidTr="00B05AB2">
        <w:tc>
          <w:tcPr>
            <w:tcW w:w="3114" w:type="dxa"/>
            <w:tcBorders>
              <w:bottom w:val="single" w:sz="4" w:space="0" w:color="auto"/>
            </w:tcBorders>
          </w:tcPr>
          <w:p w14:paraId="7748F921" w14:textId="77777777" w:rsidR="00E553AE" w:rsidRPr="001303C6" w:rsidRDefault="00E553AE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58A54FC" w14:textId="77777777" w:rsidR="00E553AE" w:rsidRPr="001303C6" w:rsidRDefault="00E553AE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EB13E6" w14:textId="77777777" w:rsidR="00E553AE" w:rsidRPr="001303C6" w:rsidRDefault="00E553AE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3673BEA" w14:textId="77777777" w:rsidR="00E553AE" w:rsidRPr="001303C6" w:rsidRDefault="00E553AE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72664A" w14:textId="77777777" w:rsidR="00E553AE" w:rsidRPr="001303C6" w:rsidRDefault="00E553AE" w:rsidP="00F60AF2">
            <w:r w:rsidRPr="001303C6">
              <w:t>Sicherheitsbedenken</w:t>
            </w:r>
          </w:p>
        </w:tc>
      </w:tr>
      <w:tr w:rsidR="00E553AE" w:rsidRPr="001303C6" w14:paraId="58B5A471" w14:textId="77777777" w:rsidTr="00B05AB2">
        <w:tc>
          <w:tcPr>
            <w:tcW w:w="3114" w:type="dxa"/>
            <w:tcBorders>
              <w:bottom w:val="single" w:sz="4" w:space="0" w:color="auto"/>
              <w:right w:val="single" w:sz="4" w:space="0" w:color="auto"/>
            </w:tcBorders>
          </w:tcPr>
          <w:p w14:paraId="3D81F71A" w14:textId="1F2B6664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Speer</w:t>
            </w:r>
          </w:p>
        </w:tc>
        <w:sdt>
          <w:sdtPr>
            <w:id w:val="-14311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F18680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270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C19F1C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5169734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01E15F" w14:textId="512A7BC2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945759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032FB815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53AE" w:rsidRPr="001303C6" w14:paraId="0B3A83D8" w14:textId="77777777" w:rsidTr="00B05AB2">
        <w:tc>
          <w:tcPr>
            <w:tcW w:w="3114" w:type="dxa"/>
            <w:tcBorders>
              <w:top w:val="single" w:sz="4" w:space="0" w:color="auto"/>
              <w:right w:val="single" w:sz="4" w:space="0" w:color="auto"/>
            </w:tcBorders>
          </w:tcPr>
          <w:p w14:paraId="4B726057" w14:textId="5CEFF9D2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Ball</w:t>
            </w:r>
          </w:p>
        </w:tc>
        <w:sdt>
          <w:sdtPr>
            <w:id w:val="-1334912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DE6B98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2395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17694F29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909155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E0E91F7" w14:textId="3F482523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53223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500281C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53AE" w:rsidRPr="001303C6" w14:paraId="6C4B654F" w14:textId="77777777" w:rsidTr="00F60AF2">
        <w:tc>
          <w:tcPr>
            <w:tcW w:w="3114" w:type="dxa"/>
          </w:tcPr>
          <w:p w14:paraId="5EE0BE4C" w14:textId="37535842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Kugel</w:t>
            </w:r>
          </w:p>
        </w:tc>
        <w:sdt>
          <w:sdtPr>
            <w:id w:val="-1621447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EF158BA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8781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3BE5BFB9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6149215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77F8E243" w14:textId="04DE8E01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531388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20D1E2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523E9" w:rsidRPr="001303C6" w14:paraId="39BB53E1" w14:textId="77777777" w:rsidTr="002523E9">
        <w:tc>
          <w:tcPr>
            <w:tcW w:w="3114" w:type="dxa"/>
          </w:tcPr>
          <w:p w14:paraId="4CBF65DA" w14:textId="17CB84C2" w:rsidR="002523E9" w:rsidRPr="001303C6" w:rsidRDefault="002523E9" w:rsidP="00F60AF2">
            <w:r w:rsidRPr="001303C6">
              <w:t>Bemerkungen</w:t>
            </w:r>
          </w:p>
        </w:tc>
        <w:tc>
          <w:tcPr>
            <w:tcW w:w="6520" w:type="dxa"/>
            <w:gridSpan w:val="4"/>
          </w:tcPr>
          <w:sdt>
            <w:sdtPr>
              <w:id w:val="-1792587297"/>
              <w:placeholder>
                <w:docPart w:val="DefaultPlaceholder_-1854013440"/>
              </w:placeholder>
            </w:sdtPr>
            <w:sdtEndPr/>
            <w:sdtContent>
              <w:p w14:paraId="1E811842" w14:textId="51C494B4" w:rsidR="002523E9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BDB5E3E" w14:textId="6A4B20A8" w:rsidR="002523E9" w:rsidRPr="001303C6" w:rsidRDefault="002523E9" w:rsidP="00F60AF2"/>
        </w:tc>
      </w:tr>
    </w:tbl>
    <w:p w14:paraId="2FB42303" w14:textId="77777777" w:rsidR="008C2720" w:rsidRPr="001303C6" w:rsidRDefault="008C2720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1276"/>
        <w:gridCol w:w="1701"/>
        <w:gridCol w:w="1559"/>
      </w:tblGrid>
      <w:tr w:rsidR="003B2763" w:rsidRPr="001303C6" w14:paraId="7692AA87" w14:textId="77777777" w:rsidTr="00F60AF2">
        <w:tc>
          <w:tcPr>
            <w:tcW w:w="3114" w:type="dxa"/>
            <w:tcBorders>
              <w:bottom w:val="single" w:sz="4" w:space="0" w:color="auto"/>
            </w:tcBorders>
          </w:tcPr>
          <w:p w14:paraId="6570891C" w14:textId="77777777" w:rsidR="003B2763" w:rsidRPr="001303C6" w:rsidRDefault="003B2763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948E398" w14:textId="77777777" w:rsidR="003B2763" w:rsidRPr="001303C6" w:rsidRDefault="003B2763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5011B0" w14:textId="77777777" w:rsidR="003B2763" w:rsidRPr="001303C6" w:rsidRDefault="003B2763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56C3741D" w14:textId="77777777" w:rsidR="003B2763" w:rsidRPr="001303C6" w:rsidRDefault="003B2763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4A5B06" w14:textId="77777777" w:rsidR="003B2763" w:rsidRPr="001303C6" w:rsidRDefault="003B2763" w:rsidP="00F60AF2">
            <w:r w:rsidRPr="001303C6">
              <w:t>Sicherheitsbedenken</w:t>
            </w:r>
          </w:p>
        </w:tc>
      </w:tr>
      <w:tr w:rsidR="003B2763" w:rsidRPr="001303C6" w14:paraId="776FABD3" w14:textId="77777777" w:rsidTr="00F60AF2">
        <w:tc>
          <w:tcPr>
            <w:tcW w:w="3114" w:type="dxa"/>
            <w:tcBorders>
              <w:bottom w:val="nil"/>
            </w:tcBorders>
          </w:tcPr>
          <w:p w14:paraId="73A4E378" w14:textId="6117395B" w:rsidR="003B2763" w:rsidRPr="001303C6" w:rsidRDefault="00893FBA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Diskus</w:t>
            </w:r>
          </w:p>
        </w:tc>
        <w:sdt>
          <w:sdtPr>
            <w:id w:val="1699745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nil"/>
                </w:tcBorders>
              </w:tcPr>
              <w:p w14:paraId="17B75820" w14:textId="2C983DA4" w:rsidR="003B2763" w:rsidRPr="001303C6" w:rsidRDefault="00E86442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811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nil"/>
                </w:tcBorders>
              </w:tcPr>
              <w:p w14:paraId="6FBC7BE5" w14:textId="77777777" w:rsidR="003B2763" w:rsidRPr="001303C6" w:rsidRDefault="003B2763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8281662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gridSpan w:val="2"/>
                <w:tcBorders>
                  <w:bottom w:val="nil"/>
                </w:tcBorders>
              </w:tcPr>
              <w:p w14:paraId="2CE9E9D8" w14:textId="787E6B63" w:rsidR="003B2763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153761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nil"/>
                </w:tcBorders>
              </w:tcPr>
              <w:p w14:paraId="24BCBB71" w14:textId="77777777" w:rsidR="003B2763" w:rsidRPr="001303C6" w:rsidRDefault="003B2763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97BD6" w:rsidRPr="001303C6" w14:paraId="322015C0" w14:textId="77777777" w:rsidTr="00F60AF2">
        <w:tc>
          <w:tcPr>
            <w:tcW w:w="3114" w:type="dxa"/>
            <w:tcBorders>
              <w:bottom w:val="nil"/>
            </w:tcBorders>
          </w:tcPr>
          <w:p w14:paraId="51E84ED0" w14:textId="0B14986D" w:rsidR="00C97BD6" w:rsidRPr="001303C6" w:rsidRDefault="00C97BD6" w:rsidP="00C97BD6">
            <w:r w:rsidRPr="001303C6">
              <w:t>Schutznetz 6m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3686696D" w14:textId="7303EE36" w:rsidR="00C97BD6" w:rsidRPr="001303C6" w:rsidRDefault="00C97BD6" w:rsidP="00C97BD6">
            <w:pPr>
              <w:jc w:val="center"/>
            </w:pPr>
            <w:r w:rsidRPr="001303C6">
              <w:t xml:space="preserve">ja </w:t>
            </w:r>
            <w:sdt>
              <w:sdtPr>
                <w:id w:val="-4572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793CF215" w14:textId="78D680C7" w:rsidR="00C97BD6" w:rsidRPr="001303C6" w:rsidRDefault="00C97BD6" w:rsidP="00C97BD6">
            <w:pPr>
              <w:jc w:val="center"/>
            </w:pPr>
            <w:r w:rsidRPr="001303C6">
              <w:t xml:space="preserve">nein </w:t>
            </w:r>
            <w:sdt>
              <w:sdtPr>
                <w:id w:val="146060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86442" w:rsidRPr="001303C6" w14:paraId="53E4C2F0" w14:textId="77777777" w:rsidTr="00F60AF2">
        <w:tc>
          <w:tcPr>
            <w:tcW w:w="3114" w:type="dxa"/>
            <w:tcBorders>
              <w:bottom w:val="nil"/>
            </w:tcBorders>
          </w:tcPr>
          <w:p w14:paraId="09AA7F0E" w14:textId="617066EC" w:rsidR="00E86442" w:rsidRPr="001303C6" w:rsidRDefault="00E86442" w:rsidP="00E86442">
            <w:r w:rsidRPr="001303C6">
              <w:t>Absperrungen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6CD8FA93" w14:textId="1E8150F3" w:rsidR="00E86442" w:rsidRPr="001303C6" w:rsidRDefault="00E86442" w:rsidP="00E86442">
            <w:pPr>
              <w:jc w:val="center"/>
            </w:pPr>
            <w:r w:rsidRPr="001303C6">
              <w:t xml:space="preserve">ja </w:t>
            </w:r>
            <w:sdt>
              <w:sdtPr>
                <w:id w:val="-100350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5B11C5F9" w14:textId="620B365E" w:rsidR="00E86442" w:rsidRPr="001303C6" w:rsidRDefault="00E86442" w:rsidP="00E86442">
            <w:pPr>
              <w:jc w:val="center"/>
            </w:pPr>
            <w:r w:rsidRPr="001303C6">
              <w:t xml:space="preserve">nein </w:t>
            </w:r>
            <w:sdt>
              <w:sdtPr>
                <w:id w:val="154517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86442" w:rsidRPr="001303C6" w14:paraId="4AE316E8" w14:textId="77777777" w:rsidTr="00F60AF2">
        <w:tc>
          <w:tcPr>
            <w:tcW w:w="3114" w:type="dxa"/>
            <w:tcBorders>
              <w:bottom w:val="nil"/>
            </w:tcBorders>
          </w:tcPr>
          <w:p w14:paraId="5DC298D1" w14:textId="761917F1" w:rsidR="00E86442" w:rsidRPr="001303C6" w:rsidRDefault="00E86442" w:rsidP="00E86442">
            <w:r w:rsidRPr="001303C6">
              <w:t>Wettkampf auf dem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0D6D69D6" w14:textId="70CF717D" w:rsidR="00E86442" w:rsidRPr="001303C6" w:rsidRDefault="00E86442" w:rsidP="00E86442">
            <w:pPr>
              <w:jc w:val="center"/>
            </w:pPr>
            <w:r w:rsidRPr="001303C6">
              <w:t xml:space="preserve">Hauptplatz </w:t>
            </w:r>
            <w:sdt>
              <w:sdtPr>
                <w:id w:val="-213871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3981FD66" w14:textId="5C6B31B7" w:rsidR="00E86442" w:rsidRPr="001303C6" w:rsidRDefault="00E86442" w:rsidP="00E86442">
            <w:pPr>
              <w:jc w:val="center"/>
            </w:pPr>
            <w:r w:rsidRPr="001303C6">
              <w:t xml:space="preserve">Nebenplatz </w:t>
            </w:r>
            <w:sdt>
              <w:sdtPr>
                <w:id w:val="153160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BA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3E9" w:rsidRPr="001303C6" w14:paraId="3DFE364B" w14:textId="77777777" w:rsidTr="002523E9">
        <w:tc>
          <w:tcPr>
            <w:tcW w:w="3114" w:type="dxa"/>
          </w:tcPr>
          <w:p w14:paraId="4CC4CD4F" w14:textId="75B0B96D" w:rsidR="002523E9" w:rsidRPr="001303C6" w:rsidRDefault="002523E9" w:rsidP="00E86442">
            <w:r w:rsidRPr="001303C6">
              <w:t>Bemerkungen</w:t>
            </w:r>
          </w:p>
        </w:tc>
        <w:tc>
          <w:tcPr>
            <w:tcW w:w="6520" w:type="dxa"/>
            <w:gridSpan w:val="5"/>
          </w:tcPr>
          <w:sdt>
            <w:sdtPr>
              <w:id w:val="-1437744887"/>
              <w:placeholder>
                <w:docPart w:val="DefaultPlaceholder_-1854013440"/>
              </w:placeholder>
            </w:sdtPr>
            <w:sdtEndPr/>
            <w:sdtContent>
              <w:p w14:paraId="7E5726FD" w14:textId="10686A2A" w:rsidR="002523E9" w:rsidRPr="001303C6" w:rsidRDefault="006D29E1" w:rsidP="00E86442">
                <w:r w:rsidRPr="001303C6">
                  <w:t xml:space="preserve"> </w:t>
                </w:r>
              </w:p>
            </w:sdtContent>
          </w:sdt>
          <w:p w14:paraId="15BE3B86" w14:textId="2325DB34" w:rsidR="002523E9" w:rsidRPr="001303C6" w:rsidRDefault="002523E9" w:rsidP="00E86442"/>
        </w:tc>
      </w:tr>
    </w:tbl>
    <w:p w14:paraId="6E8A8ACC" w14:textId="6AFF913B" w:rsidR="00806F3D" w:rsidRPr="001303C6" w:rsidRDefault="00806F3D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1276"/>
        <w:gridCol w:w="1701"/>
        <w:gridCol w:w="1559"/>
      </w:tblGrid>
      <w:tr w:rsidR="00095A60" w:rsidRPr="001303C6" w14:paraId="4FEF6F86" w14:textId="77777777" w:rsidTr="00F60AF2">
        <w:tc>
          <w:tcPr>
            <w:tcW w:w="3114" w:type="dxa"/>
            <w:tcBorders>
              <w:bottom w:val="single" w:sz="4" w:space="0" w:color="auto"/>
            </w:tcBorders>
          </w:tcPr>
          <w:p w14:paraId="142F01B9" w14:textId="77777777" w:rsidR="00095A60" w:rsidRPr="001303C6" w:rsidRDefault="00095A60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A61C3FC" w14:textId="77777777" w:rsidR="00095A60" w:rsidRPr="001303C6" w:rsidRDefault="00095A60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A89A13" w14:textId="77777777" w:rsidR="00095A60" w:rsidRPr="001303C6" w:rsidRDefault="00095A60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362BAA96" w14:textId="77777777" w:rsidR="00095A60" w:rsidRPr="001303C6" w:rsidRDefault="00095A60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3C149C" w14:textId="77777777" w:rsidR="00095A60" w:rsidRPr="001303C6" w:rsidRDefault="00095A60" w:rsidP="00F60AF2">
            <w:r w:rsidRPr="001303C6">
              <w:t>Sicherheitsbedenken</w:t>
            </w:r>
          </w:p>
        </w:tc>
      </w:tr>
      <w:tr w:rsidR="00095A60" w:rsidRPr="001303C6" w14:paraId="06D9B44D" w14:textId="77777777" w:rsidTr="00F60AF2">
        <w:tc>
          <w:tcPr>
            <w:tcW w:w="3114" w:type="dxa"/>
            <w:tcBorders>
              <w:bottom w:val="nil"/>
            </w:tcBorders>
          </w:tcPr>
          <w:p w14:paraId="2F965321" w14:textId="4CA5656D" w:rsidR="00095A60" w:rsidRPr="001303C6" w:rsidRDefault="00095A60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Hammer</w:t>
            </w:r>
          </w:p>
        </w:tc>
        <w:sdt>
          <w:sdtPr>
            <w:id w:val="11981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nil"/>
                </w:tcBorders>
              </w:tcPr>
              <w:p w14:paraId="34FFDE99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46241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nil"/>
                </w:tcBorders>
              </w:tcPr>
              <w:p w14:paraId="570B639B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6479150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gridSpan w:val="2"/>
                <w:tcBorders>
                  <w:bottom w:val="nil"/>
                </w:tcBorders>
              </w:tcPr>
              <w:p w14:paraId="6AF90AD8" w14:textId="6EF9E2F1" w:rsidR="00095A60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72237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nil"/>
                </w:tcBorders>
              </w:tcPr>
              <w:p w14:paraId="6F2202FE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95A60" w:rsidRPr="001303C6" w14:paraId="2E2CFD5B" w14:textId="77777777" w:rsidTr="00F60AF2">
        <w:tc>
          <w:tcPr>
            <w:tcW w:w="3114" w:type="dxa"/>
            <w:tcBorders>
              <w:bottom w:val="nil"/>
            </w:tcBorders>
          </w:tcPr>
          <w:p w14:paraId="68E6A258" w14:textId="554E5775" w:rsidR="00095A60" w:rsidRPr="001303C6" w:rsidRDefault="00095A60" w:rsidP="00F60AF2">
            <w:r w:rsidRPr="001303C6">
              <w:t>Schutznetz 10m</w:t>
            </w:r>
            <w:r w:rsidR="00E969D0" w:rsidRPr="001303C6">
              <w:t xml:space="preserve"> (vorne)</w:t>
            </w:r>
            <w:r w:rsidRPr="001303C6">
              <w:t xml:space="preserve">/7m </w:t>
            </w:r>
            <w:r w:rsidR="00E969D0" w:rsidRPr="001303C6">
              <w:t xml:space="preserve">(hinten) </w:t>
            </w:r>
            <w:r w:rsidRPr="001303C6">
              <w:t>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72EF08E5" w14:textId="77777777" w:rsidR="00095A60" w:rsidRPr="001303C6" w:rsidRDefault="00095A60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105685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57352DDB" w14:textId="77777777" w:rsidR="00095A60" w:rsidRPr="001303C6" w:rsidRDefault="00095A60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151514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5A60" w:rsidRPr="001303C6" w14:paraId="508ADB49" w14:textId="77777777" w:rsidTr="00F60AF2">
        <w:tc>
          <w:tcPr>
            <w:tcW w:w="3114" w:type="dxa"/>
            <w:tcBorders>
              <w:bottom w:val="nil"/>
            </w:tcBorders>
          </w:tcPr>
          <w:p w14:paraId="0F005AE3" w14:textId="77777777" w:rsidR="00095A60" w:rsidRPr="001303C6" w:rsidRDefault="00095A60" w:rsidP="00F60AF2">
            <w:r w:rsidRPr="001303C6">
              <w:t>Absperrungen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1BAB6D3D" w14:textId="77777777" w:rsidR="00095A60" w:rsidRPr="001303C6" w:rsidRDefault="00095A60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15503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1A8A8E89" w14:textId="77777777" w:rsidR="00095A60" w:rsidRPr="001303C6" w:rsidRDefault="00095A60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12566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5A60" w:rsidRPr="001303C6" w14:paraId="636D1772" w14:textId="77777777" w:rsidTr="002C156A">
        <w:tc>
          <w:tcPr>
            <w:tcW w:w="3114" w:type="dxa"/>
            <w:tcBorders>
              <w:bottom w:val="single" w:sz="4" w:space="0" w:color="auto"/>
            </w:tcBorders>
          </w:tcPr>
          <w:p w14:paraId="7A0B5E3A" w14:textId="77777777" w:rsidR="00095A60" w:rsidRPr="001303C6" w:rsidRDefault="00095A60" w:rsidP="00F60AF2">
            <w:r w:rsidRPr="001303C6">
              <w:t>Wettkampf auf dem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212AC7B1" w14:textId="77777777" w:rsidR="00095A60" w:rsidRPr="001303C6" w:rsidRDefault="00095A60" w:rsidP="00F60AF2">
            <w:pPr>
              <w:jc w:val="center"/>
            </w:pPr>
            <w:r w:rsidRPr="001303C6">
              <w:t xml:space="preserve">Hauptplatz </w:t>
            </w:r>
            <w:sdt>
              <w:sdtPr>
                <w:id w:val="161987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14:paraId="013B8515" w14:textId="77777777" w:rsidR="00095A60" w:rsidRPr="001303C6" w:rsidRDefault="00095A60" w:rsidP="00F60AF2">
            <w:pPr>
              <w:jc w:val="center"/>
            </w:pPr>
            <w:r w:rsidRPr="001303C6">
              <w:t xml:space="preserve">Nebenplatz </w:t>
            </w:r>
            <w:sdt>
              <w:sdtPr>
                <w:id w:val="138005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3E9" w:rsidRPr="001303C6" w14:paraId="54F2EFED" w14:textId="77777777" w:rsidTr="002523E9">
        <w:tc>
          <w:tcPr>
            <w:tcW w:w="3114" w:type="dxa"/>
          </w:tcPr>
          <w:p w14:paraId="38E195AD" w14:textId="77777777" w:rsidR="002523E9" w:rsidRPr="001303C6" w:rsidRDefault="002523E9" w:rsidP="00F60AF2">
            <w:r w:rsidRPr="001303C6">
              <w:t>Bemerkungen</w:t>
            </w:r>
          </w:p>
        </w:tc>
        <w:tc>
          <w:tcPr>
            <w:tcW w:w="6520" w:type="dxa"/>
            <w:gridSpan w:val="5"/>
          </w:tcPr>
          <w:sdt>
            <w:sdtPr>
              <w:id w:val="-2126606392"/>
              <w:placeholder>
                <w:docPart w:val="DefaultPlaceholder_-1854013440"/>
              </w:placeholder>
            </w:sdtPr>
            <w:sdtEndPr/>
            <w:sdtContent>
              <w:p w14:paraId="189E6820" w14:textId="5BCAF0BF" w:rsidR="002523E9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2D4897C3" w14:textId="7B6624CB" w:rsidR="00EF7E00" w:rsidRPr="001303C6" w:rsidRDefault="00EF7E00" w:rsidP="00F60AF2"/>
        </w:tc>
      </w:tr>
    </w:tbl>
    <w:p w14:paraId="40E82822" w14:textId="255865D0" w:rsidR="002C1C99" w:rsidRPr="001303C6" w:rsidRDefault="002C1C9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6C1471" w:rsidRPr="001303C6" w14:paraId="2E993833" w14:textId="77777777" w:rsidTr="0015013A">
        <w:tc>
          <w:tcPr>
            <w:tcW w:w="9628" w:type="dxa"/>
            <w:gridSpan w:val="2"/>
            <w:shd w:val="clear" w:color="auto" w:fill="FDE9D9" w:themeFill="accent6" w:themeFillTint="33"/>
          </w:tcPr>
          <w:p w14:paraId="06BD7E0C" w14:textId="084603D7" w:rsidR="006C1471" w:rsidRPr="001303C6" w:rsidRDefault="0089757E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 xml:space="preserve">Allgemeine </w:t>
            </w:r>
            <w:r w:rsidR="009921DB" w:rsidRPr="001303C6">
              <w:rPr>
                <w:b/>
                <w:bCs/>
              </w:rPr>
              <w:t>Hinweise zur Sicherheit</w:t>
            </w:r>
          </w:p>
        </w:tc>
      </w:tr>
      <w:tr w:rsidR="000D3CA6" w:rsidRPr="001303C6" w14:paraId="3CDBC3E0" w14:textId="77777777" w:rsidTr="006C1471">
        <w:tc>
          <w:tcPr>
            <w:tcW w:w="3114" w:type="dxa"/>
          </w:tcPr>
          <w:p w14:paraId="024D46D2" w14:textId="77777777" w:rsidR="00184FE4" w:rsidRPr="001303C6" w:rsidRDefault="00654CC0" w:rsidP="00054D3A">
            <w:r w:rsidRPr="001303C6">
              <w:t>Bemerkungen /</w:t>
            </w:r>
          </w:p>
          <w:p w14:paraId="470DCBF4" w14:textId="69A2A97F" w:rsidR="000D3CA6" w:rsidRPr="001303C6" w:rsidRDefault="00654CC0" w:rsidP="00054D3A">
            <w:r w:rsidRPr="001303C6">
              <w:t>Instruktionen</w:t>
            </w:r>
          </w:p>
        </w:tc>
        <w:tc>
          <w:tcPr>
            <w:tcW w:w="6514" w:type="dxa"/>
          </w:tcPr>
          <w:sdt>
            <w:sdtPr>
              <w:id w:val="-52317090"/>
              <w:placeholder>
                <w:docPart w:val="DefaultPlaceholder_-1854013440"/>
              </w:placeholder>
            </w:sdtPr>
            <w:sdtEndPr/>
            <w:sdtContent>
              <w:p w14:paraId="0F826EC4" w14:textId="3E518412" w:rsidR="000D3CA6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775617CB" w14:textId="331D8BA1" w:rsidR="00654CC0" w:rsidRPr="001303C6" w:rsidRDefault="00654CC0" w:rsidP="00054D3A"/>
        </w:tc>
      </w:tr>
    </w:tbl>
    <w:p w14:paraId="4B469EA6" w14:textId="77777777" w:rsidR="002C1C99" w:rsidRPr="001303C6" w:rsidRDefault="002C1C99" w:rsidP="00054D3A"/>
    <w:p w14:paraId="4D787183" w14:textId="77777777" w:rsidR="00E90B55" w:rsidRPr="001303C6" w:rsidRDefault="00E90B5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10"/>
        <w:gridCol w:w="3209"/>
        <w:gridCol w:w="3209"/>
      </w:tblGrid>
      <w:tr w:rsidR="00EB4FEE" w:rsidRPr="001303C6" w14:paraId="472DD597" w14:textId="77777777" w:rsidTr="00EB4FEE">
        <w:tc>
          <w:tcPr>
            <w:tcW w:w="9628" w:type="dxa"/>
            <w:gridSpan w:val="3"/>
            <w:shd w:val="clear" w:color="auto" w:fill="FDE9D9" w:themeFill="accent6" w:themeFillTint="33"/>
          </w:tcPr>
          <w:p w14:paraId="01697EB0" w14:textId="4FC3302D" w:rsidR="00EB4FEE" w:rsidRPr="001303C6" w:rsidRDefault="00EB4FEE" w:rsidP="00E702D6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Umstellungen</w:t>
            </w:r>
          </w:p>
        </w:tc>
      </w:tr>
      <w:tr w:rsidR="00567EC5" w:rsidRPr="001303C6" w14:paraId="0FCF1C8C" w14:textId="77777777" w:rsidTr="00127DE7">
        <w:tc>
          <w:tcPr>
            <w:tcW w:w="3210" w:type="dxa"/>
          </w:tcPr>
          <w:p w14:paraId="4467EFC7" w14:textId="6DC1AE8B" w:rsidR="00567EC5" w:rsidRPr="001303C6" w:rsidRDefault="00567EC5" w:rsidP="00567EC5">
            <w:r w:rsidRPr="001303C6">
              <w:t>Wurden Anlagen währe</w:t>
            </w:r>
            <w:r w:rsidR="00EB4FEE" w:rsidRPr="001303C6">
              <w:t xml:space="preserve">nd </w:t>
            </w:r>
            <w:r w:rsidRPr="001303C6">
              <w:t>des Wettkam</w:t>
            </w:r>
            <w:r w:rsidR="00EB4FEE" w:rsidRPr="001303C6">
              <w:t>p</w:t>
            </w:r>
            <w:r w:rsidRPr="001303C6">
              <w:t>fes umgestellt?</w:t>
            </w:r>
          </w:p>
        </w:tc>
        <w:tc>
          <w:tcPr>
            <w:tcW w:w="3209" w:type="dxa"/>
          </w:tcPr>
          <w:p w14:paraId="4B67E957" w14:textId="066145DC" w:rsidR="00567EC5" w:rsidRPr="001303C6" w:rsidRDefault="009C5F87" w:rsidP="00EB4FEE">
            <w:pPr>
              <w:jc w:val="center"/>
            </w:pPr>
            <w:r w:rsidRPr="001303C6">
              <w:t>j</w:t>
            </w:r>
            <w:r w:rsidR="00567EC5" w:rsidRPr="001303C6">
              <w:t xml:space="preserve">a </w:t>
            </w:r>
            <w:sdt>
              <w:sdtPr>
                <w:id w:val="-208352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EC5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09" w:type="dxa"/>
          </w:tcPr>
          <w:p w14:paraId="62667624" w14:textId="6F012A0D" w:rsidR="00567EC5" w:rsidRPr="001303C6" w:rsidRDefault="00567EC5" w:rsidP="00EB4FEE">
            <w:pPr>
              <w:jc w:val="center"/>
            </w:pPr>
            <w:r w:rsidRPr="001303C6">
              <w:t xml:space="preserve">nein </w:t>
            </w:r>
            <w:sdt>
              <w:sdtPr>
                <w:id w:val="-920791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B4FEE" w:rsidRPr="001303C6" w14:paraId="3D03D32D" w14:textId="77777777" w:rsidTr="00F60AF2">
        <w:tc>
          <w:tcPr>
            <w:tcW w:w="3210" w:type="dxa"/>
          </w:tcPr>
          <w:p w14:paraId="64BD3483" w14:textId="77777777" w:rsidR="00A83BAD" w:rsidRPr="001303C6" w:rsidRDefault="00EB4FEE" w:rsidP="00567EC5">
            <w:r w:rsidRPr="001303C6">
              <w:t>Bemerkungen:</w:t>
            </w:r>
          </w:p>
          <w:p w14:paraId="1786D5B1" w14:textId="08DB6BA4" w:rsidR="00EB4FEE" w:rsidRPr="001303C6" w:rsidRDefault="00A83BAD" w:rsidP="00567EC5">
            <w:r w:rsidRPr="001303C6">
              <w:t>Welche / warum?</w:t>
            </w:r>
          </w:p>
        </w:tc>
        <w:tc>
          <w:tcPr>
            <w:tcW w:w="6418" w:type="dxa"/>
            <w:gridSpan w:val="2"/>
          </w:tcPr>
          <w:sdt>
            <w:sdtPr>
              <w:id w:val="2093971003"/>
              <w:placeholder>
                <w:docPart w:val="DefaultPlaceholder_-1854013440"/>
              </w:placeholder>
            </w:sdtPr>
            <w:sdtEndPr/>
            <w:sdtContent>
              <w:p w14:paraId="0778271E" w14:textId="2267E02D" w:rsidR="00EB4FEE" w:rsidRPr="001303C6" w:rsidRDefault="006D29E1" w:rsidP="00567EC5">
                <w:r w:rsidRPr="001303C6">
                  <w:t xml:space="preserve"> </w:t>
                </w:r>
              </w:p>
            </w:sdtContent>
          </w:sdt>
          <w:p w14:paraId="2AC0AEEF" w14:textId="5686ABC2" w:rsidR="00EB4FEE" w:rsidRPr="001303C6" w:rsidRDefault="00EB4FEE" w:rsidP="00567EC5"/>
        </w:tc>
      </w:tr>
      <w:tr w:rsidR="009C5F87" w:rsidRPr="001303C6" w14:paraId="5C9E1315" w14:textId="77777777" w:rsidTr="00F60AF2">
        <w:tc>
          <w:tcPr>
            <w:tcW w:w="3210" w:type="dxa"/>
          </w:tcPr>
          <w:p w14:paraId="7677C1CC" w14:textId="078820D9" w:rsidR="009C5F87" w:rsidRPr="001303C6" w:rsidRDefault="009C5F87" w:rsidP="009C5F87">
            <w:r w:rsidRPr="001303C6">
              <w:t>Wurde der Zeitplan e</w:t>
            </w:r>
            <w:r w:rsidR="003109B1" w:rsidRPr="001303C6">
              <w:t>i</w:t>
            </w:r>
            <w:r w:rsidRPr="001303C6">
              <w:t>ngehalten?</w:t>
            </w:r>
          </w:p>
        </w:tc>
        <w:tc>
          <w:tcPr>
            <w:tcW w:w="3209" w:type="dxa"/>
          </w:tcPr>
          <w:p w14:paraId="52F3BFF5" w14:textId="0EF82BA5" w:rsidR="009C5F87" w:rsidRPr="001303C6" w:rsidRDefault="009C5F87" w:rsidP="009C5F87">
            <w:pPr>
              <w:jc w:val="center"/>
            </w:pPr>
            <w:r w:rsidRPr="001303C6">
              <w:t xml:space="preserve">ja </w:t>
            </w:r>
            <w:sdt>
              <w:sdtPr>
                <w:id w:val="-87738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09" w:type="dxa"/>
          </w:tcPr>
          <w:p w14:paraId="6B52A558" w14:textId="313E7D75" w:rsidR="009C5F87" w:rsidRPr="001303C6" w:rsidRDefault="009C5F87" w:rsidP="009C5F87">
            <w:pPr>
              <w:jc w:val="center"/>
            </w:pPr>
            <w:r w:rsidRPr="001303C6">
              <w:t xml:space="preserve">nein </w:t>
            </w:r>
            <w:sdt>
              <w:sdtPr>
                <w:id w:val="91389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05AB2" w:rsidRPr="001303C6" w14:paraId="76843441" w14:textId="77777777" w:rsidTr="00774AC0">
        <w:tc>
          <w:tcPr>
            <w:tcW w:w="3210" w:type="dxa"/>
          </w:tcPr>
          <w:p w14:paraId="6C8423EC" w14:textId="77777777" w:rsidR="00B05AB2" w:rsidRPr="001303C6" w:rsidRDefault="00B05AB2" w:rsidP="009C5F87">
            <w:r w:rsidRPr="001303C6">
              <w:t>Bemerkungen:</w:t>
            </w:r>
          </w:p>
          <w:p w14:paraId="373858FE" w14:textId="3018021E" w:rsidR="00B05AB2" w:rsidRPr="001303C6" w:rsidRDefault="00B05AB2" w:rsidP="009C5F87">
            <w:r w:rsidRPr="001303C6">
              <w:t>W</w:t>
            </w:r>
            <w:r w:rsidR="006539FE" w:rsidRPr="001303C6">
              <w:t>enn nein,</w:t>
            </w:r>
            <w:r w:rsidRPr="001303C6">
              <w:t xml:space="preserve"> warum nicht?</w:t>
            </w:r>
          </w:p>
        </w:tc>
        <w:sdt>
          <w:sdtPr>
            <w:id w:val="-2029333201"/>
            <w:placeholder>
              <w:docPart w:val="DefaultPlaceholder_-1854013440"/>
            </w:placeholder>
          </w:sdtPr>
          <w:sdtEndPr/>
          <w:sdtContent>
            <w:tc>
              <w:tcPr>
                <w:tcW w:w="6418" w:type="dxa"/>
                <w:gridSpan w:val="2"/>
              </w:tcPr>
              <w:p w14:paraId="23A470B2" w14:textId="4F4719AF" w:rsidR="00B05AB2" w:rsidRPr="001303C6" w:rsidRDefault="006D29E1" w:rsidP="002523E9">
                <w:r w:rsidRPr="001303C6">
                  <w:t xml:space="preserve"> </w:t>
                </w:r>
              </w:p>
            </w:tc>
          </w:sdtContent>
        </w:sdt>
      </w:tr>
    </w:tbl>
    <w:p w14:paraId="27F9FDB5" w14:textId="77777777" w:rsidR="0036270B" w:rsidRPr="00190B58" w:rsidRDefault="0036270B" w:rsidP="00054D3A">
      <w:pPr>
        <w:sectPr w:rsidR="0036270B" w:rsidRPr="00190B58" w:rsidSect="00B04110"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573AC959" w14:textId="6E5AAF0A" w:rsidR="00E90B55" w:rsidRPr="00190B58" w:rsidRDefault="00E90B5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72F18" w:rsidRPr="001303C6" w14:paraId="00135A4A" w14:textId="77777777" w:rsidTr="00C72F18">
        <w:tc>
          <w:tcPr>
            <w:tcW w:w="9628" w:type="dxa"/>
            <w:gridSpan w:val="3"/>
            <w:shd w:val="clear" w:color="auto" w:fill="FDE9D9" w:themeFill="accent6" w:themeFillTint="33"/>
          </w:tcPr>
          <w:p w14:paraId="21F64720" w14:textId="442E5E62" w:rsidR="00C72F18" w:rsidRPr="001303C6" w:rsidRDefault="00C72F18" w:rsidP="00C72F18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Kampfgericht</w:t>
            </w:r>
            <w:r w:rsidR="00F02EE2" w:rsidRPr="001303C6">
              <w:rPr>
                <w:b/>
                <w:bCs/>
                <w:szCs w:val="20"/>
              </w:rPr>
              <w:t>e</w:t>
            </w:r>
            <w:r w:rsidR="00984700">
              <w:rPr>
                <w:b/>
                <w:bCs/>
                <w:szCs w:val="20"/>
              </w:rPr>
              <w:t xml:space="preserve"> / Kampfrichter/innen (KR)</w:t>
            </w:r>
          </w:p>
        </w:tc>
      </w:tr>
      <w:tr w:rsidR="00A2370B" w:rsidRPr="001303C6" w14:paraId="4CE5D093" w14:textId="77777777" w:rsidTr="006D34C6">
        <w:tc>
          <w:tcPr>
            <w:tcW w:w="3209" w:type="dxa"/>
          </w:tcPr>
          <w:p w14:paraId="017B7D30" w14:textId="16070B5B" w:rsidR="00A2370B" w:rsidRPr="001303C6" w:rsidRDefault="00A2370B" w:rsidP="00A2370B">
            <w:r w:rsidRPr="001303C6">
              <w:t xml:space="preserve">genügend </w:t>
            </w:r>
            <w:r w:rsidR="00D52EB3" w:rsidRPr="001303C6">
              <w:t>KR</w:t>
            </w:r>
          </w:p>
        </w:tc>
        <w:tc>
          <w:tcPr>
            <w:tcW w:w="3209" w:type="dxa"/>
          </w:tcPr>
          <w:p w14:paraId="797E45AB" w14:textId="456808E9" w:rsidR="00A2370B" w:rsidRPr="001303C6" w:rsidRDefault="00A2370B" w:rsidP="00A2370B">
            <w:pPr>
              <w:jc w:val="center"/>
            </w:pPr>
            <w:r w:rsidRPr="001303C6">
              <w:t xml:space="preserve">ja </w:t>
            </w:r>
            <w:sdt>
              <w:sdtPr>
                <w:id w:val="-1567570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6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C43B78F" w14:textId="164A132D" w:rsidR="00A2370B" w:rsidRPr="001303C6" w:rsidRDefault="00A2370B" w:rsidP="00A2370B">
            <w:pPr>
              <w:jc w:val="center"/>
            </w:pPr>
            <w:r w:rsidRPr="001303C6">
              <w:t xml:space="preserve">nein </w:t>
            </w:r>
            <w:sdt>
              <w:sdtPr>
                <w:id w:val="-180384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2370B" w:rsidRPr="001303C6" w14:paraId="4E6EB7B6" w14:textId="77777777" w:rsidTr="006D34C6">
        <w:tc>
          <w:tcPr>
            <w:tcW w:w="3209" w:type="dxa"/>
          </w:tcPr>
          <w:p w14:paraId="277F7956" w14:textId="4E30C573" w:rsidR="00A2370B" w:rsidRPr="001303C6" w:rsidRDefault="00A2370B" w:rsidP="00A2370B">
            <w:r w:rsidRPr="001303C6">
              <w:t>genügend Bahn</w:t>
            </w:r>
            <w:r w:rsidR="00272B69" w:rsidRPr="001303C6">
              <w:t>-/Kurven</w:t>
            </w:r>
            <w:r w:rsidR="00095D22" w:rsidRPr="001303C6">
              <w:t>-</w:t>
            </w:r>
            <w:r w:rsidR="00EE0674" w:rsidRPr="001303C6">
              <w:t xml:space="preserve"> und </w:t>
            </w:r>
            <w:r w:rsidR="00095D22" w:rsidRPr="001303C6">
              <w:t>Hürden</w:t>
            </w:r>
            <w:r w:rsidRPr="001303C6">
              <w:t>richter</w:t>
            </w:r>
            <w:r w:rsidR="00984700">
              <w:t>/innen</w:t>
            </w:r>
          </w:p>
        </w:tc>
        <w:tc>
          <w:tcPr>
            <w:tcW w:w="3209" w:type="dxa"/>
          </w:tcPr>
          <w:p w14:paraId="605E9B3A" w14:textId="484F9BBA" w:rsidR="00A2370B" w:rsidRPr="001303C6" w:rsidRDefault="00A2370B" w:rsidP="00A2370B">
            <w:pPr>
              <w:jc w:val="center"/>
            </w:pPr>
            <w:r w:rsidRPr="001303C6">
              <w:t xml:space="preserve">ja </w:t>
            </w:r>
            <w:sdt>
              <w:sdtPr>
                <w:id w:val="58349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6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875E8BF" w14:textId="3545D961" w:rsidR="00A2370B" w:rsidRPr="001303C6" w:rsidRDefault="00A2370B" w:rsidP="00A2370B">
            <w:pPr>
              <w:jc w:val="center"/>
            </w:pPr>
            <w:r w:rsidRPr="001303C6">
              <w:t xml:space="preserve">nein </w:t>
            </w:r>
            <w:sdt>
              <w:sdtPr>
                <w:id w:val="-46366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5D3" w:rsidRPr="001303C6" w14:paraId="22F38D30" w14:textId="77777777" w:rsidTr="006D34C6">
        <w:tc>
          <w:tcPr>
            <w:tcW w:w="3209" w:type="dxa"/>
          </w:tcPr>
          <w:p w14:paraId="088A902C" w14:textId="4C3F7B28" w:rsidR="00A645D3" w:rsidRPr="001303C6" w:rsidRDefault="00A645D3" w:rsidP="00A645D3">
            <w:r w:rsidRPr="001303C6">
              <w:t xml:space="preserve">Info über Gerätekontrolle und -markierung </w:t>
            </w:r>
            <w:r w:rsidR="003D0E84" w:rsidRPr="001303C6">
              <w:t xml:space="preserve">für KR </w:t>
            </w:r>
          </w:p>
        </w:tc>
        <w:tc>
          <w:tcPr>
            <w:tcW w:w="3209" w:type="dxa"/>
          </w:tcPr>
          <w:p w14:paraId="46C98D4C" w14:textId="5B473AD9" w:rsidR="00A645D3" w:rsidRPr="001303C6" w:rsidRDefault="00A645D3" w:rsidP="00A645D3">
            <w:pPr>
              <w:jc w:val="center"/>
            </w:pPr>
            <w:r w:rsidRPr="001303C6">
              <w:t xml:space="preserve">ja </w:t>
            </w:r>
            <w:sdt>
              <w:sdtPr>
                <w:id w:val="102297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3D3E87FB" w14:textId="56A96CC6" w:rsidR="00A645D3" w:rsidRPr="001303C6" w:rsidRDefault="00A645D3" w:rsidP="00A645D3">
            <w:pPr>
              <w:jc w:val="center"/>
            </w:pPr>
            <w:r w:rsidRPr="001303C6">
              <w:t xml:space="preserve">nein </w:t>
            </w:r>
            <w:sdt>
              <w:sdtPr>
                <w:id w:val="8428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5D3" w:rsidRPr="001303C6" w14:paraId="51D4F951" w14:textId="77777777" w:rsidTr="006D34C6">
        <w:tc>
          <w:tcPr>
            <w:tcW w:w="3209" w:type="dxa"/>
          </w:tcPr>
          <w:p w14:paraId="747C3E94" w14:textId="4A6ACF39" w:rsidR="00A645D3" w:rsidRPr="001303C6" w:rsidRDefault="00CB127F" w:rsidP="00A645D3">
            <w:r w:rsidRPr="001303C6">
              <w:t>Kontrolle der</w:t>
            </w:r>
            <w:r w:rsidR="007E7F15" w:rsidRPr="001303C6">
              <w:t xml:space="preserve"> </w:t>
            </w:r>
            <w:r w:rsidR="00A645D3" w:rsidRPr="001303C6">
              <w:t>Geräte</w:t>
            </w:r>
            <w:r w:rsidRPr="001303C6">
              <w:t>markierung</w:t>
            </w:r>
            <w:r w:rsidR="00A645D3" w:rsidRPr="001303C6">
              <w:t xml:space="preserve"> </w:t>
            </w:r>
            <w:r w:rsidR="003D0E84" w:rsidRPr="001303C6">
              <w:t xml:space="preserve">durch KR </w:t>
            </w:r>
            <w:r w:rsidR="00A645D3" w:rsidRPr="001303C6">
              <w:t>auf Platz</w:t>
            </w:r>
          </w:p>
        </w:tc>
        <w:tc>
          <w:tcPr>
            <w:tcW w:w="3209" w:type="dxa"/>
          </w:tcPr>
          <w:p w14:paraId="5D79B34B" w14:textId="3CBECEE2" w:rsidR="00A645D3" w:rsidRPr="001303C6" w:rsidRDefault="00A645D3" w:rsidP="00A645D3">
            <w:pPr>
              <w:jc w:val="center"/>
            </w:pPr>
            <w:r w:rsidRPr="001303C6">
              <w:t xml:space="preserve">ja </w:t>
            </w:r>
            <w:sdt>
              <w:sdtPr>
                <w:id w:val="-491947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0E02415" w14:textId="7F137D9A" w:rsidR="00A645D3" w:rsidRPr="001303C6" w:rsidRDefault="00A645D3" w:rsidP="00A645D3">
            <w:pPr>
              <w:jc w:val="center"/>
            </w:pPr>
            <w:r w:rsidRPr="001303C6">
              <w:t xml:space="preserve">nein </w:t>
            </w:r>
            <w:sdt>
              <w:sdtPr>
                <w:id w:val="154656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C4518" w:rsidRPr="001303C6" w14:paraId="0BD8DFF7" w14:textId="77777777" w:rsidTr="006D34C6">
        <w:tc>
          <w:tcPr>
            <w:tcW w:w="3209" w:type="dxa"/>
          </w:tcPr>
          <w:p w14:paraId="726D8166" w14:textId="1F1A2D8D" w:rsidR="001C4518" w:rsidRPr="001303C6" w:rsidRDefault="001C4518" w:rsidP="001C4518">
            <w:r w:rsidRPr="001303C6">
              <w:t>War die Arbeit der K</w:t>
            </w:r>
            <w:r w:rsidR="00D52EB3" w:rsidRPr="001303C6">
              <w:t>R</w:t>
            </w:r>
            <w:r w:rsidRPr="001303C6">
              <w:t xml:space="preserve"> gut?</w:t>
            </w:r>
          </w:p>
        </w:tc>
        <w:tc>
          <w:tcPr>
            <w:tcW w:w="3209" w:type="dxa"/>
          </w:tcPr>
          <w:p w14:paraId="6E0A1240" w14:textId="75C6FBA6" w:rsidR="001C4518" w:rsidRPr="001303C6" w:rsidRDefault="001C4518" w:rsidP="001C4518">
            <w:pPr>
              <w:jc w:val="center"/>
            </w:pPr>
            <w:r w:rsidRPr="001303C6">
              <w:t xml:space="preserve">ja </w:t>
            </w:r>
            <w:sdt>
              <w:sdtPr>
                <w:id w:val="1350450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136B062E" w14:textId="6DB0F6C7" w:rsidR="001C4518" w:rsidRPr="001303C6" w:rsidRDefault="001C4518" w:rsidP="001C4518">
            <w:pPr>
              <w:jc w:val="center"/>
            </w:pPr>
            <w:r w:rsidRPr="001303C6">
              <w:t xml:space="preserve">nein </w:t>
            </w:r>
            <w:sdt>
              <w:sdtPr>
                <w:id w:val="129463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84FE4" w:rsidRPr="001303C6" w14:paraId="4F32A7ED" w14:textId="77777777" w:rsidTr="002F15C5">
        <w:tc>
          <w:tcPr>
            <w:tcW w:w="3209" w:type="dxa"/>
          </w:tcPr>
          <w:p w14:paraId="05E9D216" w14:textId="77777777" w:rsidR="00184FE4" w:rsidRPr="001303C6" w:rsidRDefault="00184FE4" w:rsidP="002F15C5">
            <w:r w:rsidRPr="001303C6">
              <w:t>Bemerkungen</w:t>
            </w:r>
          </w:p>
        </w:tc>
        <w:tc>
          <w:tcPr>
            <w:tcW w:w="6419" w:type="dxa"/>
            <w:gridSpan w:val="2"/>
          </w:tcPr>
          <w:sdt>
            <w:sdtPr>
              <w:id w:val="2094889471"/>
              <w:placeholder>
                <w:docPart w:val="DefaultPlaceholder_-1854013440"/>
              </w:placeholder>
            </w:sdtPr>
            <w:sdtEndPr/>
            <w:sdtContent>
              <w:p w14:paraId="762D3921" w14:textId="634DCFC6" w:rsidR="00184FE4" w:rsidRPr="001303C6" w:rsidRDefault="006D29E1" w:rsidP="002F15C5">
                <w:r w:rsidRPr="001303C6">
                  <w:t xml:space="preserve"> </w:t>
                </w:r>
              </w:p>
            </w:sdtContent>
          </w:sdt>
          <w:p w14:paraId="3FF5AE75" w14:textId="77777777" w:rsidR="00184FE4" w:rsidRPr="001303C6" w:rsidRDefault="00184FE4" w:rsidP="002F15C5"/>
        </w:tc>
      </w:tr>
    </w:tbl>
    <w:p w14:paraId="52E11C52" w14:textId="33EEC856" w:rsidR="007E7F15" w:rsidRPr="00190B58" w:rsidRDefault="007E7F15" w:rsidP="00054D3A"/>
    <w:p w14:paraId="1B665D7A" w14:textId="77777777" w:rsidR="00DD1419" w:rsidRPr="00190B58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128F5" w:rsidRPr="001303C6" w14:paraId="60961178" w14:textId="77777777" w:rsidTr="00E65235">
        <w:tc>
          <w:tcPr>
            <w:tcW w:w="9628" w:type="dxa"/>
            <w:gridSpan w:val="3"/>
            <w:shd w:val="clear" w:color="auto" w:fill="FDE9D9" w:themeFill="accent6" w:themeFillTint="33"/>
          </w:tcPr>
          <w:p w14:paraId="443C83B8" w14:textId="2364AA78" w:rsidR="000128F5" w:rsidRPr="001303C6" w:rsidRDefault="000128F5" w:rsidP="000128F5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szCs w:val="20"/>
              </w:rPr>
            </w:pPr>
            <w:r w:rsidRPr="001303C6">
              <w:rPr>
                <w:b/>
                <w:bCs/>
                <w:szCs w:val="20"/>
              </w:rPr>
              <w:t>Meldungen im Rechnungsbüro</w:t>
            </w:r>
          </w:p>
        </w:tc>
      </w:tr>
      <w:tr w:rsidR="000128F5" w:rsidRPr="001303C6" w14:paraId="4F466556" w14:textId="77777777" w:rsidTr="000128F5">
        <w:tc>
          <w:tcPr>
            <w:tcW w:w="3209" w:type="dxa"/>
          </w:tcPr>
          <w:p w14:paraId="78290A72" w14:textId="0C48981B" w:rsidR="000128F5" w:rsidRPr="001303C6" w:rsidRDefault="000128F5" w:rsidP="000128F5">
            <w:r w:rsidRPr="001303C6">
              <w:t>Verwarnungen</w:t>
            </w:r>
            <w:r w:rsidR="001F4760" w:rsidRPr="001303C6">
              <w:t xml:space="preserve"> allgemein</w:t>
            </w:r>
          </w:p>
        </w:tc>
        <w:tc>
          <w:tcPr>
            <w:tcW w:w="3209" w:type="dxa"/>
          </w:tcPr>
          <w:p w14:paraId="5982C028" w14:textId="25D1DE0E" w:rsidR="000128F5" w:rsidRPr="001303C6" w:rsidRDefault="000128F5" w:rsidP="000128F5">
            <w:pPr>
              <w:jc w:val="center"/>
            </w:pPr>
            <w:r w:rsidRPr="001303C6">
              <w:t xml:space="preserve">ja </w:t>
            </w:r>
            <w:sdt>
              <w:sdtPr>
                <w:id w:val="156260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0812AB68" w14:textId="3F712F14" w:rsidR="000128F5" w:rsidRPr="001303C6" w:rsidRDefault="000128F5" w:rsidP="000128F5">
            <w:pPr>
              <w:jc w:val="center"/>
            </w:pPr>
            <w:r w:rsidRPr="001303C6">
              <w:t xml:space="preserve">nein </w:t>
            </w:r>
            <w:sdt>
              <w:sdtPr>
                <w:id w:val="-148415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1CCFE069" w14:textId="77777777" w:rsidTr="000128F5">
        <w:tc>
          <w:tcPr>
            <w:tcW w:w="3209" w:type="dxa"/>
          </w:tcPr>
          <w:p w14:paraId="72B57ADD" w14:textId="53600625" w:rsidR="002F6A97" w:rsidRPr="001303C6" w:rsidRDefault="002F6A97" w:rsidP="002F6A97">
            <w:r w:rsidRPr="001303C6">
              <w:t>Verwarnungen Start</w:t>
            </w:r>
          </w:p>
        </w:tc>
        <w:tc>
          <w:tcPr>
            <w:tcW w:w="3209" w:type="dxa"/>
          </w:tcPr>
          <w:p w14:paraId="37375776" w14:textId="772B392D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-13048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6123285A" w14:textId="503D6F0E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646715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03812B32" w14:textId="77777777" w:rsidTr="000128F5">
        <w:tc>
          <w:tcPr>
            <w:tcW w:w="3209" w:type="dxa"/>
          </w:tcPr>
          <w:p w14:paraId="5AAA62B1" w14:textId="18502389" w:rsidR="002F6A97" w:rsidRPr="001303C6" w:rsidRDefault="002F6A97" w:rsidP="002F6A97">
            <w:r w:rsidRPr="001303C6">
              <w:t>Disqualifikationen</w:t>
            </w:r>
          </w:p>
        </w:tc>
        <w:tc>
          <w:tcPr>
            <w:tcW w:w="3209" w:type="dxa"/>
          </w:tcPr>
          <w:p w14:paraId="559900F5" w14:textId="77757C05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160191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69C69CFB" w14:textId="7123CE57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132231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381503D1" w14:textId="77777777" w:rsidTr="000128F5">
        <w:tc>
          <w:tcPr>
            <w:tcW w:w="3209" w:type="dxa"/>
          </w:tcPr>
          <w:p w14:paraId="0D62C0C2" w14:textId="20064ED5" w:rsidR="002F6A97" w:rsidRPr="001303C6" w:rsidRDefault="002F6A97" w:rsidP="002F6A97">
            <w:r w:rsidRPr="001303C6">
              <w:t>Einträge auf Ereignisprotokoll</w:t>
            </w:r>
          </w:p>
        </w:tc>
        <w:tc>
          <w:tcPr>
            <w:tcW w:w="3209" w:type="dxa"/>
          </w:tcPr>
          <w:p w14:paraId="208990AB" w14:textId="1A4045D3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156313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87FC0D1" w14:textId="2EC37377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-64274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45571A27" w14:textId="77777777" w:rsidTr="00F60AF2">
        <w:tc>
          <w:tcPr>
            <w:tcW w:w="3209" w:type="dxa"/>
          </w:tcPr>
          <w:p w14:paraId="4FE5E6B1" w14:textId="33FECC4B" w:rsidR="002F6A97" w:rsidRPr="001303C6" w:rsidRDefault="002F6A97" w:rsidP="002F6A97">
            <w:r w:rsidRPr="001303C6">
              <w:t>Bemerkungen</w:t>
            </w:r>
          </w:p>
          <w:p w14:paraId="2C0573C1" w14:textId="41CFE3BA" w:rsidR="002F6A97" w:rsidRPr="001303C6" w:rsidRDefault="002F6A97" w:rsidP="002F6A97"/>
        </w:tc>
        <w:tc>
          <w:tcPr>
            <w:tcW w:w="6419" w:type="dxa"/>
            <w:gridSpan w:val="2"/>
          </w:tcPr>
          <w:sdt>
            <w:sdtPr>
              <w:id w:val="-1251337828"/>
              <w:placeholder>
                <w:docPart w:val="276A0B8DDBDB4A29BD58B0BDC4BEEB5E"/>
              </w:placeholder>
            </w:sdtPr>
            <w:sdtEndPr/>
            <w:sdtContent>
              <w:p w14:paraId="3078D285" w14:textId="3AFE9E06" w:rsidR="002F6A97" w:rsidRPr="001303C6" w:rsidRDefault="006D29E1" w:rsidP="002F6A97">
                <w:r w:rsidRPr="001303C6">
                  <w:t xml:space="preserve"> </w:t>
                </w:r>
              </w:p>
            </w:sdtContent>
          </w:sdt>
          <w:p w14:paraId="0E96AC27" w14:textId="4BB316A7" w:rsidR="002F6A97" w:rsidRPr="001303C6" w:rsidRDefault="002F6A97" w:rsidP="002F6A97"/>
        </w:tc>
      </w:tr>
    </w:tbl>
    <w:p w14:paraId="56F7C441" w14:textId="058C7179" w:rsidR="007E7F15" w:rsidRPr="001303C6" w:rsidRDefault="007E7F15" w:rsidP="00054D3A"/>
    <w:p w14:paraId="6DBB3E9E" w14:textId="26310798" w:rsidR="00242415" w:rsidRPr="001303C6" w:rsidRDefault="0024241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20797" w:rsidRPr="001303C6" w14:paraId="680F26D2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7EF3BFB9" w14:textId="77777777" w:rsidR="00B20797" w:rsidRPr="001303C6" w:rsidRDefault="00B20797" w:rsidP="00F60AF2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Proteste</w:t>
            </w:r>
          </w:p>
        </w:tc>
      </w:tr>
      <w:tr w:rsidR="00B20797" w:rsidRPr="001303C6" w14:paraId="62A6501D" w14:textId="77777777" w:rsidTr="00F60AF2">
        <w:tc>
          <w:tcPr>
            <w:tcW w:w="3209" w:type="dxa"/>
          </w:tcPr>
          <w:p w14:paraId="285147FE" w14:textId="77777777" w:rsidR="00B20797" w:rsidRPr="001303C6" w:rsidRDefault="00B20797" w:rsidP="00F60AF2">
            <w:r w:rsidRPr="001303C6">
              <w:t>Wurden Proteste eingereicht?</w:t>
            </w:r>
          </w:p>
        </w:tc>
        <w:tc>
          <w:tcPr>
            <w:tcW w:w="3209" w:type="dxa"/>
          </w:tcPr>
          <w:p w14:paraId="51439EDC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13716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A32319E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137095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07955A48" w14:textId="77777777" w:rsidTr="00F60AF2">
        <w:tc>
          <w:tcPr>
            <w:tcW w:w="3209" w:type="dxa"/>
          </w:tcPr>
          <w:p w14:paraId="215C60F2" w14:textId="77777777" w:rsidR="00B20797" w:rsidRPr="001303C6" w:rsidRDefault="00B20797" w:rsidP="00F60AF2">
            <w:r w:rsidRPr="001303C6">
              <w:t>Kopie Protest und Entscheid beigelegt</w:t>
            </w:r>
          </w:p>
        </w:tc>
        <w:tc>
          <w:tcPr>
            <w:tcW w:w="3209" w:type="dxa"/>
          </w:tcPr>
          <w:p w14:paraId="6FFFF9C7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49569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4A1E4DA4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74132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273" w:rsidRPr="001303C6" w14:paraId="10E60339" w14:textId="77777777" w:rsidTr="000E3580">
        <w:tc>
          <w:tcPr>
            <w:tcW w:w="3209" w:type="dxa"/>
          </w:tcPr>
          <w:p w14:paraId="07B53D7F" w14:textId="50F02BD1" w:rsidR="00A64273" w:rsidRPr="001303C6" w:rsidRDefault="00A64273" w:rsidP="00F60AF2">
            <w:r w:rsidRPr="001303C6">
              <w:t>Bemerkungen</w:t>
            </w:r>
          </w:p>
        </w:tc>
        <w:tc>
          <w:tcPr>
            <w:tcW w:w="6419" w:type="dxa"/>
            <w:gridSpan w:val="2"/>
          </w:tcPr>
          <w:sdt>
            <w:sdtPr>
              <w:id w:val="2087654338"/>
              <w:placeholder>
                <w:docPart w:val="DefaultPlaceholder_-1854013440"/>
              </w:placeholder>
            </w:sdtPr>
            <w:sdtEndPr/>
            <w:sdtContent>
              <w:p w14:paraId="2666F4B4" w14:textId="1088C779" w:rsidR="00A64273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699AF47" w14:textId="77777777" w:rsidR="00A64273" w:rsidRPr="001303C6" w:rsidRDefault="00A64273" w:rsidP="00F60AF2"/>
        </w:tc>
      </w:tr>
    </w:tbl>
    <w:p w14:paraId="41FD0C70" w14:textId="23D303B3" w:rsidR="00D05449" w:rsidRPr="001303C6" w:rsidRDefault="00D05449" w:rsidP="00054D3A"/>
    <w:p w14:paraId="7141A9CA" w14:textId="77777777" w:rsidR="00D05449" w:rsidRPr="001303C6" w:rsidRDefault="00D0544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20797" w:rsidRPr="001303C6" w14:paraId="6D276756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0080ED97" w14:textId="74B2D347" w:rsidR="00B20797" w:rsidRPr="001303C6" w:rsidRDefault="00B20797" w:rsidP="00B50BFC">
            <w:pPr>
              <w:pStyle w:val="Listenabsatz"/>
              <w:numPr>
                <w:ilvl w:val="0"/>
                <w:numId w:val="19"/>
              </w:numPr>
              <w:tabs>
                <w:tab w:val="left" w:pos="5790"/>
              </w:tabs>
              <w:ind w:left="456" w:hanging="42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Rekorde</w:t>
            </w:r>
            <w:r w:rsidR="009E4D3A" w:rsidRPr="001303C6">
              <w:rPr>
                <w:szCs w:val="20"/>
              </w:rPr>
              <w:t xml:space="preserve"> </w:t>
            </w:r>
            <w:r w:rsidR="0069741D" w:rsidRPr="001303C6">
              <w:rPr>
                <w:szCs w:val="20"/>
              </w:rPr>
              <w:t>(</w:t>
            </w:r>
            <w:r w:rsidR="009E4D3A" w:rsidRPr="001303C6">
              <w:rPr>
                <w:szCs w:val="20"/>
              </w:rPr>
              <w:t xml:space="preserve">Kategorien </w:t>
            </w:r>
            <w:r w:rsidR="0049083E" w:rsidRPr="001303C6">
              <w:rPr>
                <w:szCs w:val="20"/>
              </w:rPr>
              <w:t>Männer/Frauen</w:t>
            </w:r>
            <w:r w:rsidR="0069741D" w:rsidRPr="001303C6">
              <w:rPr>
                <w:szCs w:val="20"/>
              </w:rPr>
              <w:t>, U2</w:t>
            </w:r>
            <w:r w:rsidR="00A26A63" w:rsidRPr="001303C6">
              <w:rPr>
                <w:szCs w:val="20"/>
              </w:rPr>
              <w:t xml:space="preserve">3, </w:t>
            </w:r>
            <w:r w:rsidR="0069741D" w:rsidRPr="001303C6">
              <w:rPr>
                <w:szCs w:val="20"/>
              </w:rPr>
              <w:t>U2</w:t>
            </w:r>
            <w:r w:rsidR="00A26A63" w:rsidRPr="001303C6">
              <w:rPr>
                <w:szCs w:val="20"/>
              </w:rPr>
              <w:t>0</w:t>
            </w:r>
            <w:r w:rsidR="001C0522">
              <w:rPr>
                <w:szCs w:val="20"/>
              </w:rPr>
              <w:t>, U18</w:t>
            </w:r>
            <w:r w:rsidR="003B708E">
              <w:rPr>
                <w:szCs w:val="20"/>
              </w:rPr>
              <w:t>, U16, U14</w:t>
            </w:r>
            <w:r w:rsidR="0069741D" w:rsidRPr="001303C6">
              <w:rPr>
                <w:szCs w:val="20"/>
              </w:rPr>
              <w:t>)</w:t>
            </w:r>
            <w:r w:rsidR="00ED3285" w:rsidRPr="001303C6">
              <w:rPr>
                <w:szCs w:val="20"/>
              </w:rPr>
              <w:t xml:space="preserve"> </w:t>
            </w:r>
          </w:p>
        </w:tc>
      </w:tr>
      <w:tr w:rsidR="00B20797" w:rsidRPr="001303C6" w14:paraId="2BBA29E3" w14:textId="77777777" w:rsidTr="00F60AF2">
        <w:tc>
          <w:tcPr>
            <w:tcW w:w="3209" w:type="dxa"/>
          </w:tcPr>
          <w:p w14:paraId="1BB431E7" w14:textId="3008EBC0" w:rsidR="00B20797" w:rsidRPr="001303C6" w:rsidRDefault="00B20797" w:rsidP="00F60AF2">
            <w:r w:rsidRPr="001303C6">
              <w:t xml:space="preserve">Wurden </w:t>
            </w:r>
            <w:r w:rsidR="00A64EBD" w:rsidRPr="001303C6">
              <w:t>Rekorde erzielt</w:t>
            </w:r>
            <w:r w:rsidRPr="001303C6">
              <w:t>?</w:t>
            </w:r>
          </w:p>
        </w:tc>
        <w:tc>
          <w:tcPr>
            <w:tcW w:w="3209" w:type="dxa"/>
          </w:tcPr>
          <w:p w14:paraId="6AEB19E5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97020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84D621F" w14:textId="42340FEF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84463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171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2058B595" w14:textId="77777777" w:rsidTr="00F60AF2">
        <w:tc>
          <w:tcPr>
            <w:tcW w:w="3209" w:type="dxa"/>
          </w:tcPr>
          <w:p w14:paraId="1FE5AF27" w14:textId="6957FC0E" w:rsidR="00FC5C1F" w:rsidRPr="001303C6" w:rsidRDefault="00A64EBD" w:rsidP="00F60AF2">
            <w:r w:rsidRPr="001303C6">
              <w:t>Rekordunterlagen beschafft</w:t>
            </w:r>
            <w:r w:rsidR="00901313">
              <w:t xml:space="preserve"> </w:t>
            </w:r>
            <w:r w:rsidR="00B243A3" w:rsidRPr="001303C6">
              <w:t>*</w:t>
            </w:r>
          </w:p>
        </w:tc>
        <w:tc>
          <w:tcPr>
            <w:tcW w:w="3209" w:type="dxa"/>
          </w:tcPr>
          <w:p w14:paraId="497D1BCC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190652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FA03687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21070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18D4F0DE" w14:textId="77777777" w:rsidTr="00F60AF2">
        <w:tc>
          <w:tcPr>
            <w:tcW w:w="3209" w:type="dxa"/>
          </w:tcPr>
          <w:p w14:paraId="2A0161B1" w14:textId="77777777" w:rsidR="00B20797" w:rsidRPr="001303C6" w:rsidRDefault="00A64EBD" w:rsidP="00A64EBD">
            <w:pPr>
              <w:ind w:firstLine="598"/>
            </w:pPr>
            <w:r w:rsidRPr="001303C6">
              <w:t>Rekordprotokoll</w:t>
            </w:r>
          </w:p>
          <w:p w14:paraId="345648AC" w14:textId="77777777" w:rsidR="00A64EBD" w:rsidRPr="001303C6" w:rsidRDefault="00A64EBD" w:rsidP="00A64EBD">
            <w:pPr>
              <w:ind w:firstLine="598"/>
            </w:pPr>
            <w:r w:rsidRPr="001303C6">
              <w:t>Nullschuss</w:t>
            </w:r>
          </w:p>
          <w:p w14:paraId="3E39A43B" w14:textId="235E462C" w:rsidR="00A64EBD" w:rsidRPr="001303C6" w:rsidRDefault="00A64EBD" w:rsidP="00A64EBD">
            <w:pPr>
              <w:ind w:firstLine="598"/>
            </w:pPr>
            <w:r w:rsidRPr="001303C6">
              <w:t>Z</w:t>
            </w:r>
            <w:r w:rsidR="00666C95" w:rsidRPr="001303C6">
              <w:t>i</w:t>
            </w:r>
            <w:r w:rsidR="00B264C9" w:rsidRPr="001303C6">
              <w:t>e</w:t>
            </w:r>
            <w:r w:rsidRPr="001303C6">
              <w:t>lbild</w:t>
            </w:r>
          </w:p>
          <w:p w14:paraId="063AD51F" w14:textId="29D9653D" w:rsidR="00A64EBD" w:rsidRPr="001303C6" w:rsidRDefault="009D0F80" w:rsidP="009D0F80">
            <w:pPr>
              <w:ind w:left="596"/>
            </w:pPr>
            <w:r w:rsidRPr="001303C6">
              <w:t>P</w:t>
            </w:r>
            <w:r w:rsidR="00A64EBD" w:rsidRPr="001303C6">
              <w:t>rotokoll</w:t>
            </w:r>
            <w:r w:rsidRPr="001303C6">
              <w:t xml:space="preserve"> elektr. Weitenmessung</w:t>
            </w:r>
          </w:p>
        </w:tc>
        <w:tc>
          <w:tcPr>
            <w:tcW w:w="3209" w:type="dxa"/>
          </w:tcPr>
          <w:p w14:paraId="502D5A8E" w14:textId="77777777" w:rsidR="00B20797" w:rsidRPr="001303C6" w:rsidRDefault="0067560A" w:rsidP="00666C95">
            <w:pPr>
              <w:jc w:val="center"/>
            </w:pPr>
            <w:r w:rsidRPr="001303C6">
              <w:t xml:space="preserve">ja </w:t>
            </w:r>
            <w:sdt>
              <w:sdtPr>
                <w:id w:val="-3358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D0378C" w14:textId="77777777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49095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1249EA8" w14:textId="77777777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191470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2AA9150" w14:textId="5DD32A9D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90923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0F64D6D6" w14:textId="52122788" w:rsidR="00B20797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30399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FE6825B" w14:textId="1052C919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13061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57E6E01" w14:textId="1B73680C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3442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495907E" w14:textId="7BAC2129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179246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0A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D1171" w:rsidRPr="001303C6" w14:paraId="2DB5A1B1" w14:textId="77777777" w:rsidTr="00F60AF2">
        <w:tc>
          <w:tcPr>
            <w:tcW w:w="3209" w:type="dxa"/>
          </w:tcPr>
          <w:p w14:paraId="28B95E1E" w14:textId="6F6D8B83" w:rsidR="006D1171" w:rsidRPr="001303C6" w:rsidRDefault="006D1171" w:rsidP="006D1171">
            <w:r w:rsidRPr="001303C6">
              <w:t xml:space="preserve">Hinweis auf obligatorische Dopingkontrolle </w:t>
            </w:r>
            <w:r w:rsidR="00572603" w:rsidRPr="001303C6">
              <w:t>(</w:t>
            </w:r>
            <w:r w:rsidR="0049083E" w:rsidRPr="001303C6">
              <w:t>Männer/Frauen</w:t>
            </w:r>
            <w:r w:rsidR="00572603" w:rsidRPr="001303C6">
              <w:t>)</w:t>
            </w:r>
            <w:r w:rsidR="00901313">
              <w:t xml:space="preserve"> </w:t>
            </w:r>
            <w:r w:rsidR="00C0328F" w:rsidRPr="001303C6">
              <w:t>*</w:t>
            </w:r>
            <w:r w:rsidR="00B243A3" w:rsidRPr="001303C6">
              <w:t>*</w:t>
            </w:r>
          </w:p>
        </w:tc>
        <w:tc>
          <w:tcPr>
            <w:tcW w:w="3209" w:type="dxa"/>
          </w:tcPr>
          <w:p w14:paraId="6A5C5CDE" w14:textId="3E4DF8BA" w:rsidR="006D1171" w:rsidRPr="001303C6" w:rsidRDefault="006D1171" w:rsidP="006D1171">
            <w:pPr>
              <w:jc w:val="center"/>
            </w:pPr>
            <w:r w:rsidRPr="001303C6">
              <w:t xml:space="preserve">ja </w:t>
            </w:r>
            <w:sdt>
              <w:sdtPr>
                <w:id w:val="-190197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463A4C9" w14:textId="414F0E8C" w:rsidR="006D1171" w:rsidRPr="001303C6" w:rsidRDefault="006D1171" w:rsidP="006D1171">
            <w:pPr>
              <w:jc w:val="center"/>
            </w:pPr>
            <w:r w:rsidRPr="001303C6">
              <w:t xml:space="preserve">nein </w:t>
            </w:r>
            <w:sdt>
              <w:sdtPr>
                <w:id w:val="-1406594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30155604" w14:textId="08405036" w:rsidR="00FE617F" w:rsidRPr="00901313" w:rsidRDefault="00FE617F" w:rsidP="00FE617F">
      <w:pPr>
        <w:rPr>
          <w:i/>
          <w:iCs/>
          <w:sz w:val="18"/>
          <w:szCs w:val="18"/>
        </w:rPr>
      </w:pPr>
      <w:r w:rsidRPr="00901313">
        <w:rPr>
          <w:i/>
          <w:iCs/>
          <w:sz w:val="18"/>
          <w:szCs w:val="18"/>
        </w:rPr>
        <w:t xml:space="preserve">* </w:t>
      </w:r>
      <w:r w:rsidR="00901313" w:rsidRPr="00901313">
        <w:rPr>
          <w:i/>
          <w:iCs/>
          <w:sz w:val="18"/>
          <w:szCs w:val="18"/>
        </w:rPr>
        <w:t>nur für Kategorien Männer/Frauen, U23 und U20</w:t>
      </w:r>
      <w:r w:rsidR="0089653F">
        <w:rPr>
          <w:i/>
          <w:iCs/>
          <w:sz w:val="18"/>
          <w:szCs w:val="18"/>
        </w:rPr>
        <w:t xml:space="preserve"> oder absoluten Rekorden</w:t>
      </w:r>
      <w:r w:rsidR="00773A89">
        <w:rPr>
          <w:i/>
          <w:iCs/>
          <w:sz w:val="18"/>
          <w:szCs w:val="18"/>
        </w:rPr>
        <w:t xml:space="preserve"> </w:t>
      </w:r>
      <w:r w:rsidR="00F20DB9">
        <w:rPr>
          <w:i/>
          <w:iCs/>
          <w:sz w:val="18"/>
          <w:szCs w:val="18"/>
        </w:rPr>
        <w:t>a</w:t>
      </w:r>
      <w:r w:rsidR="00912ED1">
        <w:rPr>
          <w:i/>
          <w:iCs/>
          <w:sz w:val="18"/>
          <w:szCs w:val="18"/>
        </w:rPr>
        <w:t xml:space="preserve">b </w:t>
      </w:r>
      <w:r w:rsidR="00773A89">
        <w:rPr>
          <w:i/>
          <w:iCs/>
          <w:sz w:val="18"/>
          <w:szCs w:val="18"/>
        </w:rPr>
        <w:t>U18 und jünger</w:t>
      </w:r>
    </w:p>
    <w:p w14:paraId="1CD24A18" w14:textId="1253B37A" w:rsidR="007E7F15" w:rsidRPr="00901313" w:rsidRDefault="00B243A3" w:rsidP="009C6124">
      <w:pPr>
        <w:pStyle w:val="Listenabsatz"/>
        <w:ind w:left="0"/>
        <w:rPr>
          <w:i/>
          <w:iCs/>
          <w:sz w:val="18"/>
          <w:szCs w:val="18"/>
        </w:rPr>
      </w:pPr>
      <w:r w:rsidRPr="00901313">
        <w:rPr>
          <w:i/>
          <w:iCs/>
          <w:sz w:val="18"/>
          <w:szCs w:val="18"/>
        </w:rPr>
        <w:t>*</w:t>
      </w:r>
      <w:r w:rsidR="009C6124" w:rsidRPr="00901313">
        <w:rPr>
          <w:i/>
          <w:iCs/>
          <w:sz w:val="18"/>
          <w:szCs w:val="18"/>
        </w:rPr>
        <w:t>*</w:t>
      </w:r>
      <w:r w:rsidR="00330FA3" w:rsidRPr="00901313">
        <w:rPr>
          <w:i/>
          <w:iCs/>
          <w:sz w:val="18"/>
          <w:szCs w:val="18"/>
        </w:rPr>
        <w:t xml:space="preserve"> </w:t>
      </w:r>
      <w:r w:rsidR="009C6124" w:rsidRPr="00901313">
        <w:rPr>
          <w:i/>
          <w:iCs/>
          <w:sz w:val="18"/>
          <w:szCs w:val="18"/>
        </w:rPr>
        <w:t>b</w:t>
      </w:r>
      <w:r w:rsidR="00C0328F" w:rsidRPr="00901313">
        <w:rPr>
          <w:i/>
          <w:iCs/>
          <w:sz w:val="18"/>
          <w:szCs w:val="18"/>
        </w:rPr>
        <w:t>ei</w:t>
      </w:r>
      <w:r w:rsidR="005D0BE9" w:rsidRPr="00901313">
        <w:rPr>
          <w:i/>
          <w:iCs/>
          <w:sz w:val="18"/>
          <w:szCs w:val="18"/>
        </w:rPr>
        <w:t xml:space="preserve"> </w:t>
      </w:r>
      <w:r w:rsidR="00C0328F" w:rsidRPr="00901313">
        <w:rPr>
          <w:i/>
          <w:iCs/>
          <w:sz w:val="18"/>
          <w:szCs w:val="18"/>
        </w:rPr>
        <w:t>absoluten Rekorde</w:t>
      </w:r>
      <w:r w:rsidR="00330FA3" w:rsidRPr="00901313">
        <w:rPr>
          <w:i/>
          <w:iCs/>
          <w:sz w:val="18"/>
          <w:szCs w:val="18"/>
        </w:rPr>
        <w:t>n</w:t>
      </w:r>
      <w:r w:rsidR="009C6124" w:rsidRPr="00901313">
        <w:rPr>
          <w:i/>
          <w:iCs/>
          <w:sz w:val="18"/>
          <w:szCs w:val="18"/>
        </w:rPr>
        <w:t xml:space="preserve"> </w:t>
      </w:r>
      <w:r w:rsidR="00330FA3" w:rsidRPr="00901313">
        <w:rPr>
          <w:i/>
          <w:iCs/>
          <w:sz w:val="18"/>
          <w:szCs w:val="18"/>
        </w:rPr>
        <w:t>auch für Nachwuchsathleten</w:t>
      </w:r>
      <w:r w:rsidR="009C6124" w:rsidRPr="00901313">
        <w:rPr>
          <w:i/>
          <w:iCs/>
          <w:sz w:val="18"/>
          <w:szCs w:val="18"/>
        </w:rPr>
        <w:t xml:space="preserve"> </w:t>
      </w:r>
      <w:r w:rsidR="005D0BE9" w:rsidRPr="00901313">
        <w:rPr>
          <w:i/>
          <w:iCs/>
          <w:sz w:val="18"/>
          <w:szCs w:val="18"/>
        </w:rPr>
        <w:t>d</w:t>
      </w:r>
      <w:r w:rsidR="00330FA3" w:rsidRPr="00901313">
        <w:rPr>
          <w:i/>
          <w:iCs/>
          <w:sz w:val="18"/>
          <w:szCs w:val="18"/>
        </w:rPr>
        <w:t>er</w:t>
      </w:r>
      <w:r w:rsidR="005D0BE9" w:rsidRPr="00901313">
        <w:rPr>
          <w:i/>
          <w:iCs/>
          <w:sz w:val="18"/>
          <w:szCs w:val="18"/>
        </w:rPr>
        <w:t xml:space="preserve"> Kategorien </w:t>
      </w:r>
      <w:r w:rsidR="009C6124" w:rsidRPr="00901313">
        <w:rPr>
          <w:i/>
          <w:iCs/>
          <w:sz w:val="18"/>
          <w:szCs w:val="18"/>
        </w:rPr>
        <w:t xml:space="preserve">U23 und jünger </w:t>
      </w:r>
    </w:p>
    <w:p w14:paraId="3D85CEAF" w14:textId="77777777" w:rsidR="005D0BE9" w:rsidRPr="001303C6" w:rsidRDefault="005D0BE9" w:rsidP="009C6124">
      <w:pPr>
        <w:pStyle w:val="Listenabsatz"/>
        <w:ind w:left="0"/>
        <w:rPr>
          <w:szCs w:val="20"/>
        </w:rPr>
      </w:pPr>
    </w:p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2203"/>
        <w:gridCol w:w="2202"/>
        <w:gridCol w:w="689"/>
        <w:gridCol w:w="2344"/>
        <w:gridCol w:w="2202"/>
      </w:tblGrid>
      <w:tr w:rsidR="00715685" w:rsidRPr="001303C6" w14:paraId="79E4CC03" w14:textId="1231AAD5" w:rsidTr="009F056B">
        <w:tc>
          <w:tcPr>
            <w:tcW w:w="9640" w:type="dxa"/>
            <w:gridSpan w:val="5"/>
            <w:shd w:val="clear" w:color="auto" w:fill="FDE9D9" w:themeFill="accent6" w:themeFillTint="33"/>
          </w:tcPr>
          <w:p w14:paraId="1673632E" w14:textId="472AFD9C" w:rsidR="00715685" w:rsidRPr="001303C6" w:rsidRDefault="00715685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Erzielte Rekorde</w:t>
            </w:r>
          </w:p>
        </w:tc>
      </w:tr>
      <w:tr w:rsidR="00715685" w:rsidRPr="001303C6" w14:paraId="7368A010" w14:textId="68D7EE29" w:rsidTr="0089757E">
        <w:tc>
          <w:tcPr>
            <w:tcW w:w="2203" w:type="dxa"/>
          </w:tcPr>
          <w:p w14:paraId="597385C6" w14:textId="5CE1483D" w:rsidR="00715685" w:rsidRPr="001303C6" w:rsidRDefault="00715685" w:rsidP="00054D3A">
            <w:r w:rsidRPr="001303C6">
              <w:t>Name</w:t>
            </w:r>
          </w:p>
        </w:tc>
        <w:tc>
          <w:tcPr>
            <w:tcW w:w="2202" w:type="dxa"/>
          </w:tcPr>
          <w:p w14:paraId="3FDFF258" w14:textId="143A3023" w:rsidR="00715685" w:rsidRPr="001303C6" w:rsidRDefault="00715685" w:rsidP="00054D3A">
            <w:r w:rsidRPr="001303C6">
              <w:t>Vorname</w:t>
            </w:r>
          </w:p>
        </w:tc>
        <w:tc>
          <w:tcPr>
            <w:tcW w:w="689" w:type="dxa"/>
          </w:tcPr>
          <w:p w14:paraId="0D60E5A6" w14:textId="0ACE9562" w:rsidR="00715685" w:rsidRPr="001303C6" w:rsidRDefault="00715685" w:rsidP="00054D3A">
            <w:r w:rsidRPr="001303C6">
              <w:t>Kat.</w:t>
            </w:r>
          </w:p>
        </w:tc>
        <w:tc>
          <w:tcPr>
            <w:tcW w:w="2344" w:type="dxa"/>
          </w:tcPr>
          <w:p w14:paraId="5956D650" w14:textId="48811870" w:rsidR="00715685" w:rsidRPr="001303C6" w:rsidRDefault="00715685" w:rsidP="00054D3A">
            <w:r w:rsidRPr="001303C6">
              <w:t>Disziplin</w:t>
            </w:r>
          </w:p>
        </w:tc>
        <w:tc>
          <w:tcPr>
            <w:tcW w:w="2202" w:type="dxa"/>
          </w:tcPr>
          <w:p w14:paraId="3ED892EE" w14:textId="1407E17D" w:rsidR="00715685" w:rsidRPr="001303C6" w:rsidRDefault="00715685" w:rsidP="00054D3A">
            <w:r w:rsidRPr="001303C6">
              <w:t>Leistung</w:t>
            </w:r>
          </w:p>
        </w:tc>
      </w:tr>
      <w:tr w:rsidR="00F429E5" w:rsidRPr="001303C6" w14:paraId="05DE8143" w14:textId="77777777" w:rsidTr="0089757E">
        <w:tc>
          <w:tcPr>
            <w:tcW w:w="2203" w:type="dxa"/>
          </w:tcPr>
          <w:sdt>
            <w:sdtPr>
              <w:id w:val="-677495731"/>
              <w:placeholder>
                <w:docPart w:val="F7E3F3AB6F514AA2A161C7C4845B279C"/>
              </w:placeholder>
            </w:sdtPr>
            <w:sdtEndPr/>
            <w:sdtContent>
              <w:p w14:paraId="1FD8C640" w14:textId="10A7C161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1208450903"/>
              <w:placeholder>
                <w:docPart w:val="98C9F1710DC141F59939C30BDB12E105"/>
              </w:placeholder>
            </w:sdtPr>
            <w:sdtEndPr/>
            <w:sdtContent>
              <w:p w14:paraId="5A3A429D" w14:textId="530C789F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-147514967"/>
              <w:placeholder>
                <w:docPart w:val="157BE834B8894F21B1F728F93688260A"/>
              </w:placeholder>
            </w:sdtPr>
            <w:sdtEndPr/>
            <w:sdtContent>
              <w:p w14:paraId="081A782D" w14:textId="5B24B3E3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781764728"/>
              <w:placeholder>
                <w:docPart w:val="6BE8A926756044D79FB0709EA20D2D40"/>
              </w:placeholder>
            </w:sdtPr>
            <w:sdtEndPr/>
            <w:sdtContent>
              <w:p w14:paraId="7A81027A" w14:textId="2DAA3D83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229816079"/>
              <w:placeholder>
                <w:docPart w:val="781A502A22E545CD8D258993B9AF893B"/>
              </w:placeholder>
            </w:sdtPr>
            <w:sdtEndPr/>
            <w:sdtContent>
              <w:p w14:paraId="42490200" w14:textId="4B647D97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F429E5" w:rsidRPr="001303C6" w14:paraId="733AEFBD" w14:textId="77777777" w:rsidTr="0089757E">
        <w:tc>
          <w:tcPr>
            <w:tcW w:w="2203" w:type="dxa"/>
          </w:tcPr>
          <w:sdt>
            <w:sdtPr>
              <w:id w:val="128904434"/>
              <w:placeholder>
                <w:docPart w:val="1ADD89837EE248FD9BD48DE0CEE0CBF2"/>
              </w:placeholder>
            </w:sdtPr>
            <w:sdtEndPr/>
            <w:sdtContent>
              <w:p w14:paraId="7D4701EF" w14:textId="7E52F215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1531836247"/>
              <w:placeholder>
                <w:docPart w:val="6157DA29125046EC93AC6DD074815405"/>
              </w:placeholder>
            </w:sdtPr>
            <w:sdtEndPr/>
            <w:sdtContent>
              <w:p w14:paraId="2822221D" w14:textId="3A63FF9F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1325238702"/>
              <w:placeholder>
                <w:docPart w:val="60605CAF1091417683156A6DBC265074"/>
              </w:placeholder>
            </w:sdtPr>
            <w:sdtEndPr/>
            <w:sdtContent>
              <w:p w14:paraId="408388C7" w14:textId="7B545388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216327053"/>
              <w:placeholder>
                <w:docPart w:val="56C7B2FC8CF64A0FB4F3CF42DF707896"/>
              </w:placeholder>
            </w:sdtPr>
            <w:sdtEndPr/>
            <w:sdtContent>
              <w:p w14:paraId="112316C2" w14:textId="7A76DC40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722600703"/>
              <w:placeholder>
                <w:docPart w:val="A969C21F2A0C4C10B69651862EC180D9"/>
              </w:placeholder>
            </w:sdtPr>
            <w:sdtEndPr/>
            <w:sdtContent>
              <w:p w14:paraId="0A2CC980" w14:textId="121CBA2D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F429E5" w:rsidRPr="001303C6" w14:paraId="22A65A28" w14:textId="77777777" w:rsidTr="0089757E">
        <w:tc>
          <w:tcPr>
            <w:tcW w:w="2203" w:type="dxa"/>
          </w:tcPr>
          <w:sdt>
            <w:sdtPr>
              <w:id w:val="-1541277229"/>
              <w:placeholder>
                <w:docPart w:val="1A9CA423E8CD4BC5838E38BB4AE77031"/>
              </w:placeholder>
            </w:sdtPr>
            <w:sdtEndPr/>
            <w:sdtContent>
              <w:p w14:paraId="473D601A" w14:textId="3EF0BA4A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805928745"/>
              <w:placeholder>
                <w:docPart w:val="2D05DE8C33884F54839D96C5AD3D421C"/>
              </w:placeholder>
            </w:sdtPr>
            <w:sdtEndPr/>
            <w:sdtContent>
              <w:p w14:paraId="189C90D3" w14:textId="5CBA8FA6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171854019"/>
              <w:placeholder>
                <w:docPart w:val="B5382A1C3E464C63A48FABCDA94A9A4C"/>
              </w:placeholder>
            </w:sdtPr>
            <w:sdtEndPr/>
            <w:sdtContent>
              <w:p w14:paraId="496CBE27" w14:textId="4A4B465D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1532680314"/>
              <w:placeholder>
                <w:docPart w:val="6DA2DED0B7A34A06AF1A3C191F952AAD"/>
              </w:placeholder>
            </w:sdtPr>
            <w:sdtEndPr/>
            <w:sdtContent>
              <w:p w14:paraId="6BC7AD4A" w14:textId="672B9C3C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493410907"/>
              <w:placeholder>
                <w:docPart w:val="EF04DDFA522E437EAA177BF3192B3FD8"/>
              </w:placeholder>
            </w:sdtPr>
            <w:sdtEndPr/>
            <w:sdtContent>
              <w:p w14:paraId="664FE8E4" w14:textId="788AB662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3B708E" w:rsidRPr="001303C6" w14:paraId="05870B4C" w14:textId="77777777" w:rsidTr="0089757E">
        <w:tc>
          <w:tcPr>
            <w:tcW w:w="2203" w:type="dxa"/>
          </w:tcPr>
          <w:p w14:paraId="54185210" w14:textId="77777777" w:rsidR="003B708E" w:rsidRDefault="003B708E" w:rsidP="00054D3A"/>
        </w:tc>
        <w:tc>
          <w:tcPr>
            <w:tcW w:w="2202" w:type="dxa"/>
          </w:tcPr>
          <w:p w14:paraId="441101C9" w14:textId="77777777" w:rsidR="003B708E" w:rsidRDefault="003B708E" w:rsidP="00054D3A"/>
        </w:tc>
        <w:tc>
          <w:tcPr>
            <w:tcW w:w="689" w:type="dxa"/>
          </w:tcPr>
          <w:p w14:paraId="5B7E4AEB" w14:textId="77777777" w:rsidR="003B708E" w:rsidRDefault="003B708E" w:rsidP="00054D3A"/>
        </w:tc>
        <w:tc>
          <w:tcPr>
            <w:tcW w:w="2344" w:type="dxa"/>
          </w:tcPr>
          <w:p w14:paraId="170CFD7A" w14:textId="77777777" w:rsidR="003B708E" w:rsidRDefault="003B708E" w:rsidP="00054D3A"/>
        </w:tc>
        <w:tc>
          <w:tcPr>
            <w:tcW w:w="2202" w:type="dxa"/>
          </w:tcPr>
          <w:p w14:paraId="6864FE92" w14:textId="77777777" w:rsidR="003B708E" w:rsidRDefault="003B708E" w:rsidP="00054D3A"/>
        </w:tc>
      </w:tr>
    </w:tbl>
    <w:p w14:paraId="03AC2696" w14:textId="668B45AC" w:rsidR="00A846DD" w:rsidRPr="001303C6" w:rsidRDefault="00A846DD" w:rsidP="00054D3A"/>
    <w:p w14:paraId="23C0A1D0" w14:textId="77777777" w:rsidR="005B5021" w:rsidRDefault="005B5021" w:rsidP="00054D3A"/>
    <w:p w14:paraId="76B38156" w14:textId="77777777" w:rsidR="00411DB5" w:rsidRPr="00190B58" w:rsidRDefault="00411DB5" w:rsidP="00054D3A"/>
    <w:p w14:paraId="52F39D0C" w14:textId="77777777" w:rsidR="00A50F10" w:rsidRPr="001303C6" w:rsidRDefault="00A50F10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E2920" w:rsidRPr="001303C6" w14:paraId="6D1F6FAF" w14:textId="77777777" w:rsidTr="00FE2920">
        <w:tc>
          <w:tcPr>
            <w:tcW w:w="9628" w:type="dxa"/>
            <w:shd w:val="clear" w:color="auto" w:fill="FDE9D9" w:themeFill="accent6" w:themeFillTint="33"/>
          </w:tcPr>
          <w:p w14:paraId="169855C7" w14:textId="618E7C1B" w:rsidR="00FE2920" w:rsidRPr="001303C6" w:rsidRDefault="00753CF8" w:rsidP="005B5021">
            <w:pPr>
              <w:pStyle w:val="Listenabsatz"/>
              <w:numPr>
                <w:ilvl w:val="0"/>
                <w:numId w:val="19"/>
              </w:numPr>
              <w:ind w:left="456" w:hanging="456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lastRenderedPageBreak/>
              <w:t xml:space="preserve">Allgemeine </w:t>
            </w:r>
            <w:r w:rsidR="00FE2920" w:rsidRPr="001303C6">
              <w:rPr>
                <w:b/>
                <w:bCs/>
                <w:szCs w:val="20"/>
              </w:rPr>
              <w:t>Bemerkungen zum Wettkampf</w:t>
            </w:r>
            <w:r w:rsidR="007F33C8" w:rsidRPr="001303C6">
              <w:rPr>
                <w:b/>
                <w:bCs/>
                <w:szCs w:val="20"/>
              </w:rPr>
              <w:t xml:space="preserve"> </w:t>
            </w:r>
            <w:r w:rsidR="00C9491F" w:rsidRPr="001303C6">
              <w:rPr>
                <w:szCs w:val="20"/>
              </w:rPr>
              <w:t>(</w:t>
            </w:r>
            <w:r w:rsidR="007F33C8" w:rsidRPr="001303C6">
              <w:rPr>
                <w:szCs w:val="20"/>
              </w:rPr>
              <w:t>Organisation, Ablauf, Zeitplan, Verzögerungen, Wettkampfbedingungen, spezielle Vorkommnisse</w:t>
            </w:r>
            <w:r w:rsidR="00AC0664" w:rsidRPr="001303C6">
              <w:rPr>
                <w:szCs w:val="20"/>
              </w:rPr>
              <w:t>,</w:t>
            </w:r>
            <w:r w:rsidR="00E81E11" w:rsidRPr="001303C6">
              <w:rPr>
                <w:szCs w:val="20"/>
              </w:rPr>
              <w:t xml:space="preserve"> </w:t>
            </w:r>
            <w:r w:rsidR="00AC0664" w:rsidRPr="001303C6">
              <w:rPr>
                <w:szCs w:val="20"/>
              </w:rPr>
              <w:t>…</w:t>
            </w:r>
            <w:r w:rsidR="007F33C8" w:rsidRPr="001303C6">
              <w:rPr>
                <w:szCs w:val="20"/>
              </w:rPr>
              <w:t>)</w:t>
            </w:r>
          </w:p>
        </w:tc>
      </w:tr>
      <w:tr w:rsidR="00FE2920" w:rsidRPr="001303C6" w14:paraId="7B11E79C" w14:textId="77777777" w:rsidTr="00FE2920">
        <w:tc>
          <w:tcPr>
            <w:tcW w:w="9628" w:type="dxa"/>
          </w:tcPr>
          <w:sdt>
            <w:sdtPr>
              <w:id w:val="875272049"/>
              <w:placeholder>
                <w:docPart w:val="DefaultPlaceholder_-1854013440"/>
              </w:placeholder>
            </w:sdtPr>
            <w:sdtEndPr/>
            <w:sdtContent>
              <w:p w14:paraId="5C0F2B81" w14:textId="569CDD40" w:rsidR="006E1379" w:rsidRPr="001303C6" w:rsidRDefault="00DD5CCE" w:rsidP="00054D3A">
                <w:r w:rsidRPr="001303C6">
                  <w:t xml:space="preserve"> </w:t>
                </w:r>
              </w:p>
            </w:sdtContent>
          </w:sdt>
          <w:p w14:paraId="4594D956" w14:textId="77777777" w:rsidR="006E1379" w:rsidRDefault="006D29E1" w:rsidP="00054D3A">
            <w:r w:rsidRPr="001303C6">
              <w:t xml:space="preserve"> </w:t>
            </w:r>
          </w:p>
          <w:p w14:paraId="32DB7DAE" w14:textId="77777777" w:rsidR="003B708E" w:rsidRDefault="003B708E" w:rsidP="00054D3A"/>
          <w:p w14:paraId="7BE8036D" w14:textId="77777777" w:rsidR="003B708E" w:rsidRDefault="003B708E" w:rsidP="00054D3A"/>
          <w:p w14:paraId="1EF2904F" w14:textId="77777777" w:rsidR="003B708E" w:rsidRDefault="003B708E" w:rsidP="00054D3A"/>
          <w:p w14:paraId="6A0C75D9" w14:textId="4F728B53" w:rsidR="003B708E" w:rsidRPr="001303C6" w:rsidRDefault="003B708E" w:rsidP="00054D3A"/>
        </w:tc>
      </w:tr>
    </w:tbl>
    <w:p w14:paraId="62505EC2" w14:textId="405017B6" w:rsidR="00273272" w:rsidRPr="001303C6" w:rsidRDefault="00273272" w:rsidP="00054D3A"/>
    <w:p w14:paraId="7D25F32C" w14:textId="77777777" w:rsidR="00DD1419" w:rsidRPr="001303C6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303C6" w14:paraId="0B9E735D" w14:textId="77777777" w:rsidTr="003064D4">
        <w:tc>
          <w:tcPr>
            <w:tcW w:w="3256" w:type="dxa"/>
          </w:tcPr>
          <w:p w14:paraId="61E2F316" w14:textId="781BAC90" w:rsidR="00DC5A8F" w:rsidRPr="001303C6" w:rsidRDefault="00DC5A8F" w:rsidP="003064D4">
            <w:pPr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sdt>
          <w:sdtPr>
            <w:id w:val="-1487780155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</w:tcPr>
              <w:p w14:paraId="5A947020" w14:textId="6574CB2F" w:rsidR="00B400AF" w:rsidRPr="001303C6" w:rsidRDefault="00DC5A8F" w:rsidP="003064D4">
                <w:r>
                  <w:t xml:space="preserve"> </w:t>
                </w:r>
                <w:sdt>
                  <w:sdtPr>
                    <w:id w:val="611794662"/>
                    <w:placeholder>
                      <w:docPart w:val="DefaultPlaceholder_-1854013437"/>
                    </w:placeholder>
                    <w:date>
                      <w:dateFormat w:val="dd.MM.yyyy"/>
                      <w:lid w:val="de-CH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C76677">
                      <w:t xml:space="preserve"> </w:t>
                    </w:r>
                  </w:sdtContent>
                </w:sdt>
              </w:p>
            </w:tc>
          </w:sdtContent>
        </w:sdt>
      </w:tr>
      <w:tr w:rsidR="00F6244F" w:rsidRPr="001303C6" w14:paraId="6C0FDFD3" w14:textId="77777777" w:rsidTr="003064D4">
        <w:tc>
          <w:tcPr>
            <w:tcW w:w="3256" w:type="dxa"/>
          </w:tcPr>
          <w:p w14:paraId="58BC744D" w14:textId="0F79E111" w:rsidR="00F6244F" w:rsidRPr="001303C6" w:rsidRDefault="00B8474C" w:rsidP="003064D4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Unterschrift</w:t>
            </w:r>
          </w:p>
        </w:tc>
        <w:tc>
          <w:tcPr>
            <w:tcW w:w="6372" w:type="dxa"/>
          </w:tcPr>
          <w:sdt>
            <w:sdtPr>
              <w:id w:val="1195036916"/>
              <w:placeholder>
                <w:docPart w:val="DefaultPlaceholder_-1854013440"/>
              </w:placeholder>
            </w:sdtPr>
            <w:sdtEndPr/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EndPr/>
                <w:sdtContent>
                  <w:p w14:paraId="193056F1" w14:textId="030037C3" w:rsidR="00F6244F" w:rsidRPr="001303C6" w:rsidRDefault="006D29E1" w:rsidP="003064D4">
                    <w:r w:rsidRPr="001303C6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303C6" w:rsidRDefault="00B400AF" w:rsidP="003064D4"/>
        </w:tc>
      </w:tr>
    </w:tbl>
    <w:p w14:paraId="59AD0488" w14:textId="77777777" w:rsidR="001006A4" w:rsidRPr="001303C6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303C6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1FC7F7E7" w:rsidR="00F6244F" w:rsidRPr="001303C6" w:rsidRDefault="00F6244F" w:rsidP="002302EB">
            <w:r w:rsidRPr="001303C6">
              <w:rPr>
                <w:b/>
                <w:bCs/>
              </w:rPr>
              <w:t>Beilagen</w:t>
            </w:r>
          </w:p>
        </w:tc>
      </w:tr>
      <w:tr w:rsidR="00BB6740" w:rsidRPr="001303C6" w14:paraId="704F9E6C" w14:textId="77777777" w:rsidTr="0034038F">
        <w:tc>
          <w:tcPr>
            <w:tcW w:w="3256" w:type="dxa"/>
          </w:tcPr>
          <w:p w14:paraId="5B80ACF1" w14:textId="697510C2" w:rsidR="00BB6740" w:rsidRPr="001303C6" w:rsidRDefault="00BB6740" w:rsidP="00DD4C72">
            <w:r w:rsidRPr="001303C6">
              <w:t>Link zur Rangliste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  <w:gridSpan w:val="2"/>
              </w:tcPr>
              <w:p w14:paraId="72779302" w14:textId="6799F9DE" w:rsidR="00BB6740" w:rsidRPr="001303C6" w:rsidRDefault="006D29E1" w:rsidP="00BB6740">
                <w:r w:rsidRPr="001303C6">
                  <w:t xml:space="preserve"> </w:t>
                </w:r>
              </w:p>
            </w:tc>
          </w:sdtContent>
        </w:sdt>
      </w:tr>
      <w:tr w:rsidR="00DD4C72" w:rsidRPr="001303C6" w14:paraId="5D67407F" w14:textId="77777777" w:rsidTr="006D5574">
        <w:tc>
          <w:tcPr>
            <w:tcW w:w="3256" w:type="dxa"/>
          </w:tcPr>
          <w:p w14:paraId="7669BEA5" w14:textId="7FE9F495" w:rsidR="00DD4C72" w:rsidRPr="001303C6" w:rsidRDefault="00DD4C72" w:rsidP="00DD4C72">
            <w:r w:rsidRPr="001303C6">
              <w:t>Rekordunterlagen</w:t>
            </w:r>
          </w:p>
        </w:tc>
        <w:tc>
          <w:tcPr>
            <w:tcW w:w="3186" w:type="dxa"/>
          </w:tcPr>
          <w:p w14:paraId="67AF8F16" w14:textId="2A6C0FFA" w:rsidR="00DD4C72" w:rsidRPr="001303C6" w:rsidRDefault="00DD4C72" w:rsidP="0073671F">
            <w:pPr>
              <w:jc w:val="center"/>
            </w:pPr>
            <w:r w:rsidRPr="001303C6">
              <w:t xml:space="preserve">ja </w:t>
            </w:r>
            <w:sdt>
              <w:sdt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1F1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3B0E0101" w:rsidR="00DD4C72" w:rsidRPr="001303C6" w:rsidRDefault="00DD4C72" w:rsidP="0073671F">
            <w:pPr>
              <w:jc w:val="center"/>
            </w:pPr>
            <w:r w:rsidRPr="001303C6">
              <w:t xml:space="preserve">keine </w:t>
            </w:r>
            <w:sdt>
              <w:sdt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D5574" w:rsidRPr="001303C6" w14:paraId="709B40A1" w14:textId="77777777" w:rsidTr="00CE3D03">
        <w:tc>
          <w:tcPr>
            <w:tcW w:w="3256" w:type="dxa"/>
            <w:tcBorders>
              <w:bottom w:val="single" w:sz="4" w:space="0" w:color="auto"/>
            </w:tcBorders>
          </w:tcPr>
          <w:p w14:paraId="5D0D1293" w14:textId="41EEA9A1" w:rsidR="006D5574" w:rsidRPr="001303C6" w:rsidRDefault="006D5574" w:rsidP="006D5574">
            <w:r w:rsidRPr="001303C6">
              <w:t>Protokoll Weitenmessung</w:t>
            </w:r>
          </w:p>
        </w:tc>
        <w:tc>
          <w:tcPr>
            <w:tcW w:w="3186" w:type="dxa"/>
            <w:tcBorders>
              <w:bottom w:val="single" w:sz="4" w:space="0" w:color="auto"/>
            </w:tcBorders>
          </w:tcPr>
          <w:p w14:paraId="598E8AB6" w14:textId="1EE16574" w:rsidR="006D5574" w:rsidRPr="001303C6" w:rsidRDefault="006D5574" w:rsidP="006D5574">
            <w:pPr>
              <w:jc w:val="center"/>
            </w:pPr>
            <w:r w:rsidRPr="001303C6">
              <w:t xml:space="preserve">ja </w:t>
            </w:r>
            <w:sdt>
              <w:sdtPr>
                <w:id w:val="163915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6" w:type="dxa"/>
            <w:tcBorders>
              <w:bottom w:val="single" w:sz="4" w:space="0" w:color="auto"/>
            </w:tcBorders>
          </w:tcPr>
          <w:p w14:paraId="4C6C44E1" w14:textId="32F9DA4E" w:rsidR="006D5574" w:rsidRPr="001303C6" w:rsidRDefault="006D5574" w:rsidP="006D5574">
            <w:pPr>
              <w:jc w:val="center"/>
            </w:pPr>
            <w:r w:rsidRPr="001303C6">
              <w:t xml:space="preserve">nein </w:t>
            </w:r>
            <w:sdt>
              <w:sdtPr>
                <w:id w:val="170591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F6244F">
      <w:pPr>
        <w:pStyle w:val="Fliesstext"/>
        <w:jc w:val="left"/>
      </w:pPr>
    </w:p>
    <w:sectPr w:rsidR="00806F3D" w:rsidRPr="00190B58" w:rsidSect="00B04110"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C591BB" w14:textId="77777777" w:rsidR="004B1256" w:rsidRDefault="004B1256">
      <w:r>
        <w:separator/>
      </w:r>
    </w:p>
  </w:endnote>
  <w:endnote w:type="continuationSeparator" w:id="0">
    <w:p w14:paraId="122426CC" w14:textId="77777777" w:rsidR="004B1256" w:rsidRDefault="004B1256">
      <w:r>
        <w:continuationSeparator/>
      </w:r>
    </w:p>
  </w:endnote>
  <w:endnote w:type="continuationNotice" w:id="1">
    <w:p w14:paraId="2E38B6C9" w14:textId="77777777" w:rsidR="004B1256" w:rsidRDefault="004B12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76199" w14:textId="77777777" w:rsidR="004B1256" w:rsidRDefault="004B1256">
      <w:r>
        <w:separator/>
      </w:r>
    </w:p>
  </w:footnote>
  <w:footnote w:type="continuationSeparator" w:id="0">
    <w:p w14:paraId="3B36C3A6" w14:textId="77777777" w:rsidR="004B1256" w:rsidRDefault="004B1256">
      <w:r>
        <w:continuationSeparator/>
      </w:r>
    </w:p>
  </w:footnote>
  <w:footnote w:type="continuationNotice" w:id="1">
    <w:p w14:paraId="7BB1FA97" w14:textId="77777777" w:rsidR="004B1256" w:rsidRDefault="004B12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DFD57" w14:textId="3A08F21B" w:rsidR="009F0D7C" w:rsidRDefault="009F0D7C" w:rsidP="00EB69C8">
    <w:pPr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95630"/>
    <w:multiLevelType w:val="hybridMultilevel"/>
    <w:tmpl w:val="9AA89E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6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412C4"/>
    <w:multiLevelType w:val="hybridMultilevel"/>
    <w:tmpl w:val="C458D8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410B2"/>
    <w:multiLevelType w:val="hybridMultilevel"/>
    <w:tmpl w:val="0172F1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226305497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7226476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97515">
    <w:abstractNumId w:val="0"/>
  </w:num>
  <w:num w:numId="4" w16cid:durableId="185487296">
    <w:abstractNumId w:val="1"/>
  </w:num>
  <w:num w:numId="5" w16cid:durableId="910652686">
    <w:abstractNumId w:val="13"/>
  </w:num>
  <w:num w:numId="6" w16cid:durableId="1186284790">
    <w:abstractNumId w:val="9"/>
  </w:num>
  <w:num w:numId="7" w16cid:durableId="1284339928">
    <w:abstractNumId w:val="20"/>
  </w:num>
  <w:num w:numId="8" w16cid:durableId="1591087866">
    <w:abstractNumId w:val="26"/>
  </w:num>
  <w:num w:numId="9" w16cid:durableId="1475222692">
    <w:abstractNumId w:val="2"/>
  </w:num>
  <w:num w:numId="10" w16cid:durableId="446854131">
    <w:abstractNumId w:val="8"/>
  </w:num>
  <w:num w:numId="11" w16cid:durableId="497883989">
    <w:abstractNumId w:val="10"/>
  </w:num>
  <w:num w:numId="12" w16cid:durableId="1436747769">
    <w:abstractNumId w:val="22"/>
  </w:num>
  <w:num w:numId="13" w16cid:durableId="1089959546">
    <w:abstractNumId w:val="4"/>
  </w:num>
  <w:num w:numId="14" w16cid:durableId="265044736">
    <w:abstractNumId w:val="3"/>
  </w:num>
  <w:num w:numId="15" w16cid:durableId="930315928">
    <w:abstractNumId w:val="21"/>
  </w:num>
  <w:num w:numId="16" w16cid:durableId="2014406485">
    <w:abstractNumId w:val="14"/>
  </w:num>
  <w:num w:numId="17" w16cid:durableId="798719866">
    <w:abstractNumId w:val="23"/>
  </w:num>
  <w:num w:numId="18" w16cid:durableId="1842544813">
    <w:abstractNumId w:val="11"/>
  </w:num>
  <w:num w:numId="19" w16cid:durableId="455217982">
    <w:abstractNumId w:val="24"/>
  </w:num>
  <w:num w:numId="20" w16cid:durableId="1060515410">
    <w:abstractNumId w:val="6"/>
  </w:num>
  <w:num w:numId="21" w16cid:durableId="600644947">
    <w:abstractNumId w:val="25"/>
  </w:num>
  <w:num w:numId="22" w16cid:durableId="933367774">
    <w:abstractNumId w:val="17"/>
  </w:num>
  <w:num w:numId="23" w16cid:durableId="1349912949">
    <w:abstractNumId w:val="7"/>
  </w:num>
  <w:num w:numId="24" w16cid:durableId="2031686486">
    <w:abstractNumId w:val="12"/>
  </w:num>
  <w:num w:numId="25" w16cid:durableId="429159724">
    <w:abstractNumId w:val="18"/>
  </w:num>
  <w:num w:numId="26" w16cid:durableId="2072464717">
    <w:abstractNumId w:val="5"/>
  </w:num>
  <w:num w:numId="27" w16cid:durableId="7522429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rWqhmvh/Nc4x9fxjOsokhnrYJlqKshrUFas1GwCW6tV+1u24cOKtV/kaiHKdJ4iT0psx2R5nAPwzyn1mt+Ubw==" w:salt="NNbh1DMit/Y2MpUU0K1mWg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45E2"/>
    <w:rsid w:val="0000655F"/>
    <w:rsid w:val="000071A8"/>
    <w:rsid w:val="000128F5"/>
    <w:rsid w:val="000224F4"/>
    <w:rsid w:val="000257CA"/>
    <w:rsid w:val="0004164D"/>
    <w:rsid w:val="00043E29"/>
    <w:rsid w:val="00054C32"/>
    <w:rsid w:val="00054D3A"/>
    <w:rsid w:val="00060CC8"/>
    <w:rsid w:val="000611B8"/>
    <w:rsid w:val="000614C8"/>
    <w:rsid w:val="00071083"/>
    <w:rsid w:val="00072D83"/>
    <w:rsid w:val="00073041"/>
    <w:rsid w:val="00076D4A"/>
    <w:rsid w:val="00077036"/>
    <w:rsid w:val="00077615"/>
    <w:rsid w:val="00077685"/>
    <w:rsid w:val="00081331"/>
    <w:rsid w:val="000833DA"/>
    <w:rsid w:val="000942BC"/>
    <w:rsid w:val="00094C66"/>
    <w:rsid w:val="00095A60"/>
    <w:rsid w:val="00095D22"/>
    <w:rsid w:val="000971C4"/>
    <w:rsid w:val="000A436E"/>
    <w:rsid w:val="000A6DED"/>
    <w:rsid w:val="000B17A0"/>
    <w:rsid w:val="000B47F6"/>
    <w:rsid w:val="000B597E"/>
    <w:rsid w:val="000B7834"/>
    <w:rsid w:val="000D1931"/>
    <w:rsid w:val="000D1A77"/>
    <w:rsid w:val="000D3CA6"/>
    <w:rsid w:val="000E15F8"/>
    <w:rsid w:val="000E2BC4"/>
    <w:rsid w:val="000E2F2C"/>
    <w:rsid w:val="000E55F3"/>
    <w:rsid w:val="000E56D3"/>
    <w:rsid w:val="000F1B28"/>
    <w:rsid w:val="000F1D0B"/>
    <w:rsid w:val="000F5BD7"/>
    <w:rsid w:val="000F736E"/>
    <w:rsid w:val="001006A4"/>
    <w:rsid w:val="00111B2E"/>
    <w:rsid w:val="001125CF"/>
    <w:rsid w:val="00117B1E"/>
    <w:rsid w:val="0012350E"/>
    <w:rsid w:val="00127DE7"/>
    <w:rsid w:val="00130231"/>
    <w:rsid w:val="001303C6"/>
    <w:rsid w:val="00131CD5"/>
    <w:rsid w:val="001440A4"/>
    <w:rsid w:val="00156770"/>
    <w:rsid w:val="0017016D"/>
    <w:rsid w:val="0017061E"/>
    <w:rsid w:val="00170B2F"/>
    <w:rsid w:val="00172E7E"/>
    <w:rsid w:val="0017770F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A1C91"/>
    <w:rsid w:val="001A2FAC"/>
    <w:rsid w:val="001A51E6"/>
    <w:rsid w:val="001C0522"/>
    <w:rsid w:val="001C1720"/>
    <w:rsid w:val="001C4518"/>
    <w:rsid w:val="001E1594"/>
    <w:rsid w:val="001E3F25"/>
    <w:rsid w:val="001E3FE2"/>
    <w:rsid w:val="001F0807"/>
    <w:rsid w:val="001F4760"/>
    <w:rsid w:val="001F55E3"/>
    <w:rsid w:val="001F58AD"/>
    <w:rsid w:val="00201338"/>
    <w:rsid w:val="00202159"/>
    <w:rsid w:val="00202CDE"/>
    <w:rsid w:val="002118E4"/>
    <w:rsid w:val="00212045"/>
    <w:rsid w:val="002157FE"/>
    <w:rsid w:val="002159F2"/>
    <w:rsid w:val="00216EBC"/>
    <w:rsid w:val="002214A4"/>
    <w:rsid w:val="002217F9"/>
    <w:rsid w:val="00225527"/>
    <w:rsid w:val="0022592F"/>
    <w:rsid w:val="00227E72"/>
    <w:rsid w:val="0023201A"/>
    <w:rsid w:val="00241402"/>
    <w:rsid w:val="0024175F"/>
    <w:rsid w:val="00242415"/>
    <w:rsid w:val="002523E9"/>
    <w:rsid w:val="00257C1F"/>
    <w:rsid w:val="002711E3"/>
    <w:rsid w:val="00272B69"/>
    <w:rsid w:val="00273272"/>
    <w:rsid w:val="00286EE4"/>
    <w:rsid w:val="00293E57"/>
    <w:rsid w:val="00294F2D"/>
    <w:rsid w:val="002A0F87"/>
    <w:rsid w:val="002A2FE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45B5"/>
    <w:rsid w:val="002F5E14"/>
    <w:rsid w:val="002F6A97"/>
    <w:rsid w:val="003072F1"/>
    <w:rsid w:val="003109B1"/>
    <w:rsid w:val="00311218"/>
    <w:rsid w:val="00312DAF"/>
    <w:rsid w:val="00313D1A"/>
    <w:rsid w:val="0031532D"/>
    <w:rsid w:val="0031655A"/>
    <w:rsid w:val="003166C2"/>
    <w:rsid w:val="00317B0B"/>
    <w:rsid w:val="00330FA3"/>
    <w:rsid w:val="00332EBF"/>
    <w:rsid w:val="00333D34"/>
    <w:rsid w:val="00336B71"/>
    <w:rsid w:val="003410BE"/>
    <w:rsid w:val="003415B6"/>
    <w:rsid w:val="003440DF"/>
    <w:rsid w:val="00352982"/>
    <w:rsid w:val="00353AB8"/>
    <w:rsid w:val="00354728"/>
    <w:rsid w:val="00357080"/>
    <w:rsid w:val="0036270B"/>
    <w:rsid w:val="00365D17"/>
    <w:rsid w:val="00370342"/>
    <w:rsid w:val="00374E65"/>
    <w:rsid w:val="003773A6"/>
    <w:rsid w:val="00377CA8"/>
    <w:rsid w:val="0038035A"/>
    <w:rsid w:val="00382778"/>
    <w:rsid w:val="00383608"/>
    <w:rsid w:val="003847D6"/>
    <w:rsid w:val="00386F4A"/>
    <w:rsid w:val="0039220F"/>
    <w:rsid w:val="00394B23"/>
    <w:rsid w:val="00396D92"/>
    <w:rsid w:val="00397B23"/>
    <w:rsid w:val="003A0767"/>
    <w:rsid w:val="003A1123"/>
    <w:rsid w:val="003A3332"/>
    <w:rsid w:val="003A5D89"/>
    <w:rsid w:val="003B2763"/>
    <w:rsid w:val="003B2D17"/>
    <w:rsid w:val="003B4FCA"/>
    <w:rsid w:val="003B5B18"/>
    <w:rsid w:val="003B708E"/>
    <w:rsid w:val="003C297B"/>
    <w:rsid w:val="003D0E84"/>
    <w:rsid w:val="003D3FCA"/>
    <w:rsid w:val="003E305B"/>
    <w:rsid w:val="003E3774"/>
    <w:rsid w:val="003E3D1F"/>
    <w:rsid w:val="003F3300"/>
    <w:rsid w:val="003F5D7C"/>
    <w:rsid w:val="003F7EA1"/>
    <w:rsid w:val="003F7FC0"/>
    <w:rsid w:val="0040347B"/>
    <w:rsid w:val="00403FC5"/>
    <w:rsid w:val="00410D70"/>
    <w:rsid w:val="00411DB5"/>
    <w:rsid w:val="00413BFB"/>
    <w:rsid w:val="004159EC"/>
    <w:rsid w:val="004256B2"/>
    <w:rsid w:val="004304E3"/>
    <w:rsid w:val="004322D1"/>
    <w:rsid w:val="004362D9"/>
    <w:rsid w:val="00436F88"/>
    <w:rsid w:val="00440FD0"/>
    <w:rsid w:val="00441524"/>
    <w:rsid w:val="00441772"/>
    <w:rsid w:val="00453429"/>
    <w:rsid w:val="00454FCA"/>
    <w:rsid w:val="00460034"/>
    <w:rsid w:val="004627A0"/>
    <w:rsid w:val="00465FCD"/>
    <w:rsid w:val="004663EA"/>
    <w:rsid w:val="00473E3C"/>
    <w:rsid w:val="00477C60"/>
    <w:rsid w:val="00482445"/>
    <w:rsid w:val="004861D1"/>
    <w:rsid w:val="00486444"/>
    <w:rsid w:val="0049083E"/>
    <w:rsid w:val="00493A19"/>
    <w:rsid w:val="004A092B"/>
    <w:rsid w:val="004A1EBF"/>
    <w:rsid w:val="004A2C3E"/>
    <w:rsid w:val="004A539B"/>
    <w:rsid w:val="004A5A89"/>
    <w:rsid w:val="004A684B"/>
    <w:rsid w:val="004B1256"/>
    <w:rsid w:val="004B240D"/>
    <w:rsid w:val="004B5513"/>
    <w:rsid w:val="004C1413"/>
    <w:rsid w:val="004C1C76"/>
    <w:rsid w:val="004D0A2D"/>
    <w:rsid w:val="004D50E1"/>
    <w:rsid w:val="004E341D"/>
    <w:rsid w:val="004E5132"/>
    <w:rsid w:val="004E5759"/>
    <w:rsid w:val="004F1C17"/>
    <w:rsid w:val="004F5330"/>
    <w:rsid w:val="0050294D"/>
    <w:rsid w:val="005067CC"/>
    <w:rsid w:val="00507070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5D0F"/>
    <w:rsid w:val="00562CD6"/>
    <w:rsid w:val="00563C6B"/>
    <w:rsid w:val="00563D33"/>
    <w:rsid w:val="00565578"/>
    <w:rsid w:val="005666CB"/>
    <w:rsid w:val="00567EC5"/>
    <w:rsid w:val="00570DC1"/>
    <w:rsid w:val="00570F8B"/>
    <w:rsid w:val="00572603"/>
    <w:rsid w:val="00577D5F"/>
    <w:rsid w:val="00582779"/>
    <w:rsid w:val="0058635D"/>
    <w:rsid w:val="005863BD"/>
    <w:rsid w:val="005908C2"/>
    <w:rsid w:val="00593BE8"/>
    <w:rsid w:val="005A0190"/>
    <w:rsid w:val="005A0EDB"/>
    <w:rsid w:val="005A52D5"/>
    <w:rsid w:val="005A52F8"/>
    <w:rsid w:val="005B18DB"/>
    <w:rsid w:val="005B24BF"/>
    <w:rsid w:val="005B5021"/>
    <w:rsid w:val="005B60CA"/>
    <w:rsid w:val="005B6505"/>
    <w:rsid w:val="005B695F"/>
    <w:rsid w:val="005C0F3A"/>
    <w:rsid w:val="005C2F76"/>
    <w:rsid w:val="005C5BCE"/>
    <w:rsid w:val="005C6703"/>
    <w:rsid w:val="005C695C"/>
    <w:rsid w:val="005D0BE9"/>
    <w:rsid w:val="005D37BB"/>
    <w:rsid w:val="005D5F34"/>
    <w:rsid w:val="005D700D"/>
    <w:rsid w:val="005D7FDD"/>
    <w:rsid w:val="005E342B"/>
    <w:rsid w:val="005E393E"/>
    <w:rsid w:val="005E53A9"/>
    <w:rsid w:val="005E76DE"/>
    <w:rsid w:val="005F2B7B"/>
    <w:rsid w:val="005F6954"/>
    <w:rsid w:val="005F6E22"/>
    <w:rsid w:val="0060028E"/>
    <w:rsid w:val="006017AF"/>
    <w:rsid w:val="006071F1"/>
    <w:rsid w:val="00607C06"/>
    <w:rsid w:val="006163CB"/>
    <w:rsid w:val="006221ED"/>
    <w:rsid w:val="00622B57"/>
    <w:rsid w:val="00633558"/>
    <w:rsid w:val="00634705"/>
    <w:rsid w:val="00635AFA"/>
    <w:rsid w:val="006377B3"/>
    <w:rsid w:val="0065144A"/>
    <w:rsid w:val="006539FE"/>
    <w:rsid w:val="00653F35"/>
    <w:rsid w:val="00654CC0"/>
    <w:rsid w:val="00663145"/>
    <w:rsid w:val="006636B2"/>
    <w:rsid w:val="00666C95"/>
    <w:rsid w:val="006700F8"/>
    <w:rsid w:val="0067183C"/>
    <w:rsid w:val="006725C7"/>
    <w:rsid w:val="0067560A"/>
    <w:rsid w:val="006772D4"/>
    <w:rsid w:val="00677719"/>
    <w:rsid w:val="00684A9D"/>
    <w:rsid w:val="006858F2"/>
    <w:rsid w:val="00685EF1"/>
    <w:rsid w:val="00686BBC"/>
    <w:rsid w:val="006910DD"/>
    <w:rsid w:val="0069741D"/>
    <w:rsid w:val="006A04F2"/>
    <w:rsid w:val="006A11EA"/>
    <w:rsid w:val="006A762B"/>
    <w:rsid w:val="006B3F60"/>
    <w:rsid w:val="006B4ABC"/>
    <w:rsid w:val="006B51BD"/>
    <w:rsid w:val="006B68E6"/>
    <w:rsid w:val="006C114B"/>
    <w:rsid w:val="006C1471"/>
    <w:rsid w:val="006C594D"/>
    <w:rsid w:val="006C73BB"/>
    <w:rsid w:val="006D1171"/>
    <w:rsid w:val="006D29E1"/>
    <w:rsid w:val="006D34C6"/>
    <w:rsid w:val="006D5574"/>
    <w:rsid w:val="006D7B56"/>
    <w:rsid w:val="006E1379"/>
    <w:rsid w:val="006E1A21"/>
    <w:rsid w:val="006E540D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5217"/>
    <w:rsid w:val="00705430"/>
    <w:rsid w:val="007100CD"/>
    <w:rsid w:val="00715685"/>
    <w:rsid w:val="00721F0D"/>
    <w:rsid w:val="007300BD"/>
    <w:rsid w:val="00730463"/>
    <w:rsid w:val="007313FD"/>
    <w:rsid w:val="00733B9D"/>
    <w:rsid w:val="0073671F"/>
    <w:rsid w:val="00745937"/>
    <w:rsid w:val="0075316C"/>
    <w:rsid w:val="00753CF8"/>
    <w:rsid w:val="00754FB7"/>
    <w:rsid w:val="00760B57"/>
    <w:rsid w:val="007628E7"/>
    <w:rsid w:val="00764AD6"/>
    <w:rsid w:val="00773A89"/>
    <w:rsid w:val="00783420"/>
    <w:rsid w:val="0078378C"/>
    <w:rsid w:val="0079180E"/>
    <w:rsid w:val="0079505B"/>
    <w:rsid w:val="007A23E4"/>
    <w:rsid w:val="007A3364"/>
    <w:rsid w:val="007A7641"/>
    <w:rsid w:val="007B1993"/>
    <w:rsid w:val="007C162F"/>
    <w:rsid w:val="007C1C2E"/>
    <w:rsid w:val="007C2358"/>
    <w:rsid w:val="007C7A1E"/>
    <w:rsid w:val="007D7774"/>
    <w:rsid w:val="007D78B5"/>
    <w:rsid w:val="007E0B4B"/>
    <w:rsid w:val="007E3A1E"/>
    <w:rsid w:val="007E5257"/>
    <w:rsid w:val="007E537D"/>
    <w:rsid w:val="007E7F15"/>
    <w:rsid w:val="007F0BAD"/>
    <w:rsid w:val="007F33C8"/>
    <w:rsid w:val="00800F10"/>
    <w:rsid w:val="00804E8D"/>
    <w:rsid w:val="00806F3D"/>
    <w:rsid w:val="00810854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103D"/>
    <w:rsid w:val="00852782"/>
    <w:rsid w:val="0085476A"/>
    <w:rsid w:val="008552F9"/>
    <w:rsid w:val="00856C0A"/>
    <w:rsid w:val="00857342"/>
    <w:rsid w:val="008600B8"/>
    <w:rsid w:val="00862636"/>
    <w:rsid w:val="00866EC5"/>
    <w:rsid w:val="00880534"/>
    <w:rsid w:val="00886E59"/>
    <w:rsid w:val="00891FC1"/>
    <w:rsid w:val="00893FBA"/>
    <w:rsid w:val="0089653F"/>
    <w:rsid w:val="0089757E"/>
    <w:rsid w:val="00897CC8"/>
    <w:rsid w:val="008B3580"/>
    <w:rsid w:val="008B479F"/>
    <w:rsid w:val="008C0411"/>
    <w:rsid w:val="008C1A58"/>
    <w:rsid w:val="008C2720"/>
    <w:rsid w:val="008C4BBB"/>
    <w:rsid w:val="008C73D3"/>
    <w:rsid w:val="008D726A"/>
    <w:rsid w:val="008E4F53"/>
    <w:rsid w:val="008F18C5"/>
    <w:rsid w:val="00901313"/>
    <w:rsid w:val="009028C5"/>
    <w:rsid w:val="00910927"/>
    <w:rsid w:val="00911CFD"/>
    <w:rsid w:val="00912ED1"/>
    <w:rsid w:val="00915E38"/>
    <w:rsid w:val="00926233"/>
    <w:rsid w:val="00927A20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3846"/>
    <w:rsid w:val="009716E4"/>
    <w:rsid w:val="00975527"/>
    <w:rsid w:val="009758BD"/>
    <w:rsid w:val="00977345"/>
    <w:rsid w:val="00983614"/>
    <w:rsid w:val="00984700"/>
    <w:rsid w:val="00990A90"/>
    <w:rsid w:val="009913FD"/>
    <w:rsid w:val="009921DB"/>
    <w:rsid w:val="009A6156"/>
    <w:rsid w:val="009B1233"/>
    <w:rsid w:val="009B3F56"/>
    <w:rsid w:val="009C1472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1674D"/>
    <w:rsid w:val="00A2370B"/>
    <w:rsid w:val="00A26A63"/>
    <w:rsid w:val="00A26C23"/>
    <w:rsid w:val="00A33775"/>
    <w:rsid w:val="00A3650A"/>
    <w:rsid w:val="00A42C26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83BAD"/>
    <w:rsid w:val="00A846DD"/>
    <w:rsid w:val="00A86E96"/>
    <w:rsid w:val="00A87940"/>
    <w:rsid w:val="00A95F65"/>
    <w:rsid w:val="00A96E5A"/>
    <w:rsid w:val="00AA0807"/>
    <w:rsid w:val="00AA0FC6"/>
    <w:rsid w:val="00AA102E"/>
    <w:rsid w:val="00AA5286"/>
    <w:rsid w:val="00AA70D0"/>
    <w:rsid w:val="00AA7EB9"/>
    <w:rsid w:val="00AB2FFC"/>
    <w:rsid w:val="00AC0135"/>
    <w:rsid w:val="00AC0664"/>
    <w:rsid w:val="00AC48BF"/>
    <w:rsid w:val="00AC5807"/>
    <w:rsid w:val="00AC6F6C"/>
    <w:rsid w:val="00AD3572"/>
    <w:rsid w:val="00AD3C0E"/>
    <w:rsid w:val="00AD409C"/>
    <w:rsid w:val="00AD596A"/>
    <w:rsid w:val="00AE4855"/>
    <w:rsid w:val="00AE601B"/>
    <w:rsid w:val="00AE6BDA"/>
    <w:rsid w:val="00AF04EE"/>
    <w:rsid w:val="00AF17CA"/>
    <w:rsid w:val="00AF1AB9"/>
    <w:rsid w:val="00B04110"/>
    <w:rsid w:val="00B0524A"/>
    <w:rsid w:val="00B05AB2"/>
    <w:rsid w:val="00B05ACD"/>
    <w:rsid w:val="00B06F59"/>
    <w:rsid w:val="00B07CF8"/>
    <w:rsid w:val="00B17545"/>
    <w:rsid w:val="00B17608"/>
    <w:rsid w:val="00B20797"/>
    <w:rsid w:val="00B20F3A"/>
    <w:rsid w:val="00B243A3"/>
    <w:rsid w:val="00B264C9"/>
    <w:rsid w:val="00B27D85"/>
    <w:rsid w:val="00B30A5E"/>
    <w:rsid w:val="00B34435"/>
    <w:rsid w:val="00B400AF"/>
    <w:rsid w:val="00B47572"/>
    <w:rsid w:val="00B50BFC"/>
    <w:rsid w:val="00B52505"/>
    <w:rsid w:val="00B567C2"/>
    <w:rsid w:val="00B576DF"/>
    <w:rsid w:val="00B644D2"/>
    <w:rsid w:val="00B64DC1"/>
    <w:rsid w:val="00B661C9"/>
    <w:rsid w:val="00B70665"/>
    <w:rsid w:val="00B72626"/>
    <w:rsid w:val="00B77BA9"/>
    <w:rsid w:val="00B809D8"/>
    <w:rsid w:val="00B8259A"/>
    <w:rsid w:val="00B8474C"/>
    <w:rsid w:val="00B90924"/>
    <w:rsid w:val="00B91A79"/>
    <w:rsid w:val="00B95AFD"/>
    <w:rsid w:val="00B95F96"/>
    <w:rsid w:val="00B97981"/>
    <w:rsid w:val="00BA0164"/>
    <w:rsid w:val="00BA284D"/>
    <w:rsid w:val="00BA718E"/>
    <w:rsid w:val="00BA7937"/>
    <w:rsid w:val="00BB5653"/>
    <w:rsid w:val="00BB6573"/>
    <w:rsid w:val="00BB6740"/>
    <w:rsid w:val="00BB7F31"/>
    <w:rsid w:val="00BC3DD1"/>
    <w:rsid w:val="00BC50B6"/>
    <w:rsid w:val="00BC632E"/>
    <w:rsid w:val="00BD385E"/>
    <w:rsid w:val="00BD4009"/>
    <w:rsid w:val="00BD40F7"/>
    <w:rsid w:val="00BD5F32"/>
    <w:rsid w:val="00BE1C25"/>
    <w:rsid w:val="00BE3D9C"/>
    <w:rsid w:val="00BE4C2F"/>
    <w:rsid w:val="00BE7B7D"/>
    <w:rsid w:val="00BE7CD8"/>
    <w:rsid w:val="00BF6731"/>
    <w:rsid w:val="00BF7071"/>
    <w:rsid w:val="00C004DC"/>
    <w:rsid w:val="00C01039"/>
    <w:rsid w:val="00C028BF"/>
    <w:rsid w:val="00C0328F"/>
    <w:rsid w:val="00C03CDE"/>
    <w:rsid w:val="00C059F7"/>
    <w:rsid w:val="00C10219"/>
    <w:rsid w:val="00C11059"/>
    <w:rsid w:val="00C12167"/>
    <w:rsid w:val="00C12C3C"/>
    <w:rsid w:val="00C2660A"/>
    <w:rsid w:val="00C335F5"/>
    <w:rsid w:val="00C34B21"/>
    <w:rsid w:val="00C35A3D"/>
    <w:rsid w:val="00C35A6E"/>
    <w:rsid w:val="00C35B7B"/>
    <w:rsid w:val="00C42EE2"/>
    <w:rsid w:val="00C45ADF"/>
    <w:rsid w:val="00C5043C"/>
    <w:rsid w:val="00C51907"/>
    <w:rsid w:val="00C52F7D"/>
    <w:rsid w:val="00C56F3B"/>
    <w:rsid w:val="00C6148F"/>
    <w:rsid w:val="00C619EB"/>
    <w:rsid w:val="00C63518"/>
    <w:rsid w:val="00C649DF"/>
    <w:rsid w:val="00C65129"/>
    <w:rsid w:val="00C671A8"/>
    <w:rsid w:val="00C72F18"/>
    <w:rsid w:val="00C76677"/>
    <w:rsid w:val="00C76C6E"/>
    <w:rsid w:val="00C802DF"/>
    <w:rsid w:val="00C83D4A"/>
    <w:rsid w:val="00C864AD"/>
    <w:rsid w:val="00C9491F"/>
    <w:rsid w:val="00C95B02"/>
    <w:rsid w:val="00C97BD6"/>
    <w:rsid w:val="00CA1680"/>
    <w:rsid w:val="00CA1952"/>
    <w:rsid w:val="00CA1EEF"/>
    <w:rsid w:val="00CA3D95"/>
    <w:rsid w:val="00CB127F"/>
    <w:rsid w:val="00CB513C"/>
    <w:rsid w:val="00CB62F6"/>
    <w:rsid w:val="00CC461C"/>
    <w:rsid w:val="00CC5193"/>
    <w:rsid w:val="00CD1DAA"/>
    <w:rsid w:val="00CD41AB"/>
    <w:rsid w:val="00CE0AE9"/>
    <w:rsid w:val="00CE3D03"/>
    <w:rsid w:val="00CE4051"/>
    <w:rsid w:val="00CE411B"/>
    <w:rsid w:val="00CE475C"/>
    <w:rsid w:val="00CE581E"/>
    <w:rsid w:val="00CE5B3C"/>
    <w:rsid w:val="00CF0BA4"/>
    <w:rsid w:val="00CF5377"/>
    <w:rsid w:val="00D04F59"/>
    <w:rsid w:val="00D05449"/>
    <w:rsid w:val="00D0716C"/>
    <w:rsid w:val="00D142DC"/>
    <w:rsid w:val="00D228B1"/>
    <w:rsid w:val="00D258F2"/>
    <w:rsid w:val="00D36865"/>
    <w:rsid w:val="00D45096"/>
    <w:rsid w:val="00D52EB3"/>
    <w:rsid w:val="00D56F51"/>
    <w:rsid w:val="00D57C9C"/>
    <w:rsid w:val="00D614E3"/>
    <w:rsid w:val="00D6533C"/>
    <w:rsid w:val="00D7216A"/>
    <w:rsid w:val="00D7374D"/>
    <w:rsid w:val="00D73B89"/>
    <w:rsid w:val="00D80DF6"/>
    <w:rsid w:val="00D85EA9"/>
    <w:rsid w:val="00D861A6"/>
    <w:rsid w:val="00D90D4C"/>
    <w:rsid w:val="00D9455D"/>
    <w:rsid w:val="00DA0D98"/>
    <w:rsid w:val="00DA32D4"/>
    <w:rsid w:val="00DA7117"/>
    <w:rsid w:val="00DB1300"/>
    <w:rsid w:val="00DB73CD"/>
    <w:rsid w:val="00DC1D25"/>
    <w:rsid w:val="00DC294E"/>
    <w:rsid w:val="00DC3E08"/>
    <w:rsid w:val="00DC5A8F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3255"/>
    <w:rsid w:val="00DE5526"/>
    <w:rsid w:val="00DF37C2"/>
    <w:rsid w:val="00E027F5"/>
    <w:rsid w:val="00E02A2B"/>
    <w:rsid w:val="00E039A2"/>
    <w:rsid w:val="00E03CE5"/>
    <w:rsid w:val="00E06610"/>
    <w:rsid w:val="00E11143"/>
    <w:rsid w:val="00E1147B"/>
    <w:rsid w:val="00E1542C"/>
    <w:rsid w:val="00E211AD"/>
    <w:rsid w:val="00E21447"/>
    <w:rsid w:val="00E3595D"/>
    <w:rsid w:val="00E430D7"/>
    <w:rsid w:val="00E4369F"/>
    <w:rsid w:val="00E450BA"/>
    <w:rsid w:val="00E46B7D"/>
    <w:rsid w:val="00E47AEE"/>
    <w:rsid w:val="00E553AE"/>
    <w:rsid w:val="00E64787"/>
    <w:rsid w:val="00E65235"/>
    <w:rsid w:val="00E702D6"/>
    <w:rsid w:val="00E80CB4"/>
    <w:rsid w:val="00E8116B"/>
    <w:rsid w:val="00E81E11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B00F6"/>
    <w:rsid w:val="00EB1CF3"/>
    <w:rsid w:val="00EB25E4"/>
    <w:rsid w:val="00EB2F61"/>
    <w:rsid w:val="00EB3E5D"/>
    <w:rsid w:val="00EB4FEE"/>
    <w:rsid w:val="00EB69C8"/>
    <w:rsid w:val="00EB7BBB"/>
    <w:rsid w:val="00EC36B0"/>
    <w:rsid w:val="00ED066D"/>
    <w:rsid w:val="00ED3285"/>
    <w:rsid w:val="00ED3590"/>
    <w:rsid w:val="00ED461B"/>
    <w:rsid w:val="00EE0220"/>
    <w:rsid w:val="00EE0674"/>
    <w:rsid w:val="00EE380D"/>
    <w:rsid w:val="00EE419A"/>
    <w:rsid w:val="00EF096D"/>
    <w:rsid w:val="00EF3453"/>
    <w:rsid w:val="00EF6069"/>
    <w:rsid w:val="00EF68CF"/>
    <w:rsid w:val="00EF7E00"/>
    <w:rsid w:val="00F02EE2"/>
    <w:rsid w:val="00F032F7"/>
    <w:rsid w:val="00F037A1"/>
    <w:rsid w:val="00F0693F"/>
    <w:rsid w:val="00F07D2F"/>
    <w:rsid w:val="00F11C5E"/>
    <w:rsid w:val="00F13EB4"/>
    <w:rsid w:val="00F15DF3"/>
    <w:rsid w:val="00F20DB9"/>
    <w:rsid w:val="00F2199B"/>
    <w:rsid w:val="00F228B2"/>
    <w:rsid w:val="00F35FE4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4D0A"/>
    <w:rsid w:val="00F57E7F"/>
    <w:rsid w:val="00F60AF2"/>
    <w:rsid w:val="00F6244F"/>
    <w:rsid w:val="00F702C9"/>
    <w:rsid w:val="00F77BDF"/>
    <w:rsid w:val="00F82980"/>
    <w:rsid w:val="00F9063C"/>
    <w:rsid w:val="00F9259E"/>
    <w:rsid w:val="00F960B9"/>
    <w:rsid w:val="00F96D2F"/>
    <w:rsid w:val="00FA2010"/>
    <w:rsid w:val="00FB07F5"/>
    <w:rsid w:val="00FB0F1B"/>
    <w:rsid w:val="00FB3044"/>
    <w:rsid w:val="00FB6102"/>
    <w:rsid w:val="00FC5A28"/>
    <w:rsid w:val="00FC5C1F"/>
    <w:rsid w:val="00FC5FCF"/>
    <w:rsid w:val="00FC60AF"/>
    <w:rsid w:val="00FC6D3D"/>
    <w:rsid w:val="00FD3B34"/>
    <w:rsid w:val="00FD40CD"/>
    <w:rsid w:val="00FD4EEF"/>
    <w:rsid w:val="00FD5E8D"/>
    <w:rsid w:val="00FD7CB5"/>
    <w:rsid w:val="00FE2867"/>
    <w:rsid w:val="00FE2920"/>
    <w:rsid w:val="00FE49AC"/>
    <w:rsid w:val="00FE5BD5"/>
    <w:rsid w:val="00FE617F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ter.zuercher6130@bluewi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76A0B8DDBDB4A29BD58B0BDC4BEE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9D35F-64E3-4238-9ECB-994CFE50153A}"/>
      </w:docPartPr>
      <w:docPartBody>
        <w:p w:rsidR="008C76FB" w:rsidRDefault="001B552D" w:rsidP="001B552D">
          <w:pPr>
            <w:pStyle w:val="276A0B8DDBDB4A29BD58B0BDC4BEEB5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1C57FCA7C7458E8200ADDF79841C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EDE9C7-4712-4062-BB85-40CA236DA2D7}"/>
      </w:docPartPr>
      <w:docPartBody>
        <w:p w:rsidR="007D3065" w:rsidRDefault="00487D37" w:rsidP="00487D37">
          <w:pPr>
            <w:pStyle w:val="E01C57FCA7C7458E8200ADDF79841C2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E3F3AB6F514AA2A161C7C4845B27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734B7-42A8-441A-9BF2-02DF892EE023}"/>
      </w:docPartPr>
      <w:docPartBody>
        <w:p w:rsidR="00DC1C25" w:rsidRDefault="00A849E5" w:rsidP="00A849E5">
          <w:pPr>
            <w:pStyle w:val="F7E3F3AB6F514AA2A161C7C4845B279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C9F1710DC141F59939C30BDB12E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121AA-FE9A-44F5-B726-231F97F18309}"/>
      </w:docPartPr>
      <w:docPartBody>
        <w:p w:rsidR="00DC1C25" w:rsidRDefault="00A849E5" w:rsidP="00A849E5">
          <w:pPr>
            <w:pStyle w:val="98C9F1710DC141F59939C30BDB12E10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7BE834B8894F21B1F728F9368826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FD2E01-BF80-431C-9360-132B23A02165}"/>
      </w:docPartPr>
      <w:docPartBody>
        <w:p w:rsidR="00DC1C25" w:rsidRDefault="00A849E5" w:rsidP="00A849E5">
          <w:pPr>
            <w:pStyle w:val="157BE834B8894F21B1F728F93688260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E8A926756044D79FB0709EA20D2D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37B58-7511-4155-A524-E26F1F3A9F17}"/>
      </w:docPartPr>
      <w:docPartBody>
        <w:p w:rsidR="00DC1C25" w:rsidRDefault="00A849E5" w:rsidP="00A849E5">
          <w:pPr>
            <w:pStyle w:val="6BE8A926756044D79FB0709EA20D2D40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1A502A22E545CD8D258993B9AF8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992BF1-1F24-41FA-A118-CBC7D238FE17}"/>
      </w:docPartPr>
      <w:docPartBody>
        <w:p w:rsidR="00DC1C25" w:rsidRDefault="00A849E5" w:rsidP="00A849E5">
          <w:pPr>
            <w:pStyle w:val="781A502A22E545CD8D258993B9AF893B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DD89837EE248FD9BD48DE0CEE0C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55B304-B81A-4983-A7F7-0023130A8BC7}"/>
      </w:docPartPr>
      <w:docPartBody>
        <w:p w:rsidR="00DC1C25" w:rsidRDefault="00A849E5" w:rsidP="00A849E5">
          <w:pPr>
            <w:pStyle w:val="1ADD89837EE248FD9BD48DE0CEE0CBF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157DA29125046EC93AC6DD074815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7A7536-5472-4881-819A-11EF1844E13D}"/>
      </w:docPartPr>
      <w:docPartBody>
        <w:p w:rsidR="00DC1C25" w:rsidRDefault="00A849E5" w:rsidP="00A849E5">
          <w:pPr>
            <w:pStyle w:val="6157DA29125046EC93AC6DD07481540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605CAF1091417683156A6DBC265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0A959-6BF7-4EE0-BB36-5DC926BD4722}"/>
      </w:docPartPr>
      <w:docPartBody>
        <w:p w:rsidR="00DC1C25" w:rsidRDefault="00A849E5" w:rsidP="00A849E5">
          <w:pPr>
            <w:pStyle w:val="60605CAF1091417683156A6DBC26507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C7B2FC8CF64A0FB4F3CF42DF7078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B686D-DDC3-43F0-8F9B-6B84264E1D9B}"/>
      </w:docPartPr>
      <w:docPartBody>
        <w:p w:rsidR="00DC1C25" w:rsidRDefault="00A849E5" w:rsidP="00A849E5">
          <w:pPr>
            <w:pStyle w:val="56C7B2FC8CF64A0FB4F3CF42DF707896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69C21F2A0C4C10B69651862EC180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55F07D-2883-49B0-83B6-180A25B0A87F}"/>
      </w:docPartPr>
      <w:docPartBody>
        <w:p w:rsidR="00DC1C25" w:rsidRDefault="00A849E5" w:rsidP="00A849E5">
          <w:pPr>
            <w:pStyle w:val="A969C21F2A0C4C10B69651862EC180D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9CA423E8CD4BC5838E38BB4AE77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9C8084-722B-4B18-96B5-661B809FC60C}"/>
      </w:docPartPr>
      <w:docPartBody>
        <w:p w:rsidR="00DC1C25" w:rsidRDefault="00A849E5" w:rsidP="00A849E5">
          <w:pPr>
            <w:pStyle w:val="1A9CA423E8CD4BC5838E38BB4AE7703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05DE8C33884F54839D96C5AD3D42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C95BE-782A-48EC-8AD1-F7ECB93D7324}"/>
      </w:docPartPr>
      <w:docPartBody>
        <w:p w:rsidR="00DC1C25" w:rsidRDefault="00A849E5" w:rsidP="00A849E5">
          <w:pPr>
            <w:pStyle w:val="2D05DE8C33884F54839D96C5AD3D421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382A1C3E464C63A48FABCDA94A9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774F75-278D-4063-B8F8-B0DCD47FBEC0}"/>
      </w:docPartPr>
      <w:docPartBody>
        <w:p w:rsidR="00DC1C25" w:rsidRDefault="00A849E5" w:rsidP="00A849E5">
          <w:pPr>
            <w:pStyle w:val="B5382A1C3E464C63A48FABCDA94A9A4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A2DED0B7A34A06AF1A3C191F952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95AFC-A46E-4C95-8889-633E95AF3F52}"/>
      </w:docPartPr>
      <w:docPartBody>
        <w:p w:rsidR="00DC1C25" w:rsidRDefault="00A849E5" w:rsidP="00A849E5">
          <w:pPr>
            <w:pStyle w:val="6DA2DED0B7A34A06AF1A3C191F952AA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04DDFA522E437EAA177BF3192B3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4B282-51C3-478B-BE32-4AFB8255B4D6}"/>
      </w:docPartPr>
      <w:docPartBody>
        <w:p w:rsidR="00DC1C25" w:rsidRDefault="00A849E5" w:rsidP="00A849E5">
          <w:pPr>
            <w:pStyle w:val="EF04DDFA522E437EAA177BF3192B3FD8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B2FB1D7D624A798D15550E88CA1E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3A6C03-7C58-475F-83D6-214CFD8F628B}"/>
      </w:docPartPr>
      <w:docPartBody>
        <w:p w:rsidR="00DC1C25" w:rsidRDefault="00A849E5" w:rsidP="00A849E5">
          <w:pPr>
            <w:pStyle w:val="3FB2FB1D7D624A798D15550E88CA1E4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0E8741E9E34579A80497D608E84C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836C2-4CB4-4016-8F95-770A9BD87EAF}"/>
      </w:docPartPr>
      <w:docPartBody>
        <w:p w:rsidR="00DC1C25" w:rsidRDefault="00A849E5" w:rsidP="00A849E5">
          <w:pPr>
            <w:pStyle w:val="A60E8741E9E34579A80497D608E84CE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72779F6689485791CAEA293D6005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663EAA-20C7-41B0-8431-C5DAB4798684}"/>
      </w:docPartPr>
      <w:docPartBody>
        <w:p w:rsidR="00DC1C25" w:rsidRDefault="00A849E5" w:rsidP="00A849E5">
          <w:pPr>
            <w:pStyle w:val="2D72779F6689485791CAEA293D60050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2DC4A222F04081A61B1943545C71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A322B-04B3-4CDF-978C-CB3B26DCCB8F}"/>
      </w:docPartPr>
      <w:docPartBody>
        <w:p w:rsidR="00DC1C25" w:rsidRDefault="00A849E5" w:rsidP="00A849E5">
          <w:pPr>
            <w:pStyle w:val="412DC4A222F04081A61B1943545C713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0204CE79494613B43A1A5E545AC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C05393-38FE-4596-BF99-E8035BDD098B}"/>
      </w:docPartPr>
      <w:docPartBody>
        <w:p w:rsidR="00DC1C25" w:rsidRDefault="00A849E5" w:rsidP="00A849E5">
          <w:pPr>
            <w:pStyle w:val="F10204CE79494613B43A1A5E545ACA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D1A1BC77A245B7A9E2A44A1A10F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610757-7FA1-46E1-8FE8-98B7866BC6A6}"/>
      </w:docPartPr>
      <w:docPartBody>
        <w:p w:rsidR="00845864" w:rsidRDefault="0026598B" w:rsidP="0026598B">
          <w:pPr>
            <w:pStyle w:val="A8D1A1BC77A245B7A9E2A44A1A10FE3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11EBBD2DB14F66A172937CC4F5DA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08EC78-A1B1-45D4-82E9-F132E02DBB9B}"/>
      </w:docPartPr>
      <w:docPartBody>
        <w:p w:rsidR="00BD66BA" w:rsidRDefault="00BD66BA" w:rsidP="00BD66BA">
          <w:pPr>
            <w:pStyle w:val="F711EBBD2DB14F66A172937CC4F5DAB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1BC585F50B43379265A72B4533C0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3BD33-4754-426B-8939-5162505B05F6}"/>
      </w:docPartPr>
      <w:docPartBody>
        <w:p w:rsidR="00BD66BA" w:rsidRDefault="00BD66BA" w:rsidP="00BD66BA">
          <w:pPr>
            <w:pStyle w:val="4B1BC585F50B43379265A72B4533C00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02ECC1E62F4DF6B196A6EEC6D7B7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91977-BE0C-4785-8520-C54FFA141A2D}"/>
      </w:docPartPr>
      <w:docPartBody>
        <w:p w:rsidR="00BD66BA" w:rsidRDefault="00BD66BA" w:rsidP="00BD66BA">
          <w:pPr>
            <w:pStyle w:val="BC02ECC1E62F4DF6B196A6EEC6D7B70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B552D"/>
    <w:rsid w:val="00227302"/>
    <w:rsid w:val="0026598B"/>
    <w:rsid w:val="00373738"/>
    <w:rsid w:val="00487D37"/>
    <w:rsid w:val="004A2C2F"/>
    <w:rsid w:val="004E3168"/>
    <w:rsid w:val="004F1C17"/>
    <w:rsid w:val="00511DF4"/>
    <w:rsid w:val="005C0EA2"/>
    <w:rsid w:val="005D0078"/>
    <w:rsid w:val="007100CD"/>
    <w:rsid w:val="0072763B"/>
    <w:rsid w:val="0078372E"/>
    <w:rsid w:val="007D3065"/>
    <w:rsid w:val="00810854"/>
    <w:rsid w:val="00845864"/>
    <w:rsid w:val="008C4DA4"/>
    <w:rsid w:val="008C76FB"/>
    <w:rsid w:val="00996A8B"/>
    <w:rsid w:val="00A07EB1"/>
    <w:rsid w:val="00A849E5"/>
    <w:rsid w:val="00A92BB8"/>
    <w:rsid w:val="00B10B4D"/>
    <w:rsid w:val="00B67D92"/>
    <w:rsid w:val="00BB57ED"/>
    <w:rsid w:val="00BD66BA"/>
    <w:rsid w:val="00CF7EA6"/>
    <w:rsid w:val="00DC1C25"/>
    <w:rsid w:val="00E05F11"/>
    <w:rsid w:val="00EB5748"/>
    <w:rsid w:val="00F31B5D"/>
    <w:rsid w:val="00FA0DF5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C4DA4"/>
    <w:rPr>
      <w:color w:val="808080"/>
    </w:rPr>
  </w:style>
  <w:style w:type="paragraph" w:customStyle="1" w:styleId="276A0B8DDBDB4A29BD58B0BDC4BEEB5E">
    <w:name w:val="276A0B8DDBDB4A29BD58B0BDC4BEEB5E"/>
    <w:rsid w:val="001B552D"/>
  </w:style>
  <w:style w:type="paragraph" w:customStyle="1" w:styleId="C4EEFFBF4D1446548F8422C3173BF309">
    <w:name w:val="C4EEFFBF4D1446548F8422C3173BF309"/>
    <w:rsid w:val="00487D37"/>
  </w:style>
  <w:style w:type="paragraph" w:customStyle="1" w:styleId="E01C57FCA7C7458E8200ADDF79841C23">
    <w:name w:val="E01C57FCA7C7458E8200ADDF79841C23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F7E3F3AB6F514AA2A161C7C4845B279C">
    <w:name w:val="F7E3F3AB6F514AA2A161C7C4845B279C"/>
    <w:rsid w:val="00A849E5"/>
  </w:style>
  <w:style w:type="paragraph" w:customStyle="1" w:styleId="98C9F1710DC141F59939C30BDB12E105">
    <w:name w:val="98C9F1710DC141F59939C30BDB12E105"/>
    <w:rsid w:val="00A849E5"/>
  </w:style>
  <w:style w:type="paragraph" w:customStyle="1" w:styleId="157BE834B8894F21B1F728F93688260A">
    <w:name w:val="157BE834B8894F21B1F728F93688260A"/>
    <w:rsid w:val="00A849E5"/>
  </w:style>
  <w:style w:type="paragraph" w:customStyle="1" w:styleId="6BE8A926756044D79FB0709EA20D2D40">
    <w:name w:val="6BE8A926756044D79FB0709EA20D2D40"/>
    <w:rsid w:val="00A849E5"/>
  </w:style>
  <w:style w:type="paragraph" w:customStyle="1" w:styleId="781A502A22E545CD8D258993B9AF893B">
    <w:name w:val="781A502A22E545CD8D258993B9AF893B"/>
    <w:rsid w:val="00A849E5"/>
  </w:style>
  <w:style w:type="paragraph" w:customStyle="1" w:styleId="1ADD89837EE248FD9BD48DE0CEE0CBF2">
    <w:name w:val="1ADD89837EE248FD9BD48DE0CEE0CBF2"/>
    <w:rsid w:val="00A849E5"/>
  </w:style>
  <w:style w:type="paragraph" w:customStyle="1" w:styleId="6157DA29125046EC93AC6DD074815405">
    <w:name w:val="6157DA29125046EC93AC6DD074815405"/>
    <w:rsid w:val="00A849E5"/>
  </w:style>
  <w:style w:type="paragraph" w:customStyle="1" w:styleId="60605CAF1091417683156A6DBC265074">
    <w:name w:val="60605CAF1091417683156A6DBC265074"/>
    <w:rsid w:val="00A849E5"/>
  </w:style>
  <w:style w:type="paragraph" w:customStyle="1" w:styleId="56C7B2FC8CF64A0FB4F3CF42DF707896">
    <w:name w:val="56C7B2FC8CF64A0FB4F3CF42DF707896"/>
    <w:rsid w:val="00A849E5"/>
  </w:style>
  <w:style w:type="paragraph" w:customStyle="1" w:styleId="A969C21F2A0C4C10B69651862EC180D9">
    <w:name w:val="A969C21F2A0C4C10B69651862EC180D9"/>
    <w:rsid w:val="00A849E5"/>
  </w:style>
  <w:style w:type="paragraph" w:customStyle="1" w:styleId="1A9CA423E8CD4BC5838E38BB4AE77031">
    <w:name w:val="1A9CA423E8CD4BC5838E38BB4AE77031"/>
    <w:rsid w:val="00A849E5"/>
  </w:style>
  <w:style w:type="paragraph" w:customStyle="1" w:styleId="2D05DE8C33884F54839D96C5AD3D421C">
    <w:name w:val="2D05DE8C33884F54839D96C5AD3D421C"/>
    <w:rsid w:val="00A849E5"/>
  </w:style>
  <w:style w:type="paragraph" w:customStyle="1" w:styleId="B5382A1C3E464C63A48FABCDA94A9A4C">
    <w:name w:val="B5382A1C3E464C63A48FABCDA94A9A4C"/>
    <w:rsid w:val="00A849E5"/>
  </w:style>
  <w:style w:type="paragraph" w:customStyle="1" w:styleId="6DA2DED0B7A34A06AF1A3C191F952AAD">
    <w:name w:val="6DA2DED0B7A34A06AF1A3C191F952AAD"/>
    <w:rsid w:val="00A849E5"/>
  </w:style>
  <w:style w:type="paragraph" w:customStyle="1" w:styleId="EF04DDFA522E437EAA177BF3192B3FD8">
    <w:name w:val="EF04DDFA522E437EAA177BF3192B3FD8"/>
    <w:rsid w:val="00A849E5"/>
  </w:style>
  <w:style w:type="paragraph" w:customStyle="1" w:styleId="3FB2FB1D7D624A798D15550E88CA1E4D">
    <w:name w:val="3FB2FB1D7D624A798D15550E88CA1E4D"/>
    <w:rsid w:val="00A849E5"/>
  </w:style>
  <w:style w:type="paragraph" w:customStyle="1" w:styleId="A60E8741E9E34579A80497D608E84CE2">
    <w:name w:val="A60E8741E9E34579A80497D608E84CE2"/>
    <w:rsid w:val="00A849E5"/>
  </w:style>
  <w:style w:type="paragraph" w:customStyle="1" w:styleId="2D72779F6689485791CAEA293D600503">
    <w:name w:val="2D72779F6689485791CAEA293D600503"/>
    <w:rsid w:val="00A849E5"/>
  </w:style>
  <w:style w:type="paragraph" w:customStyle="1" w:styleId="412DC4A222F04081A61B1943545C7134">
    <w:name w:val="412DC4A222F04081A61B1943545C7134"/>
    <w:rsid w:val="00A849E5"/>
  </w:style>
  <w:style w:type="paragraph" w:customStyle="1" w:styleId="F10204CE79494613B43A1A5E545ACAA9">
    <w:name w:val="F10204CE79494613B43A1A5E545ACAA9"/>
    <w:rsid w:val="00A849E5"/>
  </w:style>
  <w:style w:type="paragraph" w:customStyle="1" w:styleId="8DCA044143F949A187F0A6E808E07EE8">
    <w:name w:val="8DCA044143F949A187F0A6E808E07EE8"/>
    <w:rsid w:val="00A849E5"/>
  </w:style>
  <w:style w:type="paragraph" w:customStyle="1" w:styleId="CCA9155DDD7D40A6BBB03B9BE00116E0">
    <w:name w:val="CCA9155DDD7D40A6BBB03B9BE00116E0"/>
    <w:rsid w:val="00A849E5"/>
  </w:style>
  <w:style w:type="paragraph" w:customStyle="1" w:styleId="5DC9C765602F4340B406649AE420C8BB">
    <w:name w:val="5DC9C765602F4340B406649AE420C8BB"/>
    <w:rsid w:val="00A849E5"/>
  </w:style>
  <w:style w:type="paragraph" w:customStyle="1" w:styleId="23F4A347DDE94C72B2048FEFDD8594AF">
    <w:name w:val="23F4A347DDE94C72B2048FEFDD8594AF"/>
    <w:rsid w:val="00A849E5"/>
  </w:style>
  <w:style w:type="paragraph" w:customStyle="1" w:styleId="35271F45DEA249F3B35F5F24906B5408">
    <w:name w:val="35271F45DEA249F3B35F5F24906B5408"/>
    <w:rsid w:val="00A849E5"/>
  </w:style>
  <w:style w:type="paragraph" w:customStyle="1" w:styleId="5EC59C2C92B74527839EDC733E9C22C7">
    <w:name w:val="5EC59C2C92B74527839EDC733E9C22C7"/>
    <w:rsid w:val="00A849E5"/>
  </w:style>
  <w:style w:type="paragraph" w:customStyle="1" w:styleId="3D078DE0E89B4C1CB3001F95AFA780C4">
    <w:name w:val="3D078DE0E89B4C1CB3001F95AFA780C4"/>
    <w:rsid w:val="00A849E5"/>
  </w:style>
  <w:style w:type="paragraph" w:customStyle="1" w:styleId="98784A1369334CD6BB5FE2F8156205F2">
    <w:name w:val="98784A1369334CD6BB5FE2F8156205F2"/>
    <w:rsid w:val="00A849E5"/>
  </w:style>
  <w:style w:type="paragraph" w:customStyle="1" w:styleId="43F6341D5DFC4E2887A621E03E5A9399">
    <w:name w:val="43F6341D5DFC4E2887A621E03E5A9399"/>
    <w:rsid w:val="00A849E5"/>
  </w:style>
  <w:style w:type="paragraph" w:customStyle="1" w:styleId="98305A1BC362414BB54A1B88DB82BF04">
    <w:name w:val="98305A1BC362414BB54A1B88DB82BF04"/>
    <w:rsid w:val="00A849E5"/>
  </w:style>
  <w:style w:type="paragraph" w:customStyle="1" w:styleId="26CF83427E1A482E865BD98886732FEA">
    <w:name w:val="26CF83427E1A482E865BD98886732FEA"/>
    <w:rsid w:val="00A849E5"/>
  </w:style>
  <w:style w:type="paragraph" w:customStyle="1" w:styleId="2407FC1994174FCE9CCD567F8010B093">
    <w:name w:val="2407FC1994174FCE9CCD567F8010B093"/>
    <w:rsid w:val="00A849E5"/>
  </w:style>
  <w:style w:type="paragraph" w:customStyle="1" w:styleId="420DAAB0047D4A429B12A306B9018105">
    <w:name w:val="420DAAB0047D4A429B12A306B9018105"/>
    <w:rsid w:val="00A849E5"/>
  </w:style>
  <w:style w:type="paragraph" w:customStyle="1" w:styleId="C4E29DCC83F4463E82FC278E5940F6BB">
    <w:name w:val="C4E29DCC83F4463E82FC278E5940F6BB"/>
    <w:rsid w:val="00A849E5"/>
  </w:style>
  <w:style w:type="paragraph" w:customStyle="1" w:styleId="8A89F9708AAA4507988DF2D96DA16BB8">
    <w:name w:val="8A89F9708AAA4507988DF2D96DA16BB8"/>
    <w:rsid w:val="00A849E5"/>
  </w:style>
  <w:style w:type="paragraph" w:customStyle="1" w:styleId="A8D1A1BC77A245B7A9E2A44A1A10FE3D">
    <w:name w:val="A8D1A1BC77A245B7A9E2A44A1A10FE3D"/>
    <w:rsid w:val="0026598B"/>
  </w:style>
  <w:style w:type="paragraph" w:customStyle="1" w:styleId="FF9F6967281F4BECA4A63D4C3CEA63A1">
    <w:name w:val="FF9F6967281F4BECA4A63D4C3CEA63A1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FE00DC9E924FF7A59AB3113691286D">
    <w:name w:val="5AFE00DC9E924FF7A59AB3113691286D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2F8F7996F24D2DA1AEC518E355D35D">
    <w:name w:val="582F8F7996F24D2DA1AEC518E355D35D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11EBBD2DB14F66A172937CC4F5DABC">
    <w:name w:val="F711EBBD2DB14F66A172937CC4F5DABC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1BC585F50B43379265A72B4533C00E">
    <w:name w:val="4B1BC585F50B43379265A72B4533C00E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02ECC1E62F4DF6B196A6EEC6D7B70A">
    <w:name w:val="BC02ECC1E62F4DF6B196A6EEC6D7B70A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211EC8703449D584F5D6D7D260534B">
    <w:name w:val="A5211EC8703449D584F5D6D7D260534B"/>
    <w:rsid w:val="008C4DA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FA70026FA54AD081CF04B75477CEBB">
    <w:name w:val="9EFA70026FA54AD081CF04B75477CEBB"/>
    <w:rsid w:val="008C4DA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49362427FD439B97BFF0668E1B498D">
    <w:name w:val="C349362427FD439B97BFF0668E1B498D"/>
    <w:rsid w:val="008C4DA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B3A3F176BA425BB7EE7DCE5C777C54">
    <w:name w:val="D5B3A3F176BA425BB7EE7DCE5C777C54"/>
    <w:rsid w:val="008C4DA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3.xml><?xml version="1.0" encoding="utf-8"?>
<ds:datastoreItem xmlns:ds="http://schemas.openxmlformats.org/officeDocument/2006/customXml" ds:itemID="{5D3E9B1A-793B-4D4E-A116-CB1794B49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6</Pages>
  <Words>680</Words>
  <Characters>4288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71</cp:revision>
  <cp:lastPrinted>2021-05-18T11:12:00Z</cp:lastPrinted>
  <dcterms:created xsi:type="dcterms:W3CDTF">2021-01-25T14:43:00Z</dcterms:created>
  <dcterms:modified xsi:type="dcterms:W3CDTF">2024-12-11T07:56:00Z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