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D0001D" w14:textId="0DC076B6" w:rsidR="009C7711" w:rsidRDefault="009C7711" w:rsidP="00536825"/>
    <w:p w14:paraId="7E553D2A" w14:textId="27186A32" w:rsidR="00054D3A" w:rsidRPr="00054D3A" w:rsidRDefault="00054D3A" w:rsidP="00054D3A"/>
    <w:p w14:paraId="6EAED667" w14:textId="59FD622D" w:rsidR="00054D3A" w:rsidRPr="00190B58" w:rsidRDefault="00634705" w:rsidP="00054D3A">
      <w:pPr>
        <w:rPr>
          <w:b/>
          <w:bCs/>
          <w:sz w:val="24"/>
          <w:szCs w:val="24"/>
        </w:rPr>
      </w:pPr>
      <w:r w:rsidRPr="00190B58">
        <w:rPr>
          <w:b/>
          <w:bCs/>
          <w:sz w:val="24"/>
          <w:szCs w:val="24"/>
        </w:rPr>
        <w:t xml:space="preserve">Rapport des Schiedsgerichts </w:t>
      </w:r>
      <w:r w:rsidR="0017061E" w:rsidRPr="00190B58">
        <w:rPr>
          <w:b/>
          <w:bCs/>
          <w:sz w:val="24"/>
          <w:szCs w:val="24"/>
        </w:rPr>
        <w:t xml:space="preserve">– Stadion </w:t>
      </w:r>
      <w:r w:rsidR="006A11EA" w:rsidRPr="00190B58">
        <w:rPr>
          <w:b/>
          <w:bCs/>
          <w:sz w:val="24"/>
          <w:szCs w:val="24"/>
        </w:rPr>
        <w:t>202</w:t>
      </w:r>
      <w:r w:rsidR="009913FD">
        <w:rPr>
          <w:b/>
          <w:bCs/>
          <w:sz w:val="24"/>
          <w:szCs w:val="24"/>
        </w:rPr>
        <w:t>4</w:t>
      </w:r>
    </w:p>
    <w:p w14:paraId="301D3229" w14:textId="6B1A297B" w:rsidR="00634705" w:rsidRPr="00190B58" w:rsidRDefault="00634705" w:rsidP="00054D3A"/>
    <w:tbl>
      <w:tblPr>
        <w:tblStyle w:val="Tabellenraster"/>
        <w:tblW w:w="9643" w:type="dxa"/>
        <w:tblBorders>
          <w:left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851"/>
        <w:gridCol w:w="851"/>
        <w:gridCol w:w="283"/>
        <w:gridCol w:w="568"/>
        <w:gridCol w:w="851"/>
        <w:gridCol w:w="567"/>
        <w:gridCol w:w="284"/>
        <w:gridCol w:w="851"/>
        <w:gridCol w:w="851"/>
      </w:tblGrid>
      <w:tr w:rsidR="00F54AB7" w:rsidRPr="00190B58" w14:paraId="101B16D3" w14:textId="1789E9BA" w:rsidTr="00E80CB4">
        <w:tc>
          <w:tcPr>
            <w:tcW w:w="3686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7AE602" w14:textId="5558BD0D" w:rsidR="00F54AB7" w:rsidRPr="00190B58" w:rsidRDefault="00F54AB7" w:rsidP="00054D3A">
            <w:pPr>
              <w:rPr>
                <w:b/>
                <w:bCs/>
              </w:rPr>
            </w:pPr>
            <w:r w:rsidRPr="00190B58">
              <w:rPr>
                <w:b/>
                <w:bCs/>
              </w:rPr>
              <w:t>Veranstaltungsart</w:t>
            </w:r>
          </w:p>
        </w:tc>
        <w:tc>
          <w:tcPr>
            <w:tcW w:w="2553" w:type="dxa"/>
            <w:gridSpan w:val="4"/>
            <w:shd w:val="clear" w:color="auto" w:fill="FDE9D9" w:themeFill="accent6" w:themeFillTint="33"/>
            <w:vAlign w:val="center"/>
          </w:tcPr>
          <w:p w14:paraId="16CE5C52" w14:textId="7629EBA8" w:rsidR="00F54AB7" w:rsidRPr="00190B58" w:rsidRDefault="00F54AB7" w:rsidP="00634705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Meeting</w:t>
            </w:r>
          </w:p>
        </w:tc>
        <w:tc>
          <w:tcPr>
            <w:tcW w:w="3404" w:type="dxa"/>
            <w:gridSpan w:val="5"/>
            <w:shd w:val="clear" w:color="auto" w:fill="FDE9D9" w:themeFill="accent6" w:themeFillTint="33"/>
            <w:vAlign w:val="center"/>
          </w:tcPr>
          <w:p w14:paraId="20D844A3" w14:textId="5C998F6C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Meisterschaft</w:t>
            </w:r>
          </w:p>
        </w:tc>
      </w:tr>
      <w:tr w:rsidR="00BD4009" w:rsidRPr="00190B58" w14:paraId="486901E2" w14:textId="23CDE04E" w:rsidTr="00E80CB4"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7A475944" w14:textId="77777777" w:rsidR="00F54AB7" w:rsidRPr="00190B58" w:rsidRDefault="00F54AB7" w:rsidP="00054D3A"/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1C41CA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A</w:t>
            </w:r>
          </w:p>
          <w:sdt>
            <w:sdtPr>
              <w:rPr>
                <w:b/>
                <w:bCs/>
                <w:sz w:val="24"/>
                <w:szCs w:val="24"/>
              </w:rPr>
              <w:id w:val="-518847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3883E2" w14:textId="76A5D141" w:rsidR="00F54AB7" w:rsidRPr="00190B58" w:rsidRDefault="00AC6F6C" w:rsidP="00F54AB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67D5FCA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B</w:t>
            </w:r>
          </w:p>
          <w:sdt>
            <w:sdtPr>
              <w:rPr>
                <w:b/>
                <w:bCs/>
                <w:sz w:val="24"/>
                <w:szCs w:val="24"/>
              </w:rPr>
              <w:id w:val="328638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284A71" w14:textId="5CBBC36E" w:rsidR="00F54AB7" w:rsidRPr="00190B58" w:rsidRDefault="004304E3" w:rsidP="00F54AB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5A7BC04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C</w:t>
            </w:r>
          </w:p>
          <w:sdt>
            <w:sdtPr>
              <w:rPr>
                <w:b/>
                <w:bCs/>
                <w:sz w:val="24"/>
                <w:szCs w:val="24"/>
              </w:rPr>
              <w:id w:val="-1741849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BCCCFC" w14:textId="39179465" w:rsidR="00F54AB7" w:rsidRPr="00190B58" w:rsidRDefault="000942BC" w:rsidP="00F54AB7">
                <w:pPr>
                  <w:jc w:val="center"/>
                  <w:rPr>
                    <w:b/>
                    <w:bCs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438DAB7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SVM</w:t>
            </w:r>
          </w:p>
          <w:sdt>
            <w:sdtPr>
              <w:rPr>
                <w:b/>
                <w:bCs/>
                <w:sz w:val="24"/>
                <w:szCs w:val="24"/>
              </w:rPr>
              <w:id w:val="9957675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8E28FC" w14:textId="3AD8A457" w:rsidR="00F54AB7" w:rsidRPr="00190B58" w:rsidRDefault="000942BC" w:rsidP="00F54AB7">
                <w:pPr>
                  <w:jc w:val="center"/>
                  <w:rPr>
                    <w:b/>
                    <w:bCs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D94EE6F" w14:textId="54F24406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SM</w:t>
            </w:r>
          </w:p>
          <w:sdt>
            <w:sdtPr>
              <w:rPr>
                <w:b/>
                <w:bCs/>
                <w:sz w:val="24"/>
                <w:szCs w:val="24"/>
              </w:rPr>
              <w:id w:val="2963391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10A3CE" w14:textId="5E6ED231" w:rsidR="00F54AB7" w:rsidRPr="00190B58" w:rsidRDefault="000942BC" w:rsidP="00F54AB7">
                <w:pPr>
                  <w:jc w:val="center"/>
                  <w:rPr>
                    <w:b/>
                    <w:bCs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2D0100AC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RM</w:t>
            </w:r>
          </w:p>
          <w:sdt>
            <w:sdtPr>
              <w:rPr>
                <w:b/>
                <w:bCs/>
                <w:sz w:val="24"/>
                <w:szCs w:val="24"/>
              </w:rPr>
              <w:id w:val="-323737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FBC6C6" w14:textId="14D0B33F" w:rsidR="00F54AB7" w:rsidRPr="00190B58" w:rsidRDefault="000942BC" w:rsidP="00F54AB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448FAAA" w14:textId="77777777" w:rsidR="00F54AB7" w:rsidRPr="00190B58" w:rsidRDefault="00F54AB7" w:rsidP="00F54AB7">
            <w:pPr>
              <w:jc w:val="center"/>
              <w:rPr>
                <w:b/>
                <w:bCs/>
              </w:rPr>
            </w:pPr>
            <w:r w:rsidRPr="00190B58">
              <w:rPr>
                <w:b/>
                <w:bCs/>
              </w:rPr>
              <w:t>KM</w:t>
            </w:r>
          </w:p>
          <w:sdt>
            <w:sdtPr>
              <w:rPr>
                <w:b/>
                <w:bCs/>
                <w:sz w:val="24"/>
                <w:szCs w:val="24"/>
              </w:rPr>
              <w:id w:val="18421960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22E7EE" w14:textId="415820D6" w:rsidR="00F54AB7" w:rsidRPr="00190B58" w:rsidRDefault="000942BC" w:rsidP="00F54AB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 w:rsidRPr="00190B58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FC5FCF" w:rsidRPr="00190B58" w14:paraId="5DF2A8F2" w14:textId="1E01081E" w:rsidTr="00EF29CF"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4F511EB0" w14:textId="35680E7A" w:rsidR="00FC5FCF" w:rsidRPr="00190B58" w:rsidRDefault="00FC5FCF" w:rsidP="00054D3A"/>
        </w:tc>
        <w:tc>
          <w:tcPr>
            <w:tcW w:w="1985" w:type="dxa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F2D00F0" w14:textId="77777777" w:rsidR="00FC5FCF" w:rsidRPr="00190B58" w:rsidRDefault="00FC5FCF" w:rsidP="00F54AB7">
            <w:pPr>
              <w:jc w:val="center"/>
            </w:pPr>
            <w:r w:rsidRPr="00190B58">
              <w:t>Outdoor</w:t>
            </w:r>
          </w:p>
          <w:sdt>
            <w:sdtPr>
              <w:rPr>
                <w:sz w:val="24"/>
                <w:szCs w:val="24"/>
              </w:rPr>
              <w:id w:val="-5991038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787379" w14:textId="47C4CEED" w:rsidR="00FC5FCF" w:rsidRPr="00190B58" w:rsidRDefault="00FC5FCF" w:rsidP="00FC5FCF">
                <w:pPr>
                  <w:jc w:val="center"/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986" w:type="dxa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1F39419" w14:textId="77777777" w:rsidR="00FC5FCF" w:rsidRPr="00190B58" w:rsidRDefault="00FC5FCF" w:rsidP="00FC5FCF">
            <w:pPr>
              <w:jc w:val="center"/>
            </w:pPr>
            <w:r w:rsidRPr="00190B58">
              <w:t>Indoor</w:t>
            </w:r>
          </w:p>
          <w:sdt>
            <w:sdtPr>
              <w:rPr>
                <w:sz w:val="24"/>
                <w:szCs w:val="24"/>
              </w:rPr>
              <w:id w:val="2872490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A12D08" w14:textId="48854325" w:rsidR="00FC5FCF" w:rsidRPr="00190B58" w:rsidRDefault="00FC5FCF" w:rsidP="00FC5FCF">
                <w:pPr>
                  <w:jc w:val="center"/>
                </w:pPr>
                <w:r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986" w:type="dxa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F12A62A" w14:textId="30E5FC19" w:rsidR="00FC5FCF" w:rsidRPr="00190B58" w:rsidRDefault="00FC5FCF" w:rsidP="00FC5FCF">
            <w:pPr>
              <w:jc w:val="center"/>
            </w:pPr>
            <w:r>
              <w:t>WRC</w:t>
            </w:r>
          </w:p>
          <w:sdt>
            <w:sdtPr>
              <w:rPr>
                <w:sz w:val="24"/>
                <w:szCs w:val="24"/>
              </w:rPr>
              <w:id w:val="-18467737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496658" w14:textId="597D4337" w:rsidR="00FC5FCF" w:rsidRPr="00190B58" w:rsidRDefault="00FC5FCF" w:rsidP="00FC5FCF">
                <w:pPr>
                  <w:jc w:val="center"/>
                </w:pPr>
                <w:r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</w:tr>
    </w:tbl>
    <w:p w14:paraId="6172094C" w14:textId="27623796" w:rsidR="00634705" w:rsidRPr="00190B58" w:rsidRDefault="00634705" w:rsidP="00054D3A"/>
    <w:p w14:paraId="7DFB3F11" w14:textId="77777777" w:rsidR="00DD6A38" w:rsidRPr="00190B58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54AB7" w:rsidRPr="001303C6" w14:paraId="4527CE13" w14:textId="77777777" w:rsidTr="00BD4009">
        <w:tc>
          <w:tcPr>
            <w:tcW w:w="3681" w:type="dxa"/>
          </w:tcPr>
          <w:p w14:paraId="18E30F46" w14:textId="07769FB7" w:rsidR="00F54AB7" w:rsidRPr="001303C6" w:rsidRDefault="00BD4009" w:rsidP="00054D3A">
            <w:r w:rsidRPr="001303C6">
              <w:t>Veranstaltung</w:t>
            </w:r>
          </w:p>
        </w:tc>
        <w:sdt>
          <w:sdtPr>
            <w:id w:val="647095651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59CDBF11" w14:textId="74844232" w:rsidR="00F54AB7" w:rsidRPr="001303C6" w:rsidRDefault="00EB2F61" w:rsidP="00054D3A">
                <w:r w:rsidRPr="001303C6">
                  <w:t xml:space="preserve"> </w:t>
                </w:r>
              </w:p>
            </w:tc>
          </w:sdtContent>
        </w:sdt>
      </w:tr>
      <w:tr w:rsidR="00F54AB7" w:rsidRPr="001303C6" w14:paraId="790DA34F" w14:textId="77777777" w:rsidTr="00BD4009">
        <w:tc>
          <w:tcPr>
            <w:tcW w:w="3681" w:type="dxa"/>
          </w:tcPr>
          <w:p w14:paraId="2319776F" w14:textId="268F9481" w:rsidR="00F54AB7" w:rsidRPr="001303C6" w:rsidRDefault="00BD4009" w:rsidP="00054D3A">
            <w:r w:rsidRPr="001303C6">
              <w:t>Datum</w:t>
            </w:r>
          </w:p>
        </w:tc>
        <w:sdt>
          <w:sdtPr>
            <w:id w:val="-772701019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307B092" w14:textId="3770728D" w:rsidR="00F54AB7" w:rsidRPr="001303C6" w:rsidRDefault="0079180E" w:rsidP="00054D3A">
                <w:r w:rsidRPr="001303C6">
                  <w:t xml:space="preserve"> </w:t>
                </w:r>
              </w:p>
            </w:tc>
          </w:sdtContent>
        </w:sdt>
      </w:tr>
      <w:tr w:rsidR="00F54AB7" w:rsidRPr="001303C6" w14:paraId="774B9562" w14:textId="77777777" w:rsidTr="00BD4009">
        <w:tc>
          <w:tcPr>
            <w:tcW w:w="3681" w:type="dxa"/>
          </w:tcPr>
          <w:p w14:paraId="1B3EF87A" w14:textId="728858AA" w:rsidR="00F54AB7" w:rsidRPr="001303C6" w:rsidRDefault="00BD4009" w:rsidP="00054D3A">
            <w:r w:rsidRPr="001303C6">
              <w:t>Bewilligungsnummer</w:t>
            </w:r>
          </w:p>
        </w:tc>
        <w:sdt>
          <w:sdtPr>
            <w:id w:val="117553516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59CF0DA7" w14:textId="5D14E1F1" w:rsidR="00F54AB7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F54AB7" w:rsidRPr="001303C6" w14:paraId="23586FDC" w14:textId="77777777" w:rsidTr="00BD4009">
        <w:tc>
          <w:tcPr>
            <w:tcW w:w="3681" w:type="dxa"/>
          </w:tcPr>
          <w:p w14:paraId="29AEC903" w14:textId="5A7B68DD" w:rsidR="00BD4009" w:rsidRPr="001303C6" w:rsidRDefault="00BD4009" w:rsidP="00054D3A">
            <w:r w:rsidRPr="001303C6">
              <w:t>Organisator</w:t>
            </w:r>
          </w:p>
        </w:tc>
        <w:sdt>
          <w:sdtPr>
            <w:id w:val="-74918639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31624E09" w14:textId="1BEB79AE" w:rsidR="00F54AB7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F54AB7" w:rsidRPr="001303C6" w14:paraId="2CA434D1" w14:textId="77777777" w:rsidTr="00BD4009">
        <w:tc>
          <w:tcPr>
            <w:tcW w:w="3681" w:type="dxa"/>
          </w:tcPr>
          <w:p w14:paraId="12C8146E" w14:textId="32B60689" w:rsidR="00F54AB7" w:rsidRPr="001303C6" w:rsidRDefault="00BD4009" w:rsidP="00054D3A">
            <w:r w:rsidRPr="001303C6">
              <w:t>Ort</w:t>
            </w:r>
          </w:p>
        </w:tc>
        <w:sdt>
          <w:sdtPr>
            <w:id w:val="-981303912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0C47AB5" w14:textId="1F44EFAD" w:rsidR="00F54AB7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D90D4C" w:rsidRPr="001303C6" w14:paraId="141A37EE" w14:textId="77777777" w:rsidTr="0011003E">
        <w:tc>
          <w:tcPr>
            <w:tcW w:w="3681" w:type="dxa"/>
          </w:tcPr>
          <w:p w14:paraId="328AFF35" w14:textId="5B12BABF" w:rsidR="00D90D4C" w:rsidRPr="001303C6" w:rsidRDefault="00D90D4C" w:rsidP="00054D3A">
            <w:r w:rsidRPr="001303C6">
              <w:t>Stadion</w:t>
            </w:r>
          </w:p>
        </w:tc>
        <w:sdt>
          <w:sdtPr>
            <w:id w:val="2039074634"/>
            <w:placeholder>
              <w:docPart w:val="A8D1A1BC77A245B7A9E2A44A1A10FE3D"/>
            </w:placeholder>
          </w:sdtPr>
          <w:sdtEndPr/>
          <w:sdtContent>
            <w:tc>
              <w:tcPr>
                <w:tcW w:w="5947" w:type="dxa"/>
              </w:tcPr>
              <w:p w14:paraId="196D6075" w14:textId="003F8A38" w:rsidR="00D90D4C" w:rsidRPr="001303C6" w:rsidRDefault="00D90D4C" w:rsidP="00054D3A">
                <w:r w:rsidRPr="001303C6">
                  <w:t xml:space="preserve"> </w:t>
                </w:r>
              </w:p>
            </w:tc>
          </w:sdtContent>
        </w:sdt>
      </w:tr>
    </w:tbl>
    <w:p w14:paraId="7A44581D" w14:textId="5E4FBCAE" w:rsidR="00634705" w:rsidRPr="001303C6" w:rsidRDefault="0063470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990A90" w:rsidRPr="001303C6" w14:paraId="4C2DD379" w14:textId="77777777" w:rsidTr="00384CF7">
        <w:tc>
          <w:tcPr>
            <w:tcW w:w="3681" w:type="dxa"/>
          </w:tcPr>
          <w:p w14:paraId="5242FDB9" w14:textId="77777777" w:rsidR="00990A90" w:rsidRPr="001303C6" w:rsidRDefault="00990A90" w:rsidP="00384CF7">
            <w:r w:rsidRPr="001303C6">
              <w:t>Wettkampfleitung</w:t>
            </w:r>
          </w:p>
        </w:tc>
        <w:sdt>
          <w:sdtPr>
            <w:id w:val="-1011285621"/>
            <w:placeholder>
              <w:docPart w:val="C4EEFFBF4D1446548F8422C3173BF309"/>
            </w:placeholder>
          </w:sdtPr>
          <w:sdtEndPr/>
          <w:sdtContent>
            <w:tc>
              <w:tcPr>
                <w:tcW w:w="5947" w:type="dxa"/>
              </w:tcPr>
              <w:p w14:paraId="6F0C7693" w14:textId="77777777" w:rsidR="00990A90" w:rsidRPr="001303C6" w:rsidRDefault="00990A90" w:rsidP="00384CF7">
                <w:r w:rsidRPr="001303C6">
                  <w:t xml:space="preserve"> </w:t>
                </w:r>
              </w:p>
            </w:tc>
          </w:sdtContent>
        </w:sdt>
      </w:tr>
      <w:tr w:rsidR="00990A90" w:rsidRPr="001303C6" w14:paraId="01576874" w14:textId="77777777" w:rsidTr="00384CF7">
        <w:tc>
          <w:tcPr>
            <w:tcW w:w="3681" w:type="dxa"/>
          </w:tcPr>
          <w:p w14:paraId="15169C5B" w14:textId="77777777" w:rsidR="00990A90" w:rsidRPr="001303C6" w:rsidRDefault="00990A90" w:rsidP="00384CF7">
            <w:r w:rsidRPr="001303C6">
              <w:t>NTO (bei Meisterschaften)</w:t>
            </w:r>
          </w:p>
        </w:tc>
        <w:sdt>
          <w:sdtPr>
            <w:id w:val="-1460253500"/>
            <w:placeholder>
              <w:docPart w:val="C4EEFFBF4D1446548F8422C3173BF309"/>
            </w:placeholder>
          </w:sdtPr>
          <w:sdtEndPr/>
          <w:sdtContent>
            <w:tc>
              <w:tcPr>
                <w:tcW w:w="5947" w:type="dxa"/>
              </w:tcPr>
              <w:p w14:paraId="1F7908E8" w14:textId="77777777" w:rsidR="00990A90" w:rsidRPr="001303C6" w:rsidRDefault="00990A90" w:rsidP="00384CF7">
                <w:r w:rsidRPr="001303C6">
                  <w:t xml:space="preserve"> </w:t>
                </w:r>
              </w:p>
            </w:tc>
          </w:sdtContent>
        </w:sdt>
      </w:tr>
    </w:tbl>
    <w:p w14:paraId="747B20E8" w14:textId="35704E9D" w:rsidR="00DD6A38" w:rsidRPr="001303C6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5F6E22" w:rsidRPr="001303C6" w14:paraId="72BAA27C" w14:textId="77777777" w:rsidTr="00EC1425">
        <w:tc>
          <w:tcPr>
            <w:tcW w:w="3681" w:type="dxa"/>
          </w:tcPr>
          <w:p w14:paraId="6501CEBE" w14:textId="77777777" w:rsidR="005F6E22" w:rsidRPr="001303C6" w:rsidRDefault="005F6E22" w:rsidP="00EC1425">
            <w:r w:rsidRPr="001303C6">
              <w:t>Leitung Rechnungsbüro</w:t>
            </w:r>
          </w:p>
        </w:tc>
        <w:sdt>
          <w:sdtPr>
            <w:id w:val="-1873672283"/>
            <w:placeholder>
              <w:docPart w:val="E01C57FCA7C7458E8200ADDF79841C23"/>
            </w:placeholder>
          </w:sdtPr>
          <w:sdtEndPr/>
          <w:sdtContent>
            <w:tc>
              <w:tcPr>
                <w:tcW w:w="5947" w:type="dxa"/>
              </w:tcPr>
              <w:p w14:paraId="1165354E" w14:textId="77777777" w:rsidR="005F6E22" w:rsidRPr="001303C6" w:rsidRDefault="005F6E22" w:rsidP="00EC1425">
                <w:r w:rsidRPr="001303C6">
                  <w:t xml:space="preserve"> </w:t>
                </w:r>
              </w:p>
            </w:tc>
          </w:sdtContent>
        </w:sdt>
      </w:tr>
      <w:tr w:rsidR="005F6E22" w:rsidRPr="001303C6" w14:paraId="15CA1D53" w14:textId="77777777" w:rsidTr="00EC1425">
        <w:tc>
          <w:tcPr>
            <w:tcW w:w="3681" w:type="dxa"/>
          </w:tcPr>
          <w:p w14:paraId="7CF8753D" w14:textId="77777777" w:rsidR="005F6E22" w:rsidRPr="001303C6" w:rsidRDefault="005F6E22" w:rsidP="00EC1425">
            <w:proofErr w:type="gramStart"/>
            <w:r w:rsidRPr="001303C6">
              <w:t>Email</w:t>
            </w:r>
            <w:proofErr w:type="gramEnd"/>
          </w:p>
        </w:tc>
        <w:sdt>
          <w:sdtPr>
            <w:id w:val="898021412"/>
            <w:placeholder>
              <w:docPart w:val="E01C57FCA7C7458E8200ADDF79841C23"/>
            </w:placeholder>
          </w:sdtPr>
          <w:sdtEndPr/>
          <w:sdtContent>
            <w:tc>
              <w:tcPr>
                <w:tcW w:w="5947" w:type="dxa"/>
              </w:tcPr>
              <w:p w14:paraId="62B6B1A6" w14:textId="77777777" w:rsidR="005F6E22" w:rsidRPr="001303C6" w:rsidRDefault="005F6E22" w:rsidP="00EC1425">
                <w:r w:rsidRPr="001303C6">
                  <w:t xml:space="preserve"> </w:t>
                </w:r>
              </w:p>
            </w:tc>
          </w:sdtContent>
        </w:sdt>
      </w:tr>
    </w:tbl>
    <w:p w14:paraId="3084B647" w14:textId="7ECCC6E5" w:rsidR="007A7641" w:rsidRPr="001303C6" w:rsidRDefault="007A7641" w:rsidP="00054D3A"/>
    <w:p w14:paraId="4F05CD8C" w14:textId="08EEDD63" w:rsidR="00DD6A38" w:rsidRPr="001303C6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C83D4A" w:rsidRPr="001303C6" w14:paraId="21568286" w14:textId="77777777" w:rsidTr="00613DDF">
        <w:tc>
          <w:tcPr>
            <w:tcW w:w="3681" w:type="dxa"/>
            <w:vMerge w:val="restart"/>
          </w:tcPr>
          <w:p w14:paraId="05B0C1C2" w14:textId="1C36F17A" w:rsidR="00C83D4A" w:rsidRPr="001303C6" w:rsidRDefault="00C83D4A" w:rsidP="00613DDF">
            <w:r w:rsidRPr="001303C6">
              <w:t>Schieds</w:t>
            </w:r>
            <w:r w:rsidR="0023201A">
              <w:t>richter/innen</w:t>
            </w:r>
          </w:p>
        </w:tc>
        <w:sdt>
          <w:sdtPr>
            <w:id w:val="1488985028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6905DF5B" w14:textId="77777777" w:rsidR="00C83D4A" w:rsidRPr="001303C6" w:rsidRDefault="00C83D4A" w:rsidP="00613DDF">
                <w:r w:rsidRPr="001303C6">
                  <w:t xml:space="preserve"> </w:t>
                </w:r>
              </w:p>
            </w:tc>
          </w:sdtContent>
        </w:sdt>
      </w:tr>
      <w:tr w:rsidR="00C83D4A" w:rsidRPr="001303C6" w14:paraId="36CA6231" w14:textId="77777777" w:rsidTr="00613DDF">
        <w:tc>
          <w:tcPr>
            <w:tcW w:w="3681" w:type="dxa"/>
            <w:vMerge/>
          </w:tcPr>
          <w:p w14:paraId="0EDA07B4" w14:textId="77777777" w:rsidR="00C83D4A" w:rsidRPr="001303C6" w:rsidRDefault="00C83D4A" w:rsidP="00613DDF"/>
        </w:tc>
        <w:sdt>
          <w:sdtPr>
            <w:id w:val="-1935731821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5D6640A2" w14:textId="77777777" w:rsidR="00C83D4A" w:rsidRPr="001303C6" w:rsidRDefault="00C83D4A" w:rsidP="00613DDF">
                <w:r w:rsidRPr="001303C6">
                  <w:t xml:space="preserve"> </w:t>
                </w:r>
              </w:p>
            </w:tc>
          </w:sdtContent>
        </w:sdt>
      </w:tr>
      <w:tr w:rsidR="00C83D4A" w:rsidRPr="001303C6" w14:paraId="4384AB1D" w14:textId="77777777" w:rsidTr="00613DDF">
        <w:tc>
          <w:tcPr>
            <w:tcW w:w="3681" w:type="dxa"/>
            <w:vMerge/>
          </w:tcPr>
          <w:p w14:paraId="0D25B564" w14:textId="77777777" w:rsidR="00C83D4A" w:rsidRPr="001303C6" w:rsidRDefault="00C83D4A" w:rsidP="00613DDF"/>
        </w:tc>
        <w:sdt>
          <w:sdtPr>
            <w:id w:val="883748856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7AAC6AA8" w14:textId="77777777" w:rsidR="00C83D4A" w:rsidRPr="001303C6" w:rsidRDefault="00C83D4A" w:rsidP="00613DDF">
                <w:r w:rsidRPr="001303C6">
                  <w:t xml:space="preserve"> </w:t>
                </w:r>
              </w:p>
            </w:tc>
          </w:sdtContent>
        </w:sdt>
      </w:tr>
      <w:tr w:rsidR="00C83D4A" w:rsidRPr="001303C6" w14:paraId="59BA4C9E" w14:textId="77777777" w:rsidTr="00613DDF">
        <w:tc>
          <w:tcPr>
            <w:tcW w:w="3681" w:type="dxa"/>
            <w:vMerge/>
          </w:tcPr>
          <w:p w14:paraId="53A54995" w14:textId="77777777" w:rsidR="00C83D4A" w:rsidRPr="001303C6" w:rsidRDefault="00C83D4A" w:rsidP="00613DDF"/>
        </w:tc>
        <w:sdt>
          <w:sdtPr>
            <w:id w:val="1752776963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0704AF00" w14:textId="77777777" w:rsidR="00C83D4A" w:rsidRPr="001303C6" w:rsidRDefault="00C83D4A" w:rsidP="00613DDF">
                <w:r w:rsidRPr="001303C6">
                  <w:t xml:space="preserve"> </w:t>
                </w:r>
              </w:p>
            </w:tc>
          </w:sdtContent>
        </w:sdt>
      </w:tr>
    </w:tbl>
    <w:p w14:paraId="6E22380D" w14:textId="77777777" w:rsidR="00C83D4A" w:rsidRPr="001303C6" w:rsidRDefault="00C83D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303C6" w14:paraId="5926FA3A" w14:textId="77777777" w:rsidTr="00B644D2">
        <w:tc>
          <w:tcPr>
            <w:tcW w:w="3681" w:type="dxa"/>
            <w:vMerge w:val="restart"/>
          </w:tcPr>
          <w:p w14:paraId="78851F9A" w14:textId="50268CA8" w:rsidR="00B644D2" w:rsidRPr="001303C6" w:rsidRDefault="00B644D2" w:rsidP="00054D3A">
            <w:r w:rsidRPr="001303C6">
              <w:t>Starter-Team</w:t>
            </w:r>
          </w:p>
        </w:tc>
        <w:sdt>
          <w:sdtPr>
            <w:id w:val="1344054172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61A471D" w14:textId="0F04946F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557E05F5" w14:textId="77777777" w:rsidTr="00B644D2">
        <w:tc>
          <w:tcPr>
            <w:tcW w:w="3681" w:type="dxa"/>
            <w:vMerge/>
          </w:tcPr>
          <w:p w14:paraId="475A62FA" w14:textId="77777777" w:rsidR="00B644D2" w:rsidRPr="001303C6" w:rsidRDefault="00B644D2" w:rsidP="00054D3A"/>
        </w:tc>
        <w:sdt>
          <w:sdtPr>
            <w:id w:val="-1021324659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7193FDD7" w14:textId="2CDD9E5A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5C8513EA" w14:textId="77777777" w:rsidTr="00B644D2">
        <w:tc>
          <w:tcPr>
            <w:tcW w:w="3681" w:type="dxa"/>
            <w:vMerge/>
          </w:tcPr>
          <w:p w14:paraId="5EB774B9" w14:textId="77777777" w:rsidR="00B644D2" w:rsidRPr="001303C6" w:rsidRDefault="00B644D2" w:rsidP="00054D3A"/>
        </w:tc>
        <w:sdt>
          <w:sdtPr>
            <w:id w:val="-848326035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3F05CC8D" w14:textId="482BFAAC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56760678" w14:textId="77777777" w:rsidTr="00B644D2">
        <w:tc>
          <w:tcPr>
            <w:tcW w:w="3681" w:type="dxa"/>
            <w:vMerge/>
          </w:tcPr>
          <w:p w14:paraId="7859D7EA" w14:textId="77777777" w:rsidR="00B644D2" w:rsidRPr="001303C6" w:rsidRDefault="00B644D2" w:rsidP="00054D3A"/>
        </w:tc>
        <w:sdt>
          <w:sdtPr>
            <w:id w:val="-163863444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9BD1908" w14:textId="0F22CB22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</w:tbl>
    <w:p w14:paraId="0761C02D" w14:textId="77777777" w:rsidR="00B0524A" w:rsidRPr="001303C6" w:rsidRDefault="00B052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303C6" w14:paraId="57A8EBD4" w14:textId="77777777" w:rsidTr="00B644D2">
        <w:tc>
          <w:tcPr>
            <w:tcW w:w="3681" w:type="dxa"/>
            <w:vMerge w:val="restart"/>
          </w:tcPr>
          <w:p w14:paraId="1BB14877" w14:textId="1ABDC5A8" w:rsidR="00B644D2" w:rsidRPr="001303C6" w:rsidRDefault="00B644D2" w:rsidP="00054D3A">
            <w:r w:rsidRPr="001303C6">
              <w:t>Speaker-Team</w:t>
            </w:r>
          </w:p>
        </w:tc>
        <w:sdt>
          <w:sdtPr>
            <w:id w:val="11673527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7B35BD37" w14:textId="6FE16BC3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7B954DFA" w14:textId="77777777" w:rsidTr="00B644D2">
        <w:tc>
          <w:tcPr>
            <w:tcW w:w="3681" w:type="dxa"/>
            <w:vMerge/>
          </w:tcPr>
          <w:p w14:paraId="066BFFCE" w14:textId="77777777" w:rsidR="00B644D2" w:rsidRPr="001303C6" w:rsidRDefault="00B644D2" w:rsidP="00054D3A"/>
        </w:tc>
        <w:sdt>
          <w:sdtPr>
            <w:id w:val="1897478138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784148DD" w14:textId="52AD8E0C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B644D2" w:rsidRPr="001303C6" w14:paraId="0C48E215" w14:textId="77777777" w:rsidTr="00B644D2">
        <w:tc>
          <w:tcPr>
            <w:tcW w:w="3681" w:type="dxa"/>
            <w:vMerge/>
          </w:tcPr>
          <w:p w14:paraId="29DD6E3A" w14:textId="77777777" w:rsidR="00B644D2" w:rsidRPr="001303C6" w:rsidRDefault="00B644D2" w:rsidP="00054D3A"/>
        </w:tc>
        <w:sdt>
          <w:sdtPr>
            <w:id w:val="19054437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EDA6B08" w14:textId="5A316ED9" w:rsidR="00B644D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</w:tbl>
    <w:p w14:paraId="051A6229" w14:textId="0987AEE9" w:rsidR="00CE581E" w:rsidRDefault="00CE581E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4A2C3E" w:rsidRPr="001303C6" w14:paraId="2B2BBBAF" w14:textId="77777777" w:rsidTr="001E6D07">
        <w:tc>
          <w:tcPr>
            <w:tcW w:w="3681" w:type="dxa"/>
            <w:vMerge w:val="restart"/>
          </w:tcPr>
          <w:p w14:paraId="20D4548C" w14:textId="365345CB" w:rsidR="004A2C3E" w:rsidRPr="001303C6" w:rsidRDefault="004A2C3E" w:rsidP="001E6D07">
            <w:r>
              <w:t>Jury</w:t>
            </w:r>
          </w:p>
        </w:tc>
        <w:sdt>
          <w:sdtPr>
            <w:id w:val="737059714"/>
            <w:placeholder>
              <w:docPart w:val="F711EBBD2DB14F66A172937CC4F5DABC"/>
            </w:placeholder>
          </w:sdtPr>
          <w:sdtContent>
            <w:tc>
              <w:tcPr>
                <w:tcW w:w="5947" w:type="dxa"/>
              </w:tcPr>
              <w:p w14:paraId="0CBC3436" w14:textId="77777777" w:rsidR="004A2C3E" w:rsidRPr="001303C6" w:rsidRDefault="004A2C3E" w:rsidP="001E6D07">
                <w:r w:rsidRPr="001303C6">
                  <w:t xml:space="preserve"> </w:t>
                </w:r>
              </w:p>
            </w:tc>
          </w:sdtContent>
        </w:sdt>
      </w:tr>
      <w:tr w:rsidR="004A2C3E" w:rsidRPr="001303C6" w14:paraId="69AF0922" w14:textId="77777777" w:rsidTr="001E6D07">
        <w:tc>
          <w:tcPr>
            <w:tcW w:w="3681" w:type="dxa"/>
            <w:vMerge/>
          </w:tcPr>
          <w:p w14:paraId="47CBE7AA" w14:textId="77777777" w:rsidR="004A2C3E" w:rsidRPr="001303C6" w:rsidRDefault="004A2C3E" w:rsidP="001E6D07"/>
        </w:tc>
        <w:sdt>
          <w:sdtPr>
            <w:id w:val="247311787"/>
            <w:placeholder>
              <w:docPart w:val="4B1BC585F50B43379265A72B4533C00E"/>
            </w:placeholder>
          </w:sdtPr>
          <w:sdtContent>
            <w:tc>
              <w:tcPr>
                <w:tcW w:w="5947" w:type="dxa"/>
              </w:tcPr>
              <w:p w14:paraId="74833C59" w14:textId="77777777" w:rsidR="004A2C3E" w:rsidRPr="001303C6" w:rsidRDefault="004A2C3E" w:rsidP="001E6D07">
                <w:r w:rsidRPr="001303C6">
                  <w:t xml:space="preserve"> </w:t>
                </w:r>
              </w:p>
            </w:tc>
          </w:sdtContent>
        </w:sdt>
      </w:tr>
      <w:tr w:rsidR="004A2C3E" w:rsidRPr="001303C6" w14:paraId="3E70BBB0" w14:textId="77777777" w:rsidTr="001E6D07">
        <w:tc>
          <w:tcPr>
            <w:tcW w:w="3681" w:type="dxa"/>
            <w:vMerge/>
          </w:tcPr>
          <w:p w14:paraId="7AFE3F48" w14:textId="77777777" w:rsidR="004A2C3E" w:rsidRPr="001303C6" w:rsidRDefault="004A2C3E" w:rsidP="001E6D07"/>
        </w:tc>
        <w:sdt>
          <w:sdtPr>
            <w:id w:val="-329993733"/>
            <w:placeholder>
              <w:docPart w:val="BC02ECC1E62F4DF6B196A6EEC6D7B70A"/>
            </w:placeholder>
          </w:sdtPr>
          <w:sdtContent>
            <w:tc>
              <w:tcPr>
                <w:tcW w:w="5947" w:type="dxa"/>
              </w:tcPr>
              <w:p w14:paraId="06CE9682" w14:textId="77777777" w:rsidR="004A2C3E" w:rsidRPr="001303C6" w:rsidRDefault="004A2C3E" w:rsidP="001E6D07">
                <w:r w:rsidRPr="001303C6">
                  <w:t xml:space="preserve"> </w:t>
                </w:r>
              </w:p>
            </w:tc>
          </w:sdtContent>
        </w:sdt>
      </w:tr>
    </w:tbl>
    <w:p w14:paraId="354DE667" w14:textId="77777777" w:rsidR="003E305B" w:rsidRPr="001303C6" w:rsidRDefault="003E305B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303C6" w14:paraId="5C769AE9" w14:textId="77777777" w:rsidTr="00F60AF2">
        <w:tc>
          <w:tcPr>
            <w:tcW w:w="9628" w:type="dxa"/>
            <w:gridSpan w:val="2"/>
          </w:tcPr>
          <w:p w14:paraId="44D5E31D" w14:textId="1B8ADD34" w:rsidR="00B644D2" w:rsidRPr="001303C6" w:rsidRDefault="00B644D2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 xml:space="preserve">Rapport einsenden per </w:t>
            </w:r>
            <w:proofErr w:type="gramStart"/>
            <w:r w:rsidRPr="001303C6">
              <w:rPr>
                <w:b/>
                <w:bCs/>
              </w:rPr>
              <w:t>Email</w:t>
            </w:r>
            <w:proofErr w:type="gramEnd"/>
            <w:r w:rsidRPr="001303C6">
              <w:rPr>
                <w:b/>
                <w:bCs/>
              </w:rPr>
              <w:t xml:space="preserve"> an</w:t>
            </w:r>
          </w:p>
        </w:tc>
      </w:tr>
      <w:tr w:rsidR="00B644D2" w:rsidRPr="001303C6" w14:paraId="76691357" w14:textId="77777777" w:rsidTr="00B644D2">
        <w:tc>
          <w:tcPr>
            <w:tcW w:w="3681" w:type="dxa"/>
          </w:tcPr>
          <w:p w14:paraId="4D21D282" w14:textId="5A2CCC72" w:rsidR="00B644D2" w:rsidRPr="001303C6" w:rsidRDefault="00B644D2" w:rsidP="00054D3A">
            <w:r w:rsidRPr="001303C6">
              <w:t>Aufgebotsstelle KLV oder CH</w:t>
            </w:r>
          </w:p>
        </w:tc>
        <w:tc>
          <w:tcPr>
            <w:tcW w:w="5947" w:type="dxa"/>
          </w:tcPr>
          <w:sdt>
            <w:sdtPr>
              <w:id w:val="-2006661897"/>
              <w:placeholder>
                <w:docPart w:val="DefaultPlaceholder_-1854013440"/>
              </w:placeholder>
            </w:sdtPr>
            <w:sdtEndPr/>
            <w:sdtContent>
              <w:p w14:paraId="3F7A4FEF" w14:textId="6DA49823" w:rsidR="00B644D2" w:rsidRPr="001303C6" w:rsidRDefault="006D29E1" w:rsidP="00054D3A">
                <w:r w:rsidRPr="001303C6">
                  <w:t xml:space="preserve"> </w:t>
                </w:r>
              </w:p>
            </w:sdtContent>
          </w:sdt>
          <w:p w14:paraId="2595945A" w14:textId="22DE2691" w:rsidR="00B644D2" w:rsidRPr="001303C6" w:rsidRDefault="00B644D2" w:rsidP="00054D3A"/>
        </w:tc>
      </w:tr>
      <w:tr w:rsidR="00B644D2" w:rsidRPr="001303C6" w14:paraId="5148748D" w14:textId="77777777" w:rsidTr="00B644D2">
        <w:tc>
          <w:tcPr>
            <w:tcW w:w="3681" w:type="dxa"/>
          </w:tcPr>
          <w:p w14:paraId="3817D7DC" w14:textId="3D4B14E0" w:rsidR="00B644D2" w:rsidRPr="001303C6" w:rsidRDefault="00B644D2" w:rsidP="00054D3A">
            <w:r w:rsidRPr="001303C6">
              <w:t>Swiss Athletics</w:t>
            </w:r>
          </w:p>
        </w:tc>
        <w:tc>
          <w:tcPr>
            <w:tcW w:w="5947" w:type="dxa"/>
          </w:tcPr>
          <w:p w14:paraId="2D78C92A" w14:textId="0DCA2D8C" w:rsidR="00B644D2" w:rsidRPr="001303C6" w:rsidRDefault="000611B8" w:rsidP="00054D3A">
            <w:hyperlink r:id="rId11" w:history="1">
              <w:r w:rsidR="00B644D2" w:rsidRPr="001303C6">
                <w:rPr>
                  <w:rStyle w:val="Hyperlink"/>
                </w:rPr>
                <w:t>sportservices@swiss-athletics.ch</w:t>
              </w:r>
            </w:hyperlink>
          </w:p>
          <w:p w14:paraId="05C0D217" w14:textId="5A3E9220" w:rsidR="00B644D2" w:rsidRPr="001303C6" w:rsidRDefault="00B644D2" w:rsidP="00054D3A"/>
        </w:tc>
      </w:tr>
      <w:tr w:rsidR="00B644D2" w:rsidRPr="001303C6" w14:paraId="4A40CBAC" w14:textId="77777777" w:rsidTr="00B644D2">
        <w:tc>
          <w:tcPr>
            <w:tcW w:w="3681" w:type="dxa"/>
          </w:tcPr>
          <w:p w14:paraId="01D44D3C" w14:textId="5E9F5E51" w:rsidR="00B644D2" w:rsidRPr="001303C6" w:rsidRDefault="00B644D2" w:rsidP="00054D3A">
            <w:r w:rsidRPr="001303C6">
              <w:t>Chef NTO (bei Meisterschaften)</w:t>
            </w:r>
          </w:p>
        </w:tc>
        <w:tc>
          <w:tcPr>
            <w:tcW w:w="5947" w:type="dxa"/>
          </w:tcPr>
          <w:p w14:paraId="27883C75" w14:textId="77777777" w:rsidR="00B644D2" w:rsidRPr="001303C6" w:rsidRDefault="000611B8" w:rsidP="00054D3A">
            <w:hyperlink r:id="rId12" w:history="1">
              <w:r w:rsidR="00B644D2" w:rsidRPr="001303C6">
                <w:rPr>
                  <w:rStyle w:val="Hyperlink"/>
                </w:rPr>
                <w:t>peter.zuercher6130@bluewin.ch</w:t>
              </w:r>
            </w:hyperlink>
          </w:p>
          <w:p w14:paraId="48A3AD6B" w14:textId="0CFED6EF" w:rsidR="00B644D2" w:rsidRPr="001303C6" w:rsidRDefault="00B644D2" w:rsidP="00054D3A"/>
        </w:tc>
      </w:tr>
      <w:tr w:rsidR="00B644D2" w:rsidRPr="001303C6" w14:paraId="7C4C8F88" w14:textId="77777777" w:rsidTr="00B644D2">
        <w:tc>
          <w:tcPr>
            <w:tcW w:w="3681" w:type="dxa"/>
          </w:tcPr>
          <w:p w14:paraId="63AC27E7" w14:textId="503F2E40" w:rsidR="00B644D2" w:rsidRPr="001303C6" w:rsidRDefault="00B644D2" w:rsidP="00054D3A">
            <w:r w:rsidRPr="001303C6">
              <w:t>Veranstalter</w:t>
            </w:r>
          </w:p>
        </w:tc>
        <w:tc>
          <w:tcPr>
            <w:tcW w:w="5947" w:type="dxa"/>
          </w:tcPr>
          <w:sdt>
            <w:sdtPr>
              <w:id w:val="-1652053361"/>
              <w:placeholder>
                <w:docPart w:val="DefaultPlaceholder_-1854013440"/>
              </w:placeholder>
            </w:sdtPr>
            <w:sdtEndPr/>
            <w:sdtContent>
              <w:p w14:paraId="47ECC5A1" w14:textId="4729EBC4" w:rsidR="00B644D2" w:rsidRPr="001303C6" w:rsidRDefault="006D29E1" w:rsidP="00054D3A">
                <w:r w:rsidRPr="001303C6">
                  <w:t xml:space="preserve"> </w:t>
                </w:r>
              </w:p>
            </w:sdtContent>
          </w:sdt>
          <w:p w14:paraId="5E83AB39" w14:textId="525953B2" w:rsidR="00B644D2" w:rsidRPr="001303C6" w:rsidRDefault="00B644D2" w:rsidP="00054D3A"/>
        </w:tc>
      </w:tr>
    </w:tbl>
    <w:p w14:paraId="5641A5CE" w14:textId="77777777" w:rsidR="00365D17" w:rsidRPr="00190B58" w:rsidRDefault="00365D17" w:rsidP="00054D3A">
      <w:pPr>
        <w:sectPr w:rsidR="00365D17" w:rsidRPr="00190B58" w:rsidSect="00B04110">
          <w:headerReference w:type="default" r:id="rId13"/>
          <w:headerReference w:type="first" r:id="rId14"/>
          <w:footerReference w:type="first" r:id="rId15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p w14:paraId="4B9E6D9A" w14:textId="790BD6F0" w:rsidR="001006A4" w:rsidRPr="00190B58" w:rsidRDefault="001006A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5"/>
        <w:gridCol w:w="2403"/>
      </w:tblGrid>
      <w:tr w:rsidR="00F52AF4" w:rsidRPr="001303C6" w14:paraId="71DAE5D9" w14:textId="77777777" w:rsidTr="002C060C">
        <w:tc>
          <w:tcPr>
            <w:tcW w:w="7225" w:type="dxa"/>
            <w:shd w:val="clear" w:color="auto" w:fill="FDE9D9" w:themeFill="accent6" w:themeFillTint="33"/>
          </w:tcPr>
          <w:p w14:paraId="2F3FDDC7" w14:textId="76779374" w:rsidR="00F52AF4" w:rsidRPr="001303C6" w:rsidRDefault="00441524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Vor Beginn der Veranstaltung</w:t>
            </w:r>
          </w:p>
        </w:tc>
        <w:tc>
          <w:tcPr>
            <w:tcW w:w="2403" w:type="dxa"/>
            <w:shd w:val="clear" w:color="auto" w:fill="FDE9D9" w:themeFill="accent6" w:themeFillTint="33"/>
          </w:tcPr>
          <w:p w14:paraId="402BF821" w14:textId="6B6BD560" w:rsidR="00F52AF4" w:rsidRPr="001303C6" w:rsidRDefault="000942BC" w:rsidP="002C060C">
            <w:pPr>
              <w:jc w:val="center"/>
            </w:pPr>
            <w:r w:rsidRPr="001303C6">
              <w:t>erledigt</w:t>
            </w:r>
          </w:p>
        </w:tc>
      </w:tr>
      <w:tr w:rsidR="00396D92" w:rsidRPr="001303C6" w14:paraId="4527A6ED" w14:textId="77777777" w:rsidTr="002C060C">
        <w:tc>
          <w:tcPr>
            <w:tcW w:w="7225" w:type="dxa"/>
            <w:shd w:val="clear" w:color="auto" w:fill="FDE9D9" w:themeFill="accent6" w:themeFillTint="33"/>
          </w:tcPr>
          <w:p w14:paraId="4CFFAC80" w14:textId="0A63D2E7" w:rsidR="00396D92" w:rsidRPr="001303C6" w:rsidRDefault="00396D92" w:rsidP="00054D3A">
            <w:r w:rsidRPr="001303C6">
              <w:t>Anlage mit Mängelliste kontrollier</w:t>
            </w:r>
            <w:r w:rsidR="00FD5E8D" w:rsidRPr="001303C6">
              <w:t>t</w:t>
            </w:r>
          </w:p>
        </w:tc>
        <w:sdt>
          <w:sdtPr>
            <w:id w:val="-1258206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3" w:type="dxa"/>
                <w:shd w:val="clear" w:color="auto" w:fill="FDE9D9" w:themeFill="accent6" w:themeFillTint="33"/>
              </w:tcPr>
              <w:p w14:paraId="07899BB8" w14:textId="3A3BC5BA" w:rsidR="00396D92" w:rsidRPr="001303C6" w:rsidRDefault="000942BC" w:rsidP="002C060C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52AF4" w:rsidRPr="001303C6" w14:paraId="223CA42A" w14:textId="77777777" w:rsidTr="002C060C">
        <w:tc>
          <w:tcPr>
            <w:tcW w:w="7225" w:type="dxa"/>
            <w:shd w:val="clear" w:color="auto" w:fill="FDE9D9" w:themeFill="accent6" w:themeFillTint="33"/>
          </w:tcPr>
          <w:p w14:paraId="75B0AA31" w14:textId="167674BA" w:rsidR="00F52AF4" w:rsidRPr="001303C6" w:rsidRDefault="00396D92" w:rsidP="00054D3A">
            <w:r w:rsidRPr="001303C6">
              <w:t>Schuss</w:t>
            </w:r>
            <w:r w:rsidR="00F96D2F" w:rsidRPr="001303C6">
              <w:t>kontrolle</w:t>
            </w:r>
          </w:p>
        </w:tc>
        <w:sdt>
          <w:sdtPr>
            <w:id w:val="-1144188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3" w:type="dxa"/>
                <w:shd w:val="clear" w:color="auto" w:fill="FDE9D9" w:themeFill="accent6" w:themeFillTint="33"/>
              </w:tcPr>
              <w:p w14:paraId="157E1D74" w14:textId="13F4E5F3" w:rsidR="00F52AF4" w:rsidRPr="001303C6" w:rsidRDefault="00E91D43" w:rsidP="002C060C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52AF4" w:rsidRPr="001303C6" w14:paraId="7590F3B0" w14:textId="77777777" w:rsidTr="002C060C">
        <w:tc>
          <w:tcPr>
            <w:tcW w:w="7225" w:type="dxa"/>
            <w:shd w:val="clear" w:color="auto" w:fill="FDE9D9" w:themeFill="accent6" w:themeFillTint="33"/>
          </w:tcPr>
          <w:p w14:paraId="0B729B81" w14:textId="0C72BA5F" w:rsidR="00F52AF4" w:rsidRPr="001303C6" w:rsidRDefault="00396D92" w:rsidP="00054D3A">
            <w:r w:rsidRPr="001303C6">
              <w:t>Gerätekontrolle</w:t>
            </w:r>
          </w:p>
        </w:tc>
        <w:sdt>
          <w:sdtPr>
            <w:id w:val="-1163929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3" w:type="dxa"/>
                <w:shd w:val="clear" w:color="auto" w:fill="FDE9D9" w:themeFill="accent6" w:themeFillTint="33"/>
              </w:tcPr>
              <w:p w14:paraId="46C458D6" w14:textId="6C450808" w:rsidR="00F52AF4" w:rsidRPr="001303C6" w:rsidRDefault="000942BC" w:rsidP="002C060C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1814B4AB" w14:textId="3B3A7AE9" w:rsidR="00E11143" w:rsidRPr="001303C6" w:rsidRDefault="00E11143" w:rsidP="00054D3A"/>
    <w:p w14:paraId="4D8A1A61" w14:textId="77777777" w:rsidR="00844194" w:rsidRPr="001303C6" w:rsidRDefault="0084419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86"/>
        <w:gridCol w:w="3839"/>
        <w:gridCol w:w="2403"/>
      </w:tblGrid>
      <w:tr w:rsidR="006A762B" w:rsidRPr="001303C6" w14:paraId="3018854E" w14:textId="1C9D9368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642CCE87" w14:textId="5B870991" w:rsidR="006A762B" w:rsidRPr="001303C6" w:rsidRDefault="006A762B" w:rsidP="00DC294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Zeitmessung</w:t>
            </w:r>
          </w:p>
        </w:tc>
      </w:tr>
      <w:tr w:rsidR="006A762B" w:rsidRPr="001303C6" w14:paraId="1377EED5" w14:textId="4794CECF" w:rsidTr="00F60AF2">
        <w:tc>
          <w:tcPr>
            <w:tcW w:w="3386" w:type="dxa"/>
          </w:tcPr>
          <w:p w14:paraId="37BED961" w14:textId="668222CC" w:rsidR="006A762B" w:rsidRPr="001303C6" w:rsidRDefault="006A762B" w:rsidP="00054D3A">
            <w:r w:rsidRPr="001303C6">
              <w:t>Chef/in Zeitmessung</w:t>
            </w:r>
          </w:p>
        </w:tc>
        <w:sdt>
          <w:sdtPr>
            <w:id w:val="201994691"/>
            <w:placeholder>
              <w:docPart w:val="DefaultPlaceholder_-1854013440"/>
            </w:placeholder>
          </w:sdtPr>
          <w:sdtEndPr/>
          <w:sdtContent>
            <w:tc>
              <w:tcPr>
                <w:tcW w:w="6242" w:type="dxa"/>
                <w:gridSpan w:val="2"/>
              </w:tcPr>
              <w:p w14:paraId="32CEA3A8" w14:textId="72D5B515" w:rsidR="006A762B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C864AD" w:rsidRPr="001303C6" w14:paraId="3E01A3FC" w14:textId="03BBE5C2" w:rsidTr="0038035A">
        <w:tc>
          <w:tcPr>
            <w:tcW w:w="3386" w:type="dxa"/>
            <w:vMerge w:val="restart"/>
          </w:tcPr>
          <w:p w14:paraId="7B12269C" w14:textId="41C284CA" w:rsidR="00C864AD" w:rsidRPr="001303C6" w:rsidRDefault="00C864AD" w:rsidP="00054D3A">
            <w:r w:rsidRPr="001303C6">
              <w:t>Art der Zeitmessung</w:t>
            </w:r>
          </w:p>
        </w:tc>
        <w:tc>
          <w:tcPr>
            <w:tcW w:w="3839" w:type="dxa"/>
          </w:tcPr>
          <w:p w14:paraId="02602896" w14:textId="73E42B9D" w:rsidR="00C864AD" w:rsidRPr="001303C6" w:rsidRDefault="00C864AD" w:rsidP="00684A9D">
            <w:pPr>
              <w:ind w:left="-98" w:firstLine="98"/>
            </w:pPr>
            <w:r w:rsidRPr="001303C6">
              <w:t>Zielbild</w:t>
            </w:r>
          </w:p>
        </w:tc>
        <w:sdt>
          <w:sdtPr>
            <w:id w:val="-947001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3" w:type="dxa"/>
              </w:tcPr>
              <w:p w14:paraId="5A69F441" w14:textId="73110BDA" w:rsidR="00C864AD" w:rsidRPr="001303C6" w:rsidRDefault="00EF68CF" w:rsidP="0038035A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864AD" w:rsidRPr="001303C6" w14:paraId="69AED113" w14:textId="678E6710" w:rsidTr="0038035A">
        <w:tc>
          <w:tcPr>
            <w:tcW w:w="3386" w:type="dxa"/>
            <w:vMerge/>
          </w:tcPr>
          <w:p w14:paraId="5FFCDBCE" w14:textId="77777777" w:rsidR="00C864AD" w:rsidRPr="001303C6" w:rsidRDefault="00C864AD" w:rsidP="00054D3A"/>
        </w:tc>
        <w:tc>
          <w:tcPr>
            <w:tcW w:w="3839" w:type="dxa"/>
          </w:tcPr>
          <w:p w14:paraId="028955D7" w14:textId="6CD08395" w:rsidR="00C864AD" w:rsidRPr="001303C6" w:rsidRDefault="00C864AD" w:rsidP="00054D3A">
            <w:r w:rsidRPr="001303C6">
              <w:t>Lichtschranke</w:t>
            </w:r>
          </w:p>
        </w:tc>
        <w:sdt>
          <w:sdtPr>
            <w:id w:val="-1552215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3" w:type="dxa"/>
              </w:tcPr>
              <w:p w14:paraId="5D14CE9E" w14:textId="5061ED57" w:rsidR="00C864AD" w:rsidRPr="001303C6" w:rsidRDefault="00C864AD" w:rsidP="0038035A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864AD" w:rsidRPr="001303C6" w14:paraId="5A8FE6F9" w14:textId="77A26A30" w:rsidTr="0038035A">
        <w:tc>
          <w:tcPr>
            <w:tcW w:w="3386" w:type="dxa"/>
            <w:vMerge/>
          </w:tcPr>
          <w:p w14:paraId="7297BA0A" w14:textId="77777777" w:rsidR="00C864AD" w:rsidRPr="001303C6" w:rsidRDefault="00C864AD" w:rsidP="00054D3A"/>
        </w:tc>
        <w:tc>
          <w:tcPr>
            <w:tcW w:w="3839" w:type="dxa"/>
          </w:tcPr>
          <w:p w14:paraId="41C9174E" w14:textId="0FA2F9A2" w:rsidR="00C864AD" w:rsidRPr="001303C6" w:rsidRDefault="00C864AD" w:rsidP="00054D3A">
            <w:r w:rsidRPr="001303C6">
              <w:t>Handzeitmessung</w:t>
            </w:r>
          </w:p>
        </w:tc>
        <w:sdt>
          <w:sdtPr>
            <w:id w:val="1920603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03" w:type="dxa"/>
              </w:tcPr>
              <w:p w14:paraId="2CD0BA27" w14:textId="7C613BC1" w:rsidR="00C864AD" w:rsidRPr="001303C6" w:rsidRDefault="00EF68CF" w:rsidP="0038035A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864AD" w:rsidRPr="001303C6" w14:paraId="55466258" w14:textId="047D017F" w:rsidTr="00F60AF2">
        <w:tc>
          <w:tcPr>
            <w:tcW w:w="3386" w:type="dxa"/>
          </w:tcPr>
          <w:p w14:paraId="5D9CBDEA" w14:textId="747DA86A" w:rsidR="00C864AD" w:rsidRPr="001303C6" w:rsidRDefault="00C864AD" w:rsidP="00054D3A">
            <w:r w:rsidRPr="001303C6">
              <w:t>Marke und Modell</w:t>
            </w:r>
          </w:p>
        </w:tc>
        <w:sdt>
          <w:sdtPr>
            <w:id w:val="758265392"/>
            <w:placeholder>
              <w:docPart w:val="DefaultPlaceholder_-1854013440"/>
            </w:placeholder>
          </w:sdtPr>
          <w:sdtEndPr/>
          <w:sdtContent>
            <w:tc>
              <w:tcPr>
                <w:tcW w:w="6242" w:type="dxa"/>
                <w:gridSpan w:val="2"/>
              </w:tcPr>
              <w:p w14:paraId="4AAF0C19" w14:textId="7F78F7D7" w:rsidR="00C864AD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C864AD" w:rsidRPr="001303C6" w14:paraId="2B38DFB5" w14:textId="77777777" w:rsidTr="00F60AF2">
        <w:tc>
          <w:tcPr>
            <w:tcW w:w="3386" w:type="dxa"/>
          </w:tcPr>
          <w:p w14:paraId="0F777169" w14:textId="1B08F2A2" w:rsidR="00C864AD" w:rsidRPr="001303C6" w:rsidRDefault="00C864AD" w:rsidP="00054D3A">
            <w:r w:rsidRPr="001303C6">
              <w:t>Datum Revisionsprotokoll</w:t>
            </w:r>
          </w:p>
        </w:tc>
        <w:sdt>
          <w:sdtPr>
            <w:id w:val="-1447850235"/>
            <w:placeholder>
              <w:docPart w:val="DefaultPlaceholder_-1854013440"/>
            </w:placeholder>
          </w:sdtPr>
          <w:sdtEndPr/>
          <w:sdtContent>
            <w:tc>
              <w:tcPr>
                <w:tcW w:w="6242" w:type="dxa"/>
                <w:gridSpan w:val="2"/>
              </w:tcPr>
              <w:p w14:paraId="4D39532E" w14:textId="4CFD2210" w:rsidR="00C864AD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</w:tbl>
    <w:p w14:paraId="25847163" w14:textId="744225F1" w:rsidR="00E11143" w:rsidRPr="001303C6" w:rsidRDefault="00E11143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58"/>
        <w:gridCol w:w="3135"/>
        <w:gridCol w:w="3135"/>
      </w:tblGrid>
      <w:tr w:rsidR="005E53A9" w:rsidRPr="001303C6" w14:paraId="2B8A8125" w14:textId="04E6242E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0C06BA20" w14:textId="603B98BA" w:rsidR="005E53A9" w:rsidRPr="001303C6" w:rsidRDefault="005E53A9" w:rsidP="00054D3A">
            <w:r w:rsidRPr="001303C6">
              <w:rPr>
                <w:b/>
                <w:bCs/>
              </w:rPr>
              <w:t>Funktion der Zeitmessung</w:t>
            </w:r>
          </w:p>
        </w:tc>
      </w:tr>
      <w:tr w:rsidR="00352982" w:rsidRPr="001303C6" w14:paraId="27EC24BE" w14:textId="4B22E908" w:rsidTr="00352982">
        <w:tc>
          <w:tcPr>
            <w:tcW w:w="3358" w:type="dxa"/>
          </w:tcPr>
          <w:p w14:paraId="7B893A8F" w14:textId="40629F05" w:rsidR="00352982" w:rsidRPr="001303C6" w:rsidRDefault="00352982" w:rsidP="00054D3A">
            <w:r w:rsidRPr="001303C6">
              <w:t>Probleme</w:t>
            </w:r>
          </w:p>
        </w:tc>
        <w:tc>
          <w:tcPr>
            <w:tcW w:w="3135" w:type="dxa"/>
          </w:tcPr>
          <w:p w14:paraId="5A988326" w14:textId="758534D5" w:rsidR="00352982" w:rsidRPr="001303C6" w:rsidRDefault="002711E3" w:rsidP="005E53A9">
            <w:pPr>
              <w:jc w:val="center"/>
            </w:pPr>
            <w:r w:rsidRPr="001303C6">
              <w:t>j</w:t>
            </w:r>
            <w:r w:rsidR="00352982" w:rsidRPr="001303C6">
              <w:t xml:space="preserve">a </w:t>
            </w:r>
            <w:sdt>
              <w:sdtPr>
                <w:id w:val="1432778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35" w:type="dxa"/>
          </w:tcPr>
          <w:p w14:paraId="1552A8E8" w14:textId="6CE14106" w:rsidR="00352982" w:rsidRPr="001303C6" w:rsidRDefault="004B5513" w:rsidP="005E53A9">
            <w:pPr>
              <w:jc w:val="center"/>
            </w:pPr>
            <w:r w:rsidRPr="001303C6">
              <w:t>n</w:t>
            </w:r>
            <w:r w:rsidR="002711E3" w:rsidRPr="001303C6">
              <w:t>ein</w:t>
            </w:r>
            <w:r w:rsidRPr="001303C6">
              <w:t xml:space="preserve"> </w:t>
            </w:r>
            <w:sdt>
              <w:sdtPr>
                <w:id w:val="139554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0028E" w:rsidRPr="001303C6" w14:paraId="3F329680" w14:textId="4AE7F467" w:rsidTr="00F60AF2">
        <w:tc>
          <w:tcPr>
            <w:tcW w:w="3358" w:type="dxa"/>
          </w:tcPr>
          <w:p w14:paraId="294A61FE" w14:textId="2C00314A" w:rsidR="0060028E" w:rsidRPr="001303C6" w:rsidRDefault="0060028E" w:rsidP="0060028E">
            <w:r w:rsidRPr="001303C6">
              <w:t>Gründe / Behebung</w:t>
            </w:r>
          </w:p>
        </w:tc>
        <w:tc>
          <w:tcPr>
            <w:tcW w:w="6270" w:type="dxa"/>
            <w:gridSpan w:val="2"/>
          </w:tcPr>
          <w:p w14:paraId="78DA759F" w14:textId="77777777" w:rsidR="0060028E" w:rsidRPr="001303C6" w:rsidRDefault="0060028E" w:rsidP="0060028E"/>
          <w:sdt>
            <w:sdtPr>
              <w:id w:val="1367803416"/>
              <w:placeholder>
                <w:docPart w:val="DefaultPlaceholder_-1854013440"/>
              </w:placeholder>
            </w:sdtPr>
            <w:sdtEndPr/>
            <w:sdtContent>
              <w:p w14:paraId="3F97FF17" w14:textId="17F24322" w:rsidR="0060028E" w:rsidRPr="001303C6" w:rsidRDefault="006D29E1" w:rsidP="0060028E">
                <w:r w:rsidRPr="001303C6">
                  <w:t xml:space="preserve"> </w:t>
                </w:r>
              </w:p>
            </w:sdtContent>
          </w:sdt>
        </w:tc>
      </w:tr>
      <w:tr w:rsidR="0060028E" w:rsidRPr="001303C6" w14:paraId="60067EAF" w14:textId="7BD8FE25" w:rsidTr="00F60AF2">
        <w:tc>
          <w:tcPr>
            <w:tcW w:w="3358" w:type="dxa"/>
          </w:tcPr>
          <w:p w14:paraId="12C488BD" w14:textId="4C3AF504" w:rsidR="0060028E" w:rsidRPr="001303C6" w:rsidRDefault="0060028E" w:rsidP="0060028E">
            <w:r w:rsidRPr="001303C6">
              <w:t>Bemerkungen</w:t>
            </w:r>
          </w:p>
        </w:tc>
        <w:tc>
          <w:tcPr>
            <w:tcW w:w="6270" w:type="dxa"/>
            <w:gridSpan w:val="2"/>
          </w:tcPr>
          <w:sdt>
            <w:sdtPr>
              <w:id w:val="-190759873"/>
              <w:placeholder>
                <w:docPart w:val="DefaultPlaceholder_-1854013440"/>
              </w:placeholder>
            </w:sdtPr>
            <w:sdtEndPr/>
            <w:sdtContent>
              <w:p w14:paraId="73F67F71" w14:textId="05BD814E" w:rsidR="0060028E" w:rsidRPr="001303C6" w:rsidRDefault="006D29E1" w:rsidP="0060028E">
                <w:r w:rsidRPr="001303C6">
                  <w:t xml:space="preserve"> </w:t>
                </w:r>
              </w:p>
            </w:sdtContent>
          </w:sdt>
          <w:p w14:paraId="4E9AC967" w14:textId="3D3D4E6D" w:rsidR="0060028E" w:rsidRPr="001303C6" w:rsidRDefault="0060028E" w:rsidP="0060028E"/>
        </w:tc>
      </w:tr>
    </w:tbl>
    <w:p w14:paraId="3211F24C" w14:textId="7B7963B3" w:rsidR="00EA4916" w:rsidRPr="001303C6" w:rsidRDefault="00EA4916" w:rsidP="00054D3A"/>
    <w:p w14:paraId="7AF2BCAA" w14:textId="77777777" w:rsidR="005F6954" w:rsidRPr="001303C6" w:rsidRDefault="005F695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0294D" w:rsidRPr="001303C6" w14:paraId="6A1E1EF8" w14:textId="77777777" w:rsidTr="0050294D">
        <w:tc>
          <w:tcPr>
            <w:tcW w:w="9628" w:type="dxa"/>
            <w:shd w:val="clear" w:color="auto" w:fill="FDE9D9" w:themeFill="accent6" w:themeFillTint="33"/>
          </w:tcPr>
          <w:p w14:paraId="5C029515" w14:textId="4B54C0E3" w:rsidR="0050294D" w:rsidRPr="001303C6" w:rsidRDefault="0050294D" w:rsidP="0050294D">
            <w:pPr>
              <w:pStyle w:val="Listenabsatz"/>
              <w:numPr>
                <w:ilvl w:val="0"/>
                <w:numId w:val="19"/>
              </w:numPr>
              <w:ind w:left="315" w:hanging="284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Windmessung</w:t>
            </w:r>
          </w:p>
        </w:tc>
      </w:tr>
    </w:tbl>
    <w:p w14:paraId="019C2A07" w14:textId="77777777" w:rsidR="0050294D" w:rsidRPr="001303C6" w:rsidRDefault="0050294D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DC294E" w:rsidRPr="001303C6" w14:paraId="3AA330B7" w14:textId="77777777" w:rsidTr="00DC294E">
        <w:tc>
          <w:tcPr>
            <w:tcW w:w="9628" w:type="dxa"/>
            <w:gridSpan w:val="2"/>
            <w:shd w:val="clear" w:color="auto" w:fill="FDE9D9" w:themeFill="accent6" w:themeFillTint="33"/>
          </w:tcPr>
          <w:p w14:paraId="35B6A34A" w14:textId="432B6EED" w:rsidR="00DC294E" w:rsidRPr="001303C6" w:rsidRDefault="00DC294E" w:rsidP="0050294D">
            <w:r w:rsidRPr="001303C6">
              <w:rPr>
                <w:b/>
                <w:bCs/>
              </w:rPr>
              <w:t>Windmessung Lauf</w:t>
            </w:r>
          </w:p>
        </w:tc>
      </w:tr>
      <w:tr w:rsidR="00507070" w:rsidRPr="001303C6" w14:paraId="67A6228B" w14:textId="77777777" w:rsidTr="00EA4916">
        <w:tc>
          <w:tcPr>
            <w:tcW w:w="3397" w:type="dxa"/>
          </w:tcPr>
          <w:p w14:paraId="2190A65D" w14:textId="13995D95" w:rsidR="00507070" w:rsidRPr="001303C6" w:rsidRDefault="00DC294E" w:rsidP="00054D3A">
            <w:r w:rsidRPr="001303C6">
              <w:t>Marke und Modell</w:t>
            </w:r>
          </w:p>
        </w:tc>
        <w:sdt>
          <w:sdtPr>
            <w:id w:val="1119500381"/>
            <w:placeholder>
              <w:docPart w:val="DefaultPlaceholder_-1854013440"/>
            </w:placeholder>
          </w:sdtPr>
          <w:sdtEndPr/>
          <w:sdtContent>
            <w:tc>
              <w:tcPr>
                <w:tcW w:w="6231" w:type="dxa"/>
              </w:tcPr>
              <w:p w14:paraId="454AF502" w14:textId="780FB2B1" w:rsidR="00507070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</w:tbl>
    <w:p w14:paraId="27A13EA6" w14:textId="77777777" w:rsidR="00844194" w:rsidRPr="001303C6" w:rsidRDefault="0084419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6231"/>
      </w:tblGrid>
      <w:tr w:rsidR="005E53A9" w:rsidRPr="001303C6" w14:paraId="4DDBF9EF" w14:textId="77777777" w:rsidTr="00F60AF2">
        <w:tc>
          <w:tcPr>
            <w:tcW w:w="9628" w:type="dxa"/>
            <w:gridSpan w:val="2"/>
            <w:shd w:val="clear" w:color="auto" w:fill="FDE9D9" w:themeFill="accent6" w:themeFillTint="33"/>
          </w:tcPr>
          <w:p w14:paraId="639E6029" w14:textId="0D857CBE" w:rsidR="005E53A9" w:rsidRPr="001303C6" w:rsidRDefault="005E53A9" w:rsidP="00357080">
            <w:r w:rsidRPr="001303C6">
              <w:rPr>
                <w:b/>
                <w:bCs/>
              </w:rPr>
              <w:t>Windmessung Sprung</w:t>
            </w:r>
          </w:p>
        </w:tc>
      </w:tr>
      <w:tr w:rsidR="005E53A9" w:rsidRPr="001303C6" w14:paraId="33A52EE1" w14:textId="77777777" w:rsidTr="006163CB">
        <w:tc>
          <w:tcPr>
            <w:tcW w:w="3397" w:type="dxa"/>
          </w:tcPr>
          <w:p w14:paraId="0B101507" w14:textId="77777777" w:rsidR="005E53A9" w:rsidRPr="001303C6" w:rsidRDefault="005E53A9" w:rsidP="00F60AF2">
            <w:r w:rsidRPr="001303C6">
              <w:t>Marke und Modell</w:t>
            </w:r>
          </w:p>
        </w:tc>
        <w:sdt>
          <w:sdtPr>
            <w:id w:val="-1276711979"/>
            <w:placeholder>
              <w:docPart w:val="DefaultPlaceholder_-1854013440"/>
            </w:placeholder>
          </w:sdtPr>
          <w:sdtEndPr/>
          <w:sdtContent>
            <w:tc>
              <w:tcPr>
                <w:tcW w:w="6231" w:type="dxa"/>
              </w:tcPr>
              <w:p w14:paraId="030360CC" w14:textId="2CD50A8E" w:rsidR="005E53A9" w:rsidRPr="001303C6" w:rsidRDefault="006D29E1" w:rsidP="00F60AF2">
                <w:r w:rsidRPr="001303C6">
                  <w:t xml:space="preserve"> </w:t>
                </w:r>
              </w:p>
            </w:tc>
          </w:sdtContent>
        </w:sdt>
      </w:tr>
    </w:tbl>
    <w:p w14:paraId="3E60A659" w14:textId="77777777" w:rsidR="005E53A9" w:rsidRPr="001303C6" w:rsidRDefault="005E53A9" w:rsidP="005E53A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3021"/>
        <w:gridCol w:w="3210"/>
      </w:tblGrid>
      <w:tr w:rsidR="005E53A9" w:rsidRPr="001303C6" w14:paraId="0560AD13" w14:textId="77777777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1CDA7FAC" w14:textId="59FEA616" w:rsidR="005E53A9" w:rsidRPr="001303C6" w:rsidRDefault="005E53A9" w:rsidP="00F60AF2">
            <w:r w:rsidRPr="001303C6">
              <w:rPr>
                <w:b/>
                <w:bCs/>
              </w:rPr>
              <w:t>Funktion de</w:t>
            </w:r>
            <w:r w:rsidR="00273272" w:rsidRPr="001303C6">
              <w:rPr>
                <w:b/>
                <w:bCs/>
              </w:rPr>
              <w:t>r</w:t>
            </w:r>
            <w:r w:rsidRPr="001303C6">
              <w:rPr>
                <w:b/>
                <w:bCs/>
              </w:rPr>
              <w:t xml:space="preserve"> Windmesser</w:t>
            </w:r>
          </w:p>
        </w:tc>
      </w:tr>
      <w:tr w:rsidR="005E53A9" w:rsidRPr="001303C6" w14:paraId="1E304DDF" w14:textId="77777777" w:rsidTr="00F60AF2">
        <w:tc>
          <w:tcPr>
            <w:tcW w:w="3397" w:type="dxa"/>
          </w:tcPr>
          <w:p w14:paraId="68DC5F3B" w14:textId="77777777" w:rsidR="005E53A9" w:rsidRPr="001303C6" w:rsidRDefault="005E53A9" w:rsidP="00F60AF2">
            <w:r w:rsidRPr="001303C6">
              <w:t>Probleme</w:t>
            </w:r>
          </w:p>
        </w:tc>
        <w:tc>
          <w:tcPr>
            <w:tcW w:w="3021" w:type="dxa"/>
          </w:tcPr>
          <w:p w14:paraId="693E5683" w14:textId="77777777" w:rsidR="005E53A9" w:rsidRPr="001303C6" w:rsidRDefault="005E53A9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2085959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1789D801" w14:textId="46D8AD56" w:rsidR="005E53A9" w:rsidRPr="001303C6" w:rsidRDefault="00D56F51" w:rsidP="00F60AF2">
            <w:pPr>
              <w:jc w:val="center"/>
            </w:pPr>
            <w:r w:rsidRPr="001303C6">
              <w:t>n</w:t>
            </w:r>
            <w:r w:rsidR="005E53A9" w:rsidRPr="001303C6">
              <w:t>ein</w:t>
            </w:r>
            <w:r w:rsidRPr="001303C6">
              <w:t xml:space="preserve"> </w:t>
            </w:r>
            <w:sdt>
              <w:sdtPr>
                <w:id w:val="1108089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53A9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A4916" w:rsidRPr="001303C6" w14:paraId="3E70EE0E" w14:textId="77777777" w:rsidTr="00F60AF2">
        <w:tc>
          <w:tcPr>
            <w:tcW w:w="3397" w:type="dxa"/>
          </w:tcPr>
          <w:p w14:paraId="3E281DA2" w14:textId="77777777" w:rsidR="00EA4916" w:rsidRPr="001303C6" w:rsidRDefault="00EA4916" w:rsidP="00F60AF2">
            <w:r w:rsidRPr="001303C6">
              <w:t>Gründe / Behebung</w:t>
            </w:r>
          </w:p>
        </w:tc>
        <w:tc>
          <w:tcPr>
            <w:tcW w:w="6231" w:type="dxa"/>
            <w:gridSpan w:val="2"/>
          </w:tcPr>
          <w:sdt>
            <w:sdtPr>
              <w:id w:val="-1502119577"/>
              <w:placeholder>
                <w:docPart w:val="DefaultPlaceholder_-1854013440"/>
              </w:placeholder>
            </w:sdtPr>
            <w:sdtEndPr/>
            <w:sdtContent>
              <w:p w14:paraId="43693945" w14:textId="61A18A4C" w:rsidR="00EA4916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0627C303" w14:textId="77777777" w:rsidR="00EA4916" w:rsidRPr="001303C6" w:rsidRDefault="00EA4916" w:rsidP="00F60AF2"/>
        </w:tc>
      </w:tr>
      <w:tr w:rsidR="00EA4916" w:rsidRPr="001303C6" w14:paraId="556F3B6F" w14:textId="77777777" w:rsidTr="00F60AF2">
        <w:tc>
          <w:tcPr>
            <w:tcW w:w="3397" w:type="dxa"/>
          </w:tcPr>
          <w:p w14:paraId="0D69701F" w14:textId="39899A7D" w:rsidR="00EA4916" w:rsidRPr="001303C6" w:rsidRDefault="00EA4916" w:rsidP="00F60AF2">
            <w:r w:rsidRPr="001303C6">
              <w:t>Bemerkunge</w:t>
            </w:r>
            <w:r w:rsidR="00E47AEE" w:rsidRPr="001303C6">
              <w:t>n</w:t>
            </w:r>
          </w:p>
        </w:tc>
        <w:tc>
          <w:tcPr>
            <w:tcW w:w="6231" w:type="dxa"/>
            <w:gridSpan w:val="2"/>
          </w:tcPr>
          <w:sdt>
            <w:sdtPr>
              <w:id w:val="404728584"/>
              <w:placeholder>
                <w:docPart w:val="DefaultPlaceholder_-1854013440"/>
              </w:placeholder>
            </w:sdtPr>
            <w:sdtEndPr/>
            <w:sdtContent>
              <w:p w14:paraId="2E44B3DC" w14:textId="7D7BB289" w:rsidR="00EA4916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450B169C" w14:textId="77777777" w:rsidR="00EA4916" w:rsidRPr="001303C6" w:rsidRDefault="00EA4916" w:rsidP="00F60AF2"/>
        </w:tc>
      </w:tr>
    </w:tbl>
    <w:p w14:paraId="772482F2" w14:textId="1AE96494" w:rsidR="00507070" w:rsidRPr="001303C6" w:rsidRDefault="00507070" w:rsidP="00054D3A"/>
    <w:p w14:paraId="5EFA3BD3" w14:textId="77777777" w:rsidR="0060028E" w:rsidRPr="001303C6" w:rsidRDefault="0060028E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97"/>
        <w:gridCol w:w="3021"/>
        <w:gridCol w:w="3210"/>
      </w:tblGrid>
      <w:tr w:rsidR="001C1720" w:rsidRPr="001303C6" w14:paraId="0AB1CB02" w14:textId="77777777" w:rsidTr="001C1720">
        <w:tc>
          <w:tcPr>
            <w:tcW w:w="9628" w:type="dxa"/>
            <w:gridSpan w:val="3"/>
            <w:shd w:val="clear" w:color="auto" w:fill="FDE9D9" w:themeFill="accent6" w:themeFillTint="33"/>
          </w:tcPr>
          <w:p w14:paraId="4E400FFA" w14:textId="6C3B6152" w:rsidR="001C1720" w:rsidRPr="001303C6" w:rsidRDefault="001C1720" w:rsidP="009F65B2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Gerätekontrolle</w:t>
            </w:r>
          </w:p>
        </w:tc>
      </w:tr>
      <w:tr w:rsidR="00C12C3C" w:rsidRPr="001303C6" w14:paraId="0C607CFC" w14:textId="77777777" w:rsidTr="006772D4">
        <w:tc>
          <w:tcPr>
            <w:tcW w:w="3397" w:type="dxa"/>
          </w:tcPr>
          <w:p w14:paraId="61C5AF64" w14:textId="4306D6C8" w:rsidR="00C12C3C" w:rsidRPr="001303C6" w:rsidRDefault="00C12C3C" w:rsidP="00054D3A">
            <w:r w:rsidRPr="001303C6">
              <w:t>Chef</w:t>
            </w:r>
            <w:r w:rsidR="00182F0A" w:rsidRPr="001303C6">
              <w:t>/in</w:t>
            </w:r>
            <w:r w:rsidRPr="001303C6">
              <w:t xml:space="preserve"> Gerätekontrolle</w:t>
            </w:r>
          </w:p>
        </w:tc>
        <w:sdt>
          <w:sdtPr>
            <w:id w:val="-305165671"/>
            <w:placeholder>
              <w:docPart w:val="DefaultPlaceholder_-1854013440"/>
            </w:placeholder>
          </w:sdtPr>
          <w:sdtEndPr/>
          <w:sdtContent>
            <w:tc>
              <w:tcPr>
                <w:tcW w:w="6231" w:type="dxa"/>
                <w:gridSpan w:val="2"/>
              </w:tcPr>
              <w:p w14:paraId="6003C9C5" w14:textId="761F0EB8" w:rsidR="00C12C3C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C12C3C" w:rsidRPr="001303C6" w14:paraId="0282F096" w14:textId="77777777" w:rsidTr="006772D4">
        <w:tc>
          <w:tcPr>
            <w:tcW w:w="3397" w:type="dxa"/>
          </w:tcPr>
          <w:p w14:paraId="6CA79108" w14:textId="10FFA61E" w:rsidR="00C12C3C" w:rsidRPr="001303C6" w:rsidRDefault="00C12C3C" w:rsidP="00054D3A">
            <w:r w:rsidRPr="001303C6">
              <w:t>Marke und Modell</w:t>
            </w:r>
            <w:r w:rsidR="0019272B" w:rsidRPr="001303C6">
              <w:t xml:space="preserve"> Waage</w:t>
            </w:r>
          </w:p>
        </w:tc>
        <w:sdt>
          <w:sdtPr>
            <w:id w:val="1817843989"/>
            <w:placeholder>
              <w:docPart w:val="DefaultPlaceholder_-1854013440"/>
            </w:placeholder>
          </w:sdtPr>
          <w:sdtEndPr/>
          <w:sdtContent>
            <w:tc>
              <w:tcPr>
                <w:tcW w:w="6231" w:type="dxa"/>
                <w:gridSpan w:val="2"/>
              </w:tcPr>
              <w:p w14:paraId="3DFF3437" w14:textId="7EF40BC7" w:rsidR="00C12C3C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0A6DED" w:rsidRPr="001303C6" w14:paraId="1509AA18" w14:textId="77777777" w:rsidTr="006772D4">
        <w:tc>
          <w:tcPr>
            <w:tcW w:w="3397" w:type="dxa"/>
          </w:tcPr>
          <w:p w14:paraId="53ABF32D" w14:textId="7D958E63" w:rsidR="000A6DED" w:rsidRPr="001303C6" w:rsidRDefault="000A6DED" w:rsidP="00054D3A">
            <w:r w:rsidRPr="001303C6">
              <w:t>Datum Revision</w:t>
            </w:r>
            <w:r w:rsidR="0019272B" w:rsidRPr="001303C6">
              <w:t xml:space="preserve"> </w:t>
            </w:r>
            <w:r w:rsidRPr="001303C6">
              <w:t>Waage</w:t>
            </w:r>
          </w:p>
        </w:tc>
        <w:sdt>
          <w:sdtPr>
            <w:id w:val="63462908"/>
            <w:placeholder>
              <w:docPart w:val="DefaultPlaceholder_-1854013440"/>
            </w:placeholder>
          </w:sdtPr>
          <w:sdtEndPr/>
          <w:sdtContent>
            <w:tc>
              <w:tcPr>
                <w:tcW w:w="6231" w:type="dxa"/>
                <w:gridSpan w:val="2"/>
              </w:tcPr>
              <w:p w14:paraId="2ED74F4B" w14:textId="3AAB4E21" w:rsidR="000A6DED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0A6DED" w:rsidRPr="001303C6" w14:paraId="0D19EA1A" w14:textId="77777777" w:rsidTr="006772D4">
        <w:tc>
          <w:tcPr>
            <w:tcW w:w="3397" w:type="dxa"/>
          </w:tcPr>
          <w:p w14:paraId="2ECF16E3" w14:textId="08DEC238" w:rsidR="000A6DED" w:rsidRPr="001303C6" w:rsidRDefault="000A6DED" w:rsidP="000A6DED">
            <w:r w:rsidRPr="001303C6">
              <w:t>Instruktion und Kontrolle</w:t>
            </w:r>
          </w:p>
        </w:tc>
        <w:tc>
          <w:tcPr>
            <w:tcW w:w="3021" w:type="dxa"/>
          </w:tcPr>
          <w:p w14:paraId="59ADD6D5" w14:textId="791065E7" w:rsidR="000A6DED" w:rsidRPr="001303C6" w:rsidRDefault="000A6DED" w:rsidP="000A6DED">
            <w:pPr>
              <w:jc w:val="center"/>
            </w:pPr>
            <w:r w:rsidRPr="001303C6">
              <w:t xml:space="preserve">ja </w:t>
            </w:r>
            <w:sdt>
              <w:sdtPr>
                <w:id w:val="105142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7D179772" w14:textId="7D45DFFE" w:rsidR="000A6DED" w:rsidRPr="001303C6" w:rsidRDefault="00D56F51" w:rsidP="000A6DED">
            <w:pPr>
              <w:jc w:val="center"/>
            </w:pPr>
            <w:r w:rsidRPr="001303C6">
              <w:t>n</w:t>
            </w:r>
            <w:r w:rsidR="000A6DED" w:rsidRPr="001303C6">
              <w:t>ein</w:t>
            </w:r>
            <w:r w:rsidRPr="001303C6">
              <w:t xml:space="preserve"> </w:t>
            </w:r>
            <w:sdt>
              <w:sdtPr>
                <w:id w:val="1083268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DED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C73A4" w:rsidRPr="001303C6" w14:paraId="44FDC4A7" w14:textId="77777777" w:rsidTr="006772D4">
        <w:tc>
          <w:tcPr>
            <w:tcW w:w="3397" w:type="dxa"/>
          </w:tcPr>
          <w:p w14:paraId="080BD2FF" w14:textId="37ABF172" w:rsidR="002C73A4" w:rsidRPr="001303C6" w:rsidRDefault="002C73A4" w:rsidP="000A6DED">
            <w:r w:rsidRPr="001303C6">
              <w:t>Markierung der Geräte</w:t>
            </w:r>
          </w:p>
        </w:tc>
        <w:sdt>
          <w:sdtPr>
            <w:id w:val="1671135452"/>
            <w:placeholder>
              <w:docPart w:val="DefaultPlaceholder_-1854013440"/>
            </w:placeholder>
          </w:sdtPr>
          <w:sdtEndPr/>
          <w:sdtContent>
            <w:tc>
              <w:tcPr>
                <w:tcW w:w="6231" w:type="dxa"/>
                <w:gridSpan w:val="2"/>
              </w:tcPr>
              <w:p w14:paraId="477DED19" w14:textId="123853A3" w:rsidR="002C73A4" w:rsidRPr="001303C6" w:rsidRDefault="006D29E1" w:rsidP="000A6DED">
                <w:r w:rsidRPr="001303C6">
                  <w:t xml:space="preserve"> </w:t>
                </w:r>
              </w:p>
            </w:tc>
          </w:sdtContent>
        </w:sdt>
      </w:tr>
    </w:tbl>
    <w:p w14:paraId="7646659C" w14:textId="77777777" w:rsidR="00073041" w:rsidRPr="00190B58" w:rsidRDefault="00073041" w:rsidP="00054D3A">
      <w:pPr>
        <w:sectPr w:rsidR="00073041" w:rsidRPr="00190B58" w:rsidSect="00B04110">
          <w:headerReference w:type="default" r:id="rId16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p w14:paraId="61EFEA5F" w14:textId="09D61DEB" w:rsidR="005F6954" w:rsidRPr="00190B58" w:rsidRDefault="005F695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260"/>
        <w:gridCol w:w="3254"/>
      </w:tblGrid>
      <w:tr w:rsidR="00563C6B" w:rsidRPr="001303C6" w14:paraId="1FB862CC" w14:textId="77777777" w:rsidTr="00563C6B">
        <w:tc>
          <w:tcPr>
            <w:tcW w:w="9628" w:type="dxa"/>
            <w:gridSpan w:val="3"/>
            <w:shd w:val="clear" w:color="auto" w:fill="FDE9D9" w:themeFill="accent6" w:themeFillTint="33"/>
          </w:tcPr>
          <w:p w14:paraId="291B848A" w14:textId="232A3B13" w:rsidR="00563C6B" w:rsidRPr="001303C6" w:rsidRDefault="00563C6B" w:rsidP="00563C6B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Elektronische Weitenmessung</w:t>
            </w:r>
            <w:r w:rsidR="00C76C6E" w:rsidRPr="001303C6">
              <w:rPr>
                <w:b/>
                <w:bCs/>
                <w:szCs w:val="20"/>
              </w:rPr>
              <w:t xml:space="preserve"> </w:t>
            </w:r>
            <w:r w:rsidR="00C76C6E" w:rsidRPr="001303C6">
              <w:rPr>
                <w:szCs w:val="20"/>
              </w:rPr>
              <w:t>(Sprung/ Wurf)</w:t>
            </w:r>
          </w:p>
        </w:tc>
      </w:tr>
      <w:tr w:rsidR="00C42EE2" w:rsidRPr="001303C6" w14:paraId="1BB3EB69" w14:textId="77777777" w:rsidTr="00563C6B">
        <w:tc>
          <w:tcPr>
            <w:tcW w:w="3114" w:type="dxa"/>
          </w:tcPr>
          <w:p w14:paraId="7FB2FC94" w14:textId="4E03DA32" w:rsidR="00C42EE2" w:rsidRPr="001303C6" w:rsidRDefault="00C42EE2" w:rsidP="00054D3A">
            <w:r w:rsidRPr="001303C6">
              <w:t>Chef/in Weitenmessung</w:t>
            </w:r>
          </w:p>
        </w:tc>
        <w:sdt>
          <w:sdtPr>
            <w:id w:val="-1913005472"/>
            <w:placeholder>
              <w:docPart w:val="DefaultPlaceholder_-1854013440"/>
            </w:placeholder>
          </w:sdtPr>
          <w:sdtEndPr/>
          <w:sdtContent>
            <w:tc>
              <w:tcPr>
                <w:tcW w:w="6514" w:type="dxa"/>
                <w:gridSpan w:val="2"/>
              </w:tcPr>
              <w:p w14:paraId="1090BD1E" w14:textId="64AA4473" w:rsidR="00C42EE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C42EE2" w:rsidRPr="001303C6" w14:paraId="75FE8FDD" w14:textId="77777777" w:rsidTr="00563C6B">
        <w:tc>
          <w:tcPr>
            <w:tcW w:w="3114" w:type="dxa"/>
          </w:tcPr>
          <w:p w14:paraId="605AE7DF" w14:textId="7BC64CD2" w:rsidR="00C42EE2" w:rsidRPr="001303C6" w:rsidRDefault="00B05ACD" w:rsidP="00054D3A">
            <w:r w:rsidRPr="001303C6">
              <w:t>Marke und Modell</w:t>
            </w:r>
          </w:p>
        </w:tc>
        <w:sdt>
          <w:sdtPr>
            <w:id w:val="-977223948"/>
            <w:placeholder>
              <w:docPart w:val="DefaultPlaceholder_-1854013440"/>
            </w:placeholder>
          </w:sdtPr>
          <w:sdtEndPr/>
          <w:sdtContent>
            <w:tc>
              <w:tcPr>
                <w:tcW w:w="6514" w:type="dxa"/>
                <w:gridSpan w:val="2"/>
              </w:tcPr>
              <w:p w14:paraId="1A7E2FDA" w14:textId="04F559E8" w:rsidR="00C42EE2" w:rsidRPr="001303C6" w:rsidRDefault="006D29E1" w:rsidP="00054D3A">
                <w:r w:rsidRPr="001303C6">
                  <w:t xml:space="preserve"> </w:t>
                </w:r>
              </w:p>
            </w:tc>
          </w:sdtContent>
        </w:sdt>
      </w:tr>
      <w:tr w:rsidR="005E393E" w:rsidRPr="001303C6" w14:paraId="649D7722" w14:textId="77777777" w:rsidTr="00563C6B">
        <w:tc>
          <w:tcPr>
            <w:tcW w:w="3114" w:type="dxa"/>
          </w:tcPr>
          <w:p w14:paraId="55827393" w14:textId="27955D5E" w:rsidR="005E393E" w:rsidRPr="001303C6" w:rsidRDefault="005E393E" w:rsidP="005E393E">
            <w:r w:rsidRPr="001303C6">
              <w:t>Protokoll vorhanden</w:t>
            </w:r>
          </w:p>
        </w:tc>
        <w:tc>
          <w:tcPr>
            <w:tcW w:w="3260" w:type="dxa"/>
          </w:tcPr>
          <w:p w14:paraId="549055B9" w14:textId="4105B845" w:rsidR="005E393E" w:rsidRPr="001303C6" w:rsidRDefault="005E393E" w:rsidP="005E393E">
            <w:pPr>
              <w:jc w:val="center"/>
            </w:pPr>
            <w:r w:rsidRPr="001303C6">
              <w:t xml:space="preserve">ja </w:t>
            </w:r>
            <w:sdt>
              <w:sdtPr>
                <w:id w:val="-1979145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54" w:type="dxa"/>
          </w:tcPr>
          <w:p w14:paraId="0898AFD0" w14:textId="6E2CDB95" w:rsidR="005E393E" w:rsidRPr="001303C6" w:rsidRDefault="00D56F51" w:rsidP="005E393E">
            <w:pPr>
              <w:jc w:val="center"/>
            </w:pPr>
            <w:r w:rsidRPr="001303C6">
              <w:t>n</w:t>
            </w:r>
            <w:r w:rsidR="005E393E" w:rsidRPr="001303C6">
              <w:t>ein</w:t>
            </w:r>
            <w:r w:rsidRPr="001303C6">
              <w:t xml:space="preserve"> </w:t>
            </w:r>
            <w:sdt>
              <w:sdtPr>
                <w:id w:val="-1312010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93E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3DE81B8" w14:textId="0DF9CB4F" w:rsidR="000B17A0" w:rsidRPr="001303C6" w:rsidRDefault="000B17A0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260"/>
        <w:gridCol w:w="3254"/>
      </w:tblGrid>
      <w:tr w:rsidR="00D0716C" w:rsidRPr="001303C6" w14:paraId="7BC66205" w14:textId="77777777" w:rsidTr="00D0716C">
        <w:tc>
          <w:tcPr>
            <w:tcW w:w="9628" w:type="dxa"/>
            <w:gridSpan w:val="3"/>
            <w:shd w:val="clear" w:color="auto" w:fill="FDE9D9" w:themeFill="accent6" w:themeFillTint="33"/>
          </w:tcPr>
          <w:p w14:paraId="0305421F" w14:textId="0B456593" w:rsidR="00D0716C" w:rsidRPr="001303C6" w:rsidRDefault="00D0716C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Funktion der elektronischen Weitenmessung</w:t>
            </w:r>
          </w:p>
        </w:tc>
      </w:tr>
      <w:tr w:rsidR="00436F88" w:rsidRPr="001303C6" w14:paraId="63BCC2D2" w14:textId="77777777" w:rsidTr="00436F88">
        <w:tc>
          <w:tcPr>
            <w:tcW w:w="3114" w:type="dxa"/>
          </w:tcPr>
          <w:p w14:paraId="04AB53F5" w14:textId="55835AE1" w:rsidR="00436F88" w:rsidRPr="001303C6" w:rsidRDefault="00436F88" w:rsidP="00436F88">
            <w:r w:rsidRPr="001303C6">
              <w:t>Probleme</w:t>
            </w:r>
          </w:p>
        </w:tc>
        <w:tc>
          <w:tcPr>
            <w:tcW w:w="3260" w:type="dxa"/>
          </w:tcPr>
          <w:p w14:paraId="7C5C7B01" w14:textId="2EC3F425" w:rsidR="00436F88" w:rsidRPr="001303C6" w:rsidRDefault="00436F88" w:rsidP="00436F88">
            <w:pPr>
              <w:jc w:val="center"/>
            </w:pPr>
            <w:r w:rsidRPr="001303C6">
              <w:t xml:space="preserve">ja </w:t>
            </w:r>
            <w:sdt>
              <w:sdtPr>
                <w:id w:val="178237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54" w:type="dxa"/>
          </w:tcPr>
          <w:p w14:paraId="3BC0850B" w14:textId="221741EA" w:rsidR="00436F88" w:rsidRPr="001303C6" w:rsidRDefault="00D56F51" w:rsidP="00436F88">
            <w:pPr>
              <w:jc w:val="center"/>
            </w:pPr>
            <w:r w:rsidRPr="001303C6">
              <w:t>n</w:t>
            </w:r>
            <w:r w:rsidR="00436F88" w:rsidRPr="001303C6">
              <w:t>ein</w:t>
            </w:r>
            <w:r w:rsidRPr="001303C6">
              <w:t xml:space="preserve"> </w:t>
            </w:r>
            <w:sdt>
              <w:sdtPr>
                <w:id w:val="1465615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6F88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436F88" w:rsidRPr="001303C6" w14:paraId="0BA7E9DE" w14:textId="77777777" w:rsidTr="00436F88">
        <w:tc>
          <w:tcPr>
            <w:tcW w:w="3114" w:type="dxa"/>
          </w:tcPr>
          <w:p w14:paraId="5B8AEB99" w14:textId="1AB404E5" w:rsidR="00436F88" w:rsidRPr="001303C6" w:rsidRDefault="00436F88" w:rsidP="00436F88">
            <w:r w:rsidRPr="001303C6">
              <w:t>Gründe / Behebung</w:t>
            </w:r>
          </w:p>
        </w:tc>
        <w:tc>
          <w:tcPr>
            <w:tcW w:w="6514" w:type="dxa"/>
            <w:gridSpan w:val="2"/>
          </w:tcPr>
          <w:sdt>
            <w:sdtPr>
              <w:id w:val="-119229882"/>
              <w:placeholder>
                <w:docPart w:val="DefaultPlaceholder_-1854013440"/>
              </w:placeholder>
            </w:sdtPr>
            <w:sdtEndPr/>
            <w:sdtContent>
              <w:p w14:paraId="72DBB140" w14:textId="723A02CE" w:rsidR="00436F88" w:rsidRPr="001303C6" w:rsidRDefault="006D29E1" w:rsidP="00436F88">
                <w:r w:rsidRPr="001303C6">
                  <w:t xml:space="preserve"> </w:t>
                </w:r>
              </w:p>
            </w:sdtContent>
          </w:sdt>
          <w:p w14:paraId="7B7D2957" w14:textId="647B8CF6" w:rsidR="00436F88" w:rsidRPr="001303C6" w:rsidRDefault="00436F88" w:rsidP="00436F88"/>
        </w:tc>
      </w:tr>
      <w:tr w:rsidR="00436F88" w:rsidRPr="001303C6" w14:paraId="603D5A26" w14:textId="77777777" w:rsidTr="00436F88">
        <w:tc>
          <w:tcPr>
            <w:tcW w:w="3114" w:type="dxa"/>
          </w:tcPr>
          <w:p w14:paraId="43C3957B" w14:textId="6EF87B1C" w:rsidR="00436F88" w:rsidRPr="001303C6" w:rsidRDefault="00436F88" w:rsidP="00436F88">
            <w:r w:rsidRPr="001303C6">
              <w:t>Bemerkungen</w:t>
            </w:r>
          </w:p>
        </w:tc>
        <w:tc>
          <w:tcPr>
            <w:tcW w:w="6514" w:type="dxa"/>
            <w:gridSpan w:val="2"/>
          </w:tcPr>
          <w:sdt>
            <w:sdtPr>
              <w:id w:val="1734742476"/>
              <w:placeholder>
                <w:docPart w:val="DefaultPlaceholder_-1854013440"/>
              </w:placeholder>
            </w:sdtPr>
            <w:sdtEndPr/>
            <w:sdtContent>
              <w:p w14:paraId="689AA52A" w14:textId="5100F61F" w:rsidR="00436F88" w:rsidRPr="001303C6" w:rsidRDefault="006D29E1" w:rsidP="00436F88">
                <w:r w:rsidRPr="001303C6">
                  <w:t xml:space="preserve"> </w:t>
                </w:r>
              </w:p>
            </w:sdtContent>
          </w:sdt>
          <w:p w14:paraId="414A737D" w14:textId="36940BEF" w:rsidR="00436F88" w:rsidRPr="001303C6" w:rsidRDefault="00436F88" w:rsidP="00436F88"/>
        </w:tc>
      </w:tr>
    </w:tbl>
    <w:p w14:paraId="1841393C" w14:textId="352FDA4F" w:rsidR="005F6954" w:rsidRPr="001303C6" w:rsidRDefault="005F6954" w:rsidP="00054D3A"/>
    <w:p w14:paraId="07D6E9CF" w14:textId="77777777" w:rsidR="00CE581E" w:rsidRPr="001303C6" w:rsidRDefault="00CE581E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3257"/>
        <w:gridCol w:w="3257"/>
      </w:tblGrid>
      <w:tr w:rsidR="003410BE" w:rsidRPr="001303C6" w14:paraId="681EC3B7" w14:textId="77777777" w:rsidTr="00CC461C">
        <w:tc>
          <w:tcPr>
            <w:tcW w:w="9628" w:type="dxa"/>
            <w:gridSpan w:val="3"/>
            <w:shd w:val="clear" w:color="auto" w:fill="FDE9D9" w:themeFill="accent6" w:themeFillTint="33"/>
          </w:tcPr>
          <w:p w14:paraId="4EDF5077" w14:textId="57E3E8CB" w:rsidR="003410BE" w:rsidRPr="001303C6" w:rsidRDefault="003410BE" w:rsidP="003410B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Mängel</w:t>
            </w:r>
          </w:p>
        </w:tc>
      </w:tr>
      <w:tr w:rsidR="00170B2F" w:rsidRPr="001303C6" w14:paraId="045E739A" w14:textId="77777777" w:rsidTr="00F60AF2">
        <w:tc>
          <w:tcPr>
            <w:tcW w:w="3114" w:type="dxa"/>
          </w:tcPr>
          <w:p w14:paraId="7F471F30" w14:textId="67D0DDFC" w:rsidR="00170B2F" w:rsidRPr="001303C6" w:rsidRDefault="00CC461C" w:rsidP="00170B2F">
            <w:r w:rsidRPr="001303C6">
              <w:t>Mängelliste gemäss Bewilligung vorhanden</w:t>
            </w:r>
          </w:p>
        </w:tc>
        <w:tc>
          <w:tcPr>
            <w:tcW w:w="3257" w:type="dxa"/>
          </w:tcPr>
          <w:p w14:paraId="0ECFDBB3" w14:textId="29AC07B9" w:rsidR="00170B2F" w:rsidRPr="001303C6" w:rsidRDefault="00170B2F" w:rsidP="00170B2F">
            <w:pPr>
              <w:jc w:val="center"/>
            </w:pPr>
            <w:r w:rsidRPr="001303C6">
              <w:t xml:space="preserve">ja </w:t>
            </w:r>
            <w:sdt>
              <w:sdtPr>
                <w:id w:val="-802610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57" w:type="dxa"/>
          </w:tcPr>
          <w:p w14:paraId="6684813A" w14:textId="6CFBBC30" w:rsidR="00170B2F" w:rsidRPr="001303C6" w:rsidRDefault="00D56F51" w:rsidP="00170B2F">
            <w:pPr>
              <w:jc w:val="center"/>
            </w:pPr>
            <w:r w:rsidRPr="001303C6">
              <w:t>n</w:t>
            </w:r>
            <w:r w:rsidR="00170B2F" w:rsidRPr="001303C6">
              <w:t>ein</w:t>
            </w:r>
            <w:r w:rsidRPr="001303C6">
              <w:t xml:space="preserve"> </w:t>
            </w:r>
            <w:sdt>
              <w:sdtPr>
                <w:id w:val="-188941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70B2F" w:rsidRPr="001303C6" w14:paraId="40BF2AC8" w14:textId="77777777" w:rsidTr="00F60AF2">
        <w:tc>
          <w:tcPr>
            <w:tcW w:w="3114" w:type="dxa"/>
          </w:tcPr>
          <w:p w14:paraId="36859324" w14:textId="761AB7A7" w:rsidR="00170B2F" w:rsidRPr="001303C6" w:rsidRDefault="00170B2F" w:rsidP="00170B2F">
            <w:r w:rsidRPr="001303C6">
              <w:t>Änderungen in der Mängelliste</w:t>
            </w:r>
          </w:p>
        </w:tc>
        <w:tc>
          <w:tcPr>
            <w:tcW w:w="3257" w:type="dxa"/>
          </w:tcPr>
          <w:p w14:paraId="74264A1C" w14:textId="57665D36" w:rsidR="00170B2F" w:rsidRPr="001303C6" w:rsidRDefault="00170B2F" w:rsidP="00170B2F">
            <w:pPr>
              <w:jc w:val="center"/>
            </w:pPr>
            <w:r w:rsidRPr="001303C6">
              <w:t xml:space="preserve">ja </w:t>
            </w:r>
            <w:sdt>
              <w:sdtPr>
                <w:id w:val="118024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57" w:type="dxa"/>
          </w:tcPr>
          <w:p w14:paraId="3D6AAEC2" w14:textId="77A7335E" w:rsidR="00170B2F" w:rsidRPr="001303C6" w:rsidRDefault="00212045" w:rsidP="00170B2F">
            <w:pPr>
              <w:jc w:val="center"/>
            </w:pPr>
            <w:r w:rsidRPr="001303C6">
              <w:t>n</w:t>
            </w:r>
            <w:r w:rsidR="00170B2F" w:rsidRPr="001303C6">
              <w:t>ein</w:t>
            </w:r>
            <w:r w:rsidRPr="001303C6">
              <w:t xml:space="preserve"> </w:t>
            </w:r>
            <w:sdt>
              <w:sdtPr>
                <w:id w:val="-57504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725C7" w:rsidRPr="001303C6" w14:paraId="71204225" w14:textId="77777777" w:rsidTr="00A6045D">
        <w:tc>
          <w:tcPr>
            <w:tcW w:w="3114" w:type="dxa"/>
          </w:tcPr>
          <w:p w14:paraId="0443199C" w14:textId="0E2F0F8E" w:rsidR="006725C7" w:rsidRPr="001303C6" w:rsidRDefault="006725C7" w:rsidP="00170B2F">
            <w:r w:rsidRPr="001303C6">
              <w:t>Ä</w:t>
            </w:r>
            <w:r w:rsidR="006B3F60" w:rsidRPr="001303C6">
              <w:t>nderungen</w:t>
            </w:r>
          </w:p>
        </w:tc>
        <w:sdt>
          <w:sdtPr>
            <w:id w:val="-1399891883"/>
            <w:placeholder>
              <w:docPart w:val="DefaultPlaceholder_-1854013440"/>
            </w:placeholder>
          </w:sdtPr>
          <w:sdtEndPr/>
          <w:sdtContent>
            <w:tc>
              <w:tcPr>
                <w:tcW w:w="6514" w:type="dxa"/>
                <w:gridSpan w:val="2"/>
              </w:tcPr>
              <w:p w14:paraId="618D7AFC" w14:textId="77777777" w:rsidR="00C028BF" w:rsidRPr="001303C6" w:rsidRDefault="006D29E1" w:rsidP="00C51907">
                <w:r w:rsidRPr="001303C6">
                  <w:t xml:space="preserve"> </w:t>
                </w:r>
              </w:p>
              <w:p w14:paraId="5B3DE8FE" w14:textId="7B9A17BC" w:rsidR="006725C7" w:rsidRPr="001303C6" w:rsidRDefault="006725C7" w:rsidP="00C51907"/>
            </w:tc>
          </w:sdtContent>
        </w:sdt>
      </w:tr>
    </w:tbl>
    <w:p w14:paraId="4F4E98CE" w14:textId="018BCFB9" w:rsidR="00DE15DA" w:rsidRPr="001303C6" w:rsidRDefault="00DE15DA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2977"/>
        <w:gridCol w:w="1559"/>
      </w:tblGrid>
      <w:tr w:rsidR="00806F3D" w:rsidRPr="001303C6" w14:paraId="7F626912" w14:textId="77777777" w:rsidTr="00F60AF2">
        <w:tc>
          <w:tcPr>
            <w:tcW w:w="9634" w:type="dxa"/>
            <w:gridSpan w:val="5"/>
            <w:shd w:val="clear" w:color="auto" w:fill="FDE9D9" w:themeFill="accent6" w:themeFillTint="33"/>
          </w:tcPr>
          <w:p w14:paraId="388C749C" w14:textId="77777777" w:rsidR="00806F3D" w:rsidRPr="001303C6" w:rsidRDefault="00806F3D" w:rsidP="00F60AF2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Laufbahn</w:t>
            </w:r>
          </w:p>
        </w:tc>
      </w:tr>
      <w:tr w:rsidR="00806F3D" w:rsidRPr="001303C6" w14:paraId="5BA2B063" w14:textId="77777777" w:rsidTr="004F5330">
        <w:tc>
          <w:tcPr>
            <w:tcW w:w="3114" w:type="dxa"/>
            <w:tcBorders>
              <w:bottom w:val="single" w:sz="4" w:space="0" w:color="auto"/>
            </w:tcBorders>
          </w:tcPr>
          <w:p w14:paraId="7D65E706" w14:textId="77777777" w:rsidR="00806F3D" w:rsidRPr="001303C6" w:rsidRDefault="00806F3D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95CCB63" w14:textId="77777777" w:rsidR="00806F3D" w:rsidRPr="001303C6" w:rsidRDefault="00806F3D" w:rsidP="00F60AF2">
            <w:pPr>
              <w:jc w:val="center"/>
            </w:pPr>
            <w:r w:rsidRPr="001303C6">
              <w:t>i.O.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7F378B3" w14:textId="77777777" w:rsidR="00806F3D" w:rsidRPr="001303C6" w:rsidRDefault="00806F3D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26A1570" w14:textId="77777777" w:rsidR="00806F3D" w:rsidRPr="001303C6" w:rsidRDefault="00806F3D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AC53C2F" w14:textId="77777777" w:rsidR="00806F3D" w:rsidRPr="001303C6" w:rsidRDefault="00806F3D" w:rsidP="00F60AF2">
            <w:r w:rsidRPr="001303C6">
              <w:t>Sicherheitsbedenken</w:t>
            </w:r>
          </w:p>
        </w:tc>
      </w:tr>
      <w:tr w:rsidR="00806F3D" w:rsidRPr="001303C6" w14:paraId="40BE77C7" w14:textId="77777777" w:rsidTr="004F5330">
        <w:tc>
          <w:tcPr>
            <w:tcW w:w="3114" w:type="dxa"/>
            <w:tcBorders>
              <w:bottom w:val="single" w:sz="4" w:space="0" w:color="auto"/>
            </w:tcBorders>
          </w:tcPr>
          <w:p w14:paraId="0B55B397" w14:textId="77777777" w:rsidR="00806F3D" w:rsidRPr="001303C6" w:rsidRDefault="00806F3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Laufbahn</w:t>
            </w:r>
          </w:p>
        </w:tc>
        <w:sdt>
          <w:sdtPr>
            <w:id w:val="1954670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bottom w:val="single" w:sz="4" w:space="0" w:color="auto"/>
                </w:tcBorders>
              </w:tcPr>
              <w:p w14:paraId="71D7515D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39001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bottom w:val="single" w:sz="4" w:space="0" w:color="auto"/>
                </w:tcBorders>
              </w:tcPr>
              <w:p w14:paraId="6C594EC0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05243968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392F003B" w14:textId="466F6636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871190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bottom w:val="single" w:sz="4" w:space="0" w:color="auto"/>
                </w:tcBorders>
              </w:tcPr>
              <w:p w14:paraId="5B28A13D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6F3D" w:rsidRPr="001303C6" w14:paraId="7CE0C49A" w14:textId="77777777" w:rsidTr="004F5330"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</w:tcPr>
          <w:p w14:paraId="6605E63B" w14:textId="77777777" w:rsidR="00806F3D" w:rsidRPr="001303C6" w:rsidRDefault="00806F3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Startblöcke</w:t>
            </w:r>
          </w:p>
        </w:tc>
        <w:sdt>
          <w:sdtPr>
            <w:id w:val="298114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B5E5694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41121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3D2C29E2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32364515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24F8CD4" w14:textId="5CB7B149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1867909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0DA9708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6F3D" w:rsidRPr="001303C6" w14:paraId="3DECA8D4" w14:textId="77777777" w:rsidTr="004F5330">
        <w:tc>
          <w:tcPr>
            <w:tcW w:w="3114" w:type="dxa"/>
            <w:tcBorders>
              <w:top w:val="single" w:sz="4" w:space="0" w:color="auto"/>
            </w:tcBorders>
          </w:tcPr>
          <w:p w14:paraId="55E338B6" w14:textId="77777777" w:rsidR="00806F3D" w:rsidRPr="001303C6" w:rsidRDefault="00806F3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Hürden</w:t>
            </w:r>
          </w:p>
        </w:tc>
        <w:sdt>
          <w:sdtPr>
            <w:id w:val="2083248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uto"/>
                </w:tcBorders>
              </w:tcPr>
              <w:p w14:paraId="09038632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32666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</w:tcBorders>
              </w:tcPr>
              <w:p w14:paraId="673FEB1A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53353000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tcBorders>
                  <w:top w:val="single" w:sz="4" w:space="0" w:color="auto"/>
                </w:tcBorders>
              </w:tcPr>
              <w:p w14:paraId="1A2B3477" w14:textId="3FD5596B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394360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top w:val="single" w:sz="4" w:space="0" w:color="auto"/>
                </w:tcBorders>
              </w:tcPr>
              <w:p w14:paraId="068881EA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6F3D" w:rsidRPr="001303C6" w14:paraId="4E811C7E" w14:textId="77777777" w:rsidTr="00F60AF2">
        <w:tc>
          <w:tcPr>
            <w:tcW w:w="3114" w:type="dxa"/>
          </w:tcPr>
          <w:p w14:paraId="3B15970C" w14:textId="1D2FE06C" w:rsidR="00806F3D" w:rsidRPr="001303C6" w:rsidRDefault="002F17A6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Hindernis</w:t>
            </w:r>
            <w:r w:rsidR="00806F3D" w:rsidRPr="001303C6">
              <w:rPr>
                <w:b/>
                <w:bCs/>
              </w:rPr>
              <w:t>balken</w:t>
            </w:r>
          </w:p>
        </w:tc>
        <w:sdt>
          <w:sdtPr>
            <w:id w:val="-1592842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46506C85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41765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165FF6E5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4824159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</w:tcPr>
              <w:p w14:paraId="7A8F7B17" w14:textId="1174ED75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87527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D7221A1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06F3D" w:rsidRPr="001303C6" w14:paraId="4E9DFEF7" w14:textId="77777777" w:rsidTr="00F60AF2">
        <w:tc>
          <w:tcPr>
            <w:tcW w:w="3114" w:type="dxa"/>
          </w:tcPr>
          <w:p w14:paraId="4A2EE31E" w14:textId="3642FAE3" w:rsidR="00806F3D" w:rsidRPr="001303C6" w:rsidRDefault="00311218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Wassergraben</w:t>
            </w:r>
          </w:p>
        </w:tc>
        <w:sdt>
          <w:sdtPr>
            <w:id w:val="-1486773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03CBCB78" w14:textId="4BFBB7C8" w:rsidR="00806F3D" w:rsidRPr="001303C6" w:rsidRDefault="00DC3E08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3968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3C497EB4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66003206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</w:tcPr>
              <w:p w14:paraId="6A8E9D80" w14:textId="1D992856" w:rsidR="00806F3D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285274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C3D16BB" w14:textId="77777777" w:rsidR="00806F3D" w:rsidRPr="001303C6" w:rsidRDefault="00806F3D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C3E08" w:rsidRPr="001303C6" w14:paraId="765A6DF4" w14:textId="77777777" w:rsidTr="00F60AF2">
        <w:tc>
          <w:tcPr>
            <w:tcW w:w="3114" w:type="dxa"/>
          </w:tcPr>
          <w:p w14:paraId="3CC3C991" w14:textId="481399AE" w:rsidR="00DC3E08" w:rsidRPr="001303C6" w:rsidRDefault="00311218" w:rsidP="00DC3E08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Bahnumrandung (innen)</w:t>
            </w:r>
          </w:p>
        </w:tc>
        <w:sdt>
          <w:sdtPr>
            <w:id w:val="-42095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3E1894F2" w14:textId="5CFF4E27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8546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5016D683" w14:textId="3D6E5509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64472489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</w:tcPr>
              <w:p w14:paraId="17304E30" w14:textId="7A3892CC" w:rsidR="00DC3E08" w:rsidRPr="001303C6" w:rsidRDefault="006D29E1" w:rsidP="00DC3E08">
                <w:r w:rsidRPr="001303C6">
                  <w:t xml:space="preserve"> </w:t>
                </w:r>
              </w:p>
            </w:tc>
          </w:sdtContent>
        </w:sdt>
        <w:sdt>
          <w:sdtPr>
            <w:id w:val="2008934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33343ED0" w14:textId="4CC10B0B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C3E08" w:rsidRPr="001303C6" w14:paraId="48704F7F" w14:textId="77777777" w:rsidTr="00F60AF2">
        <w:tc>
          <w:tcPr>
            <w:tcW w:w="3114" w:type="dxa"/>
          </w:tcPr>
          <w:p w14:paraId="3972EDD0" w14:textId="128D17EA" w:rsidR="00DC3E08" w:rsidRPr="001303C6" w:rsidRDefault="00241402" w:rsidP="00DC3E08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Bahnmarkierungen</w:t>
            </w:r>
          </w:p>
        </w:tc>
        <w:sdt>
          <w:sdtPr>
            <w:id w:val="-1602943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091A05FB" w14:textId="2A40F3E8" w:rsidR="00DC3E08" w:rsidRPr="001303C6" w:rsidRDefault="005B6505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57400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46641140" w14:textId="064DA79E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31026907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</w:tcPr>
              <w:p w14:paraId="07F69E64" w14:textId="10F6A497" w:rsidR="00DC3E08" w:rsidRPr="001303C6" w:rsidRDefault="006D29E1" w:rsidP="00DC3E08">
                <w:r w:rsidRPr="001303C6">
                  <w:t xml:space="preserve"> </w:t>
                </w:r>
              </w:p>
            </w:tc>
          </w:sdtContent>
        </w:sdt>
        <w:sdt>
          <w:sdtPr>
            <w:id w:val="-850254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1B272983" w14:textId="6C24102F" w:rsidR="00DC3E08" w:rsidRPr="001303C6" w:rsidRDefault="00DC3E08" w:rsidP="00DC3E08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B6505" w:rsidRPr="001303C6" w14:paraId="04D77EDA" w14:textId="77777777" w:rsidTr="00F60AF2">
        <w:sdt>
          <w:sdtPr>
            <w:rPr>
              <w:b/>
              <w:bCs/>
            </w:rPr>
            <w:id w:val="-1481759767"/>
            <w:placeholder>
              <w:docPart w:val="DefaultPlaceholder_-1854013440"/>
            </w:placeholder>
          </w:sdtPr>
          <w:sdtEndPr/>
          <w:sdtContent>
            <w:tc>
              <w:tcPr>
                <w:tcW w:w="3114" w:type="dxa"/>
              </w:tcPr>
              <w:p w14:paraId="61C98C76" w14:textId="5098735F" w:rsidR="005B6505" w:rsidRPr="001303C6" w:rsidRDefault="004C1413" w:rsidP="005B6505">
                <w:pPr>
                  <w:rPr>
                    <w:b/>
                    <w:bCs/>
                  </w:rPr>
                </w:pPr>
                <w:r w:rsidRPr="001303C6">
                  <w:rPr>
                    <w:b/>
                    <w:bCs/>
                  </w:rPr>
                  <w:t xml:space="preserve"> </w:t>
                </w:r>
              </w:p>
            </w:tc>
          </w:sdtContent>
        </w:sdt>
        <w:sdt>
          <w:sdtPr>
            <w:id w:val="-1606956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0C1E7438" w14:textId="78158081" w:rsidR="005B6505" w:rsidRPr="001303C6" w:rsidRDefault="005B6505" w:rsidP="005B6505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44139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075D4AA9" w14:textId="6C5C6136" w:rsidR="005B6505" w:rsidRPr="001303C6" w:rsidRDefault="005B6505" w:rsidP="005B6505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26614049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</w:tcPr>
              <w:p w14:paraId="2105DF5B" w14:textId="2C2ACC57" w:rsidR="005B6505" w:rsidRPr="001303C6" w:rsidRDefault="006D29E1" w:rsidP="005B6505">
                <w:r w:rsidRPr="001303C6">
                  <w:t xml:space="preserve"> </w:t>
                </w:r>
              </w:p>
            </w:tc>
          </w:sdtContent>
        </w:sdt>
        <w:sdt>
          <w:sdtPr>
            <w:id w:val="1616480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7956751B" w14:textId="2F0A3606" w:rsidR="005B6505" w:rsidRPr="001303C6" w:rsidRDefault="005B6505" w:rsidP="005B6505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B6505" w:rsidRPr="001303C6" w14:paraId="5852DE13" w14:textId="77777777" w:rsidTr="002523E9">
        <w:tc>
          <w:tcPr>
            <w:tcW w:w="3114" w:type="dxa"/>
          </w:tcPr>
          <w:p w14:paraId="697D60DC" w14:textId="336CB924" w:rsidR="005B6505" w:rsidRPr="001303C6" w:rsidRDefault="005B6505" w:rsidP="005B6505">
            <w:r w:rsidRPr="001303C6">
              <w:t>Bemerkungen</w:t>
            </w:r>
          </w:p>
        </w:tc>
        <w:sdt>
          <w:sdtPr>
            <w:id w:val="83695576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  <w:gridSpan w:val="4"/>
              </w:tcPr>
              <w:p w14:paraId="5DDDBE81" w14:textId="77777777" w:rsidR="006539FE" w:rsidRPr="001303C6" w:rsidRDefault="006D29E1" w:rsidP="005B6505">
                <w:r w:rsidRPr="001303C6">
                  <w:t xml:space="preserve"> </w:t>
                </w:r>
              </w:p>
              <w:p w14:paraId="451BD8A4" w14:textId="63E185FA" w:rsidR="005B6505" w:rsidRPr="001303C6" w:rsidRDefault="005B6505" w:rsidP="005B6505"/>
            </w:tc>
          </w:sdtContent>
        </w:sdt>
      </w:tr>
    </w:tbl>
    <w:p w14:paraId="6BACAD2B" w14:textId="5A7C36F8" w:rsidR="00806F3D" w:rsidRPr="001303C6" w:rsidRDefault="00806F3D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2977"/>
        <w:gridCol w:w="1559"/>
      </w:tblGrid>
      <w:tr w:rsidR="00806F3D" w:rsidRPr="001303C6" w14:paraId="71C0B088" w14:textId="77777777" w:rsidTr="00F60AF2">
        <w:tc>
          <w:tcPr>
            <w:tcW w:w="9634" w:type="dxa"/>
            <w:gridSpan w:val="5"/>
            <w:shd w:val="clear" w:color="auto" w:fill="FDE9D9" w:themeFill="accent6" w:themeFillTint="33"/>
          </w:tcPr>
          <w:p w14:paraId="7A678E08" w14:textId="490DA851" w:rsidR="00806F3D" w:rsidRPr="001303C6" w:rsidRDefault="00806F3D" w:rsidP="00F60AF2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Sprunganlagen</w:t>
            </w:r>
          </w:p>
        </w:tc>
      </w:tr>
      <w:tr w:rsidR="00806F3D" w:rsidRPr="001303C6" w14:paraId="530D3377" w14:textId="77777777" w:rsidTr="0081718E">
        <w:tc>
          <w:tcPr>
            <w:tcW w:w="3114" w:type="dxa"/>
            <w:tcBorders>
              <w:bottom w:val="single" w:sz="4" w:space="0" w:color="auto"/>
            </w:tcBorders>
          </w:tcPr>
          <w:p w14:paraId="08413357" w14:textId="77777777" w:rsidR="00806F3D" w:rsidRPr="001303C6" w:rsidRDefault="00806F3D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85B53AB" w14:textId="77777777" w:rsidR="00806F3D" w:rsidRPr="001303C6" w:rsidRDefault="00806F3D" w:rsidP="00F60AF2">
            <w:pPr>
              <w:jc w:val="center"/>
            </w:pPr>
            <w:r w:rsidRPr="001303C6">
              <w:t>i.O.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2A59066" w14:textId="77777777" w:rsidR="00806F3D" w:rsidRPr="001303C6" w:rsidRDefault="00806F3D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4A18B9E" w14:textId="77777777" w:rsidR="00806F3D" w:rsidRPr="001303C6" w:rsidRDefault="00806F3D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4762242" w14:textId="77777777" w:rsidR="00806F3D" w:rsidRPr="001303C6" w:rsidRDefault="00806F3D" w:rsidP="00F60AF2">
            <w:r w:rsidRPr="001303C6">
              <w:t>Sicherheitsbedenken</w:t>
            </w:r>
          </w:p>
        </w:tc>
      </w:tr>
      <w:tr w:rsidR="00A5570F" w:rsidRPr="001303C6" w14:paraId="43649CF3" w14:textId="77777777" w:rsidTr="0081718E">
        <w:tc>
          <w:tcPr>
            <w:tcW w:w="3114" w:type="dxa"/>
            <w:tcBorders>
              <w:bottom w:val="single" w:sz="4" w:space="0" w:color="auto"/>
            </w:tcBorders>
          </w:tcPr>
          <w:p w14:paraId="3C7C2EE0" w14:textId="4F03207C" w:rsidR="00A5570F" w:rsidRPr="001303C6" w:rsidRDefault="00A5570F" w:rsidP="00A5570F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Weitsprung</w:t>
            </w:r>
          </w:p>
        </w:tc>
        <w:sdt>
          <w:sdtPr>
            <w:id w:val="-1422175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bottom w:val="single" w:sz="4" w:space="0" w:color="auto"/>
                </w:tcBorders>
              </w:tcPr>
              <w:p w14:paraId="031F2EA1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91534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bottom w:val="single" w:sz="4" w:space="0" w:color="auto"/>
                </w:tcBorders>
              </w:tcPr>
              <w:p w14:paraId="5E4C9580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29887110"/>
            <w:placeholder>
              <w:docPart w:val="3FB2FB1D7D624A798D15550E88CA1E4D"/>
            </w:placeholder>
          </w:sdtPr>
          <w:sdtEndPr/>
          <w:sdtContent>
            <w:tc>
              <w:tcPr>
                <w:tcW w:w="2977" w:type="dxa"/>
                <w:tcBorders>
                  <w:bottom w:val="single" w:sz="4" w:space="0" w:color="auto"/>
                </w:tcBorders>
              </w:tcPr>
              <w:p w14:paraId="3B10467D" w14:textId="2B439989" w:rsidR="00A5570F" w:rsidRPr="001303C6" w:rsidRDefault="00A5570F" w:rsidP="00A5570F">
                <w:r w:rsidRPr="001303C6">
                  <w:t xml:space="preserve"> </w:t>
                </w:r>
              </w:p>
            </w:tc>
          </w:sdtContent>
        </w:sdt>
        <w:sdt>
          <w:sdtPr>
            <w:id w:val="1643232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bottom w:val="single" w:sz="4" w:space="0" w:color="auto"/>
                </w:tcBorders>
              </w:tcPr>
              <w:p w14:paraId="7A6D04F8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70F" w:rsidRPr="001303C6" w14:paraId="6FB6BD88" w14:textId="77777777" w:rsidTr="0081718E">
        <w:tc>
          <w:tcPr>
            <w:tcW w:w="3114" w:type="dxa"/>
            <w:tcBorders>
              <w:top w:val="single" w:sz="4" w:space="0" w:color="auto"/>
            </w:tcBorders>
          </w:tcPr>
          <w:p w14:paraId="05E5DDB0" w14:textId="2F0BFC3C" w:rsidR="00A5570F" w:rsidRPr="001303C6" w:rsidRDefault="00A5570F" w:rsidP="00A5570F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Dreisprung</w:t>
            </w:r>
          </w:p>
        </w:tc>
        <w:sdt>
          <w:sdtPr>
            <w:id w:val="1243992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uto"/>
                </w:tcBorders>
              </w:tcPr>
              <w:p w14:paraId="5E766062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6888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</w:tcBorders>
              </w:tcPr>
              <w:p w14:paraId="7E5C7952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01523121"/>
            <w:placeholder>
              <w:docPart w:val="A60E8741E9E34579A80497D608E84CE2"/>
            </w:placeholder>
          </w:sdtPr>
          <w:sdtEndPr/>
          <w:sdtContent>
            <w:tc>
              <w:tcPr>
                <w:tcW w:w="2977" w:type="dxa"/>
                <w:tcBorders>
                  <w:top w:val="single" w:sz="4" w:space="0" w:color="auto"/>
                </w:tcBorders>
              </w:tcPr>
              <w:p w14:paraId="3CA74A4E" w14:textId="1F4885D4" w:rsidR="00A5570F" w:rsidRPr="001303C6" w:rsidRDefault="00A5570F" w:rsidP="00A5570F">
                <w:r w:rsidRPr="001303C6">
                  <w:t xml:space="preserve"> </w:t>
                </w:r>
              </w:p>
            </w:tc>
          </w:sdtContent>
        </w:sdt>
        <w:sdt>
          <w:sdtPr>
            <w:id w:val="-1871597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top w:val="single" w:sz="4" w:space="0" w:color="auto"/>
                </w:tcBorders>
              </w:tcPr>
              <w:p w14:paraId="78DA7490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70F" w:rsidRPr="001303C6" w14:paraId="6505F4AA" w14:textId="77777777" w:rsidTr="00F60AF2">
        <w:tc>
          <w:tcPr>
            <w:tcW w:w="3114" w:type="dxa"/>
          </w:tcPr>
          <w:p w14:paraId="5092091C" w14:textId="4EDA1D37" w:rsidR="00A5570F" w:rsidRPr="001303C6" w:rsidRDefault="00A5570F" w:rsidP="00A5570F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Hochsprung</w:t>
            </w:r>
          </w:p>
        </w:tc>
        <w:sdt>
          <w:sdtPr>
            <w:id w:val="-1147361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0D745702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93497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433AA76A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38507364"/>
            <w:placeholder>
              <w:docPart w:val="2D72779F6689485791CAEA293D600503"/>
            </w:placeholder>
          </w:sdtPr>
          <w:sdtEndPr/>
          <w:sdtContent>
            <w:tc>
              <w:tcPr>
                <w:tcW w:w="2977" w:type="dxa"/>
              </w:tcPr>
              <w:p w14:paraId="3C35767C" w14:textId="6324796A" w:rsidR="00A5570F" w:rsidRPr="001303C6" w:rsidRDefault="00A5570F" w:rsidP="00A5570F">
                <w:r w:rsidRPr="001303C6">
                  <w:t xml:space="preserve"> </w:t>
                </w:r>
              </w:p>
            </w:tc>
          </w:sdtContent>
        </w:sdt>
        <w:sdt>
          <w:sdtPr>
            <w:id w:val="-804768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A0F38E1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70F" w:rsidRPr="001303C6" w14:paraId="49122E8F" w14:textId="77777777" w:rsidTr="00F60AF2">
        <w:tc>
          <w:tcPr>
            <w:tcW w:w="3114" w:type="dxa"/>
          </w:tcPr>
          <w:p w14:paraId="3088114C" w14:textId="2C1BF365" w:rsidR="00A5570F" w:rsidRPr="001303C6" w:rsidRDefault="00A5570F" w:rsidP="00A5570F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Stabhochsprung</w:t>
            </w:r>
          </w:p>
        </w:tc>
        <w:sdt>
          <w:sdtPr>
            <w:id w:val="-16210649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6F0C6DE4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1787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4AE0C980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20350219"/>
            <w:placeholder>
              <w:docPart w:val="412DC4A222F04081A61B1943545C7134"/>
            </w:placeholder>
          </w:sdtPr>
          <w:sdtEndPr/>
          <w:sdtContent>
            <w:tc>
              <w:tcPr>
                <w:tcW w:w="2977" w:type="dxa"/>
              </w:tcPr>
              <w:p w14:paraId="2C9F0F24" w14:textId="250BC34F" w:rsidR="00A5570F" w:rsidRPr="001303C6" w:rsidRDefault="00A5570F" w:rsidP="00A5570F">
                <w:r w:rsidRPr="001303C6">
                  <w:t xml:space="preserve"> </w:t>
                </w:r>
              </w:p>
            </w:tc>
          </w:sdtContent>
        </w:sdt>
        <w:sdt>
          <w:sdtPr>
            <w:id w:val="1559588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6D14912C" w14:textId="77777777" w:rsidR="00A5570F" w:rsidRPr="001303C6" w:rsidRDefault="00A5570F" w:rsidP="00A5570F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5570F" w:rsidRPr="001303C6" w14:paraId="0D432B36" w14:textId="77777777" w:rsidTr="002523E9">
        <w:tc>
          <w:tcPr>
            <w:tcW w:w="3114" w:type="dxa"/>
          </w:tcPr>
          <w:p w14:paraId="79F23286" w14:textId="6D0761A2" w:rsidR="00A5570F" w:rsidRPr="001303C6" w:rsidRDefault="00A5570F" w:rsidP="00A5570F">
            <w:r w:rsidRPr="001303C6">
              <w:t>Bemerkungen</w:t>
            </w:r>
          </w:p>
        </w:tc>
        <w:sdt>
          <w:sdtPr>
            <w:id w:val="794018474"/>
            <w:placeholder>
              <w:docPart w:val="F10204CE79494613B43A1A5E545ACAA9"/>
            </w:placeholder>
          </w:sdtPr>
          <w:sdtEndPr/>
          <w:sdtContent>
            <w:tc>
              <w:tcPr>
                <w:tcW w:w="6520" w:type="dxa"/>
                <w:gridSpan w:val="4"/>
              </w:tcPr>
              <w:p w14:paraId="6B2E7F78" w14:textId="77777777" w:rsidR="00A5570F" w:rsidRPr="001303C6" w:rsidRDefault="00A5570F" w:rsidP="00A5570F">
                <w:r w:rsidRPr="001303C6">
                  <w:t xml:space="preserve"> </w:t>
                </w:r>
              </w:p>
              <w:p w14:paraId="38115DAB" w14:textId="1EE25047" w:rsidR="00A5570F" w:rsidRPr="001303C6" w:rsidRDefault="00A5570F" w:rsidP="00A5570F"/>
            </w:tc>
          </w:sdtContent>
        </w:sdt>
      </w:tr>
    </w:tbl>
    <w:p w14:paraId="6E52BE61" w14:textId="77777777" w:rsidR="0036270B" w:rsidRPr="00190B58" w:rsidRDefault="0036270B" w:rsidP="00054D3A">
      <w:pPr>
        <w:sectPr w:rsidR="0036270B" w:rsidRPr="00190B58" w:rsidSect="00B04110">
          <w:footerReference w:type="default" r:id="rId17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p w14:paraId="6D322864" w14:textId="1C3D14C6" w:rsidR="00DD1419" w:rsidRPr="00190B58" w:rsidRDefault="00DD1419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2977"/>
        <w:gridCol w:w="1559"/>
      </w:tblGrid>
      <w:tr w:rsidR="00E553AE" w:rsidRPr="001303C6" w14:paraId="168494B1" w14:textId="77777777" w:rsidTr="00F60AF2">
        <w:tc>
          <w:tcPr>
            <w:tcW w:w="9634" w:type="dxa"/>
            <w:gridSpan w:val="5"/>
            <w:shd w:val="clear" w:color="auto" w:fill="FDE9D9" w:themeFill="accent6" w:themeFillTint="33"/>
          </w:tcPr>
          <w:p w14:paraId="0E4F628E" w14:textId="6C28710D" w:rsidR="00E553AE" w:rsidRPr="001303C6" w:rsidRDefault="00E553AE" w:rsidP="00F60AF2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Wurfanlagen</w:t>
            </w:r>
          </w:p>
        </w:tc>
      </w:tr>
      <w:tr w:rsidR="00E553AE" w:rsidRPr="001303C6" w14:paraId="61CAD609" w14:textId="77777777" w:rsidTr="00B05AB2">
        <w:tc>
          <w:tcPr>
            <w:tcW w:w="3114" w:type="dxa"/>
            <w:tcBorders>
              <w:bottom w:val="single" w:sz="4" w:space="0" w:color="auto"/>
            </w:tcBorders>
          </w:tcPr>
          <w:p w14:paraId="7748F921" w14:textId="77777777" w:rsidR="00E553AE" w:rsidRPr="001303C6" w:rsidRDefault="00E553AE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58A54FC" w14:textId="77777777" w:rsidR="00E553AE" w:rsidRPr="001303C6" w:rsidRDefault="00E553AE" w:rsidP="00F60AF2">
            <w:pPr>
              <w:jc w:val="center"/>
            </w:pPr>
            <w:r w:rsidRPr="001303C6">
              <w:t>i.O.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6EB13E6" w14:textId="77777777" w:rsidR="00E553AE" w:rsidRPr="001303C6" w:rsidRDefault="00E553AE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3673BEA" w14:textId="77777777" w:rsidR="00E553AE" w:rsidRPr="001303C6" w:rsidRDefault="00E553AE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A72664A" w14:textId="77777777" w:rsidR="00E553AE" w:rsidRPr="001303C6" w:rsidRDefault="00E553AE" w:rsidP="00F60AF2">
            <w:r w:rsidRPr="001303C6">
              <w:t>Sicherheitsbedenken</w:t>
            </w:r>
          </w:p>
        </w:tc>
      </w:tr>
      <w:tr w:rsidR="00E553AE" w:rsidRPr="001303C6" w14:paraId="58B5A471" w14:textId="77777777" w:rsidTr="00B05AB2">
        <w:tc>
          <w:tcPr>
            <w:tcW w:w="3114" w:type="dxa"/>
            <w:tcBorders>
              <w:bottom w:val="single" w:sz="4" w:space="0" w:color="auto"/>
              <w:right w:val="single" w:sz="4" w:space="0" w:color="auto"/>
            </w:tcBorders>
          </w:tcPr>
          <w:p w14:paraId="3D81F71A" w14:textId="1F2B6664" w:rsidR="00E553AE" w:rsidRPr="001303C6" w:rsidRDefault="00F47BA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Speer</w:t>
            </w:r>
          </w:p>
        </w:tc>
        <w:sdt>
          <w:sdtPr>
            <w:id w:val="-14311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DF18680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72705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5C19F1C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51697349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001E15F" w14:textId="512A7BC2" w:rsidR="00E553AE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1945759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032FB815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553AE" w:rsidRPr="001303C6" w14:paraId="0B3A83D8" w14:textId="77777777" w:rsidTr="00B05AB2">
        <w:tc>
          <w:tcPr>
            <w:tcW w:w="3114" w:type="dxa"/>
            <w:tcBorders>
              <w:top w:val="single" w:sz="4" w:space="0" w:color="auto"/>
              <w:right w:val="single" w:sz="4" w:space="0" w:color="auto"/>
            </w:tcBorders>
          </w:tcPr>
          <w:p w14:paraId="4B726057" w14:textId="5CEFF9D2" w:rsidR="00E553AE" w:rsidRPr="001303C6" w:rsidRDefault="00F47BA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Ball</w:t>
            </w:r>
          </w:p>
        </w:tc>
        <w:sdt>
          <w:sdtPr>
            <w:id w:val="-1334912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7DE6B98D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52395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17694F29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59091559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</w:tcPr>
              <w:p w14:paraId="3E0E91F7" w14:textId="3F482523" w:rsidR="00E553AE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532235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top w:val="single" w:sz="4" w:space="0" w:color="auto"/>
                  <w:left w:val="single" w:sz="4" w:space="0" w:color="auto"/>
                </w:tcBorders>
              </w:tcPr>
              <w:p w14:paraId="500281CD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553AE" w:rsidRPr="001303C6" w14:paraId="6C4B654F" w14:textId="77777777" w:rsidTr="00F60AF2">
        <w:tc>
          <w:tcPr>
            <w:tcW w:w="3114" w:type="dxa"/>
          </w:tcPr>
          <w:p w14:paraId="5EE0BE4C" w14:textId="37535842" w:rsidR="00E553AE" w:rsidRPr="001303C6" w:rsidRDefault="00F47BAD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Kugel</w:t>
            </w:r>
          </w:p>
        </w:tc>
        <w:sdt>
          <w:sdtPr>
            <w:id w:val="-1621447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14:paraId="6EF158BA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87811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</w:tcPr>
              <w:p w14:paraId="3BE5BFB9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76149215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</w:tcPr>
              <w:p w14:paraId="77F8E243" w14:textId="04DE8E01" w:rsidR="00E553AE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531388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</w:tcPr>
              <w:p w14:paraId="220D1E2D" w14:textId="77777777" w:rsidR="00E553AE" w:rsidRPr="001303C6" w:rsidRDefault="00E553AE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523E9" w:rsidRPr="001303C6" w14:paraId="39BB53E1" w14:textId="77777777" w:rsidTr="002523E9">
        <w:tc>
          <w:tcPr>
            <w:tcW w:w="3114" w:type="dxa"/>
          </w:tcPr>
          <w:p w14:paraId="4CBF65DA" w14:textId="17CB84C2" w:rsidR="002523E9" w:rsidRPr="001303C6" w:rsidRDefault="002523E9" w:rsidP="00F60AF2">
            <w:r w:rsidRPr="001303C6">
              <w:t>Bemerkungen</w:t>
            </w:r>
          </w:p>
        </w:tc>
        <w:tc>
          <w:tcPr>
            <w:tcW w:w="6520" w:type="dxa"/>
            <w:gridSpan w:val="4"/>
          </w:tcPr>
          <w:sdt>
            <w:sdtPr>
              <w:id w:val="-1792587297"/>
              <w:placeholder>
                <w:docPart w:val="DefaultPlaceholder_-1854013440"/>
              </w:placeholder>
            </w:sdtPr>
            <w:sdtEndPr/>
            <w:sdtContent>
              <w:p w14:paraId="1E811842" w14:textId="51C494B4" w:rsidR="002523E9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4BDB5E3E" w14:textId="6A4B20A8" w:rsidR="002523E9" w:rsidRPr="001303C6" w:rsidRDefault="002523E9" w:rsidP="00F60AF2"/>
        </w:tc>
      </w:tr>
    </w:tbl>
    <w:p w14:paraId="2FB42303" w14:textId="77777777" w:rsidR="008C2720" w:rsidRPr="001303C6" w:rsidRDefault="008C2720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1276"/>
        <w:gridCol w:w="1701"/>
        <w:gridCol w:w="1559"/>
      </w:tblGrid>
      <w:tr w:rsidR="003B2763" w:rsidRPr="001303C6" w14:paraId="7692AA87" w14:textId="77777777" w:rsidTr="00F60AF2">
        <w:tc>
          <w:tcPr>
            <w:tcW w:w="3114" w:type="dxa"/>
            <w:tcBorders>
              <w:bottom w:val="single" w:sz="4" w:space="0" w:color="auto"/>
            </w:tcBorders>
          </w:tcPr>
          <w:p w14:paraId="6570891C" w14:textId="77777777" w:rsidR="003B2763" w:rsidRPr="001303C6" w:rsidRDefault="003B2763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948E398" w14:textId="77777777" w:rsidR="003B2763" w:rsidRPr="001303C6" w:rsidRDefault="003B2763" w:rsidP="00F60AF2">
            <w:pPr>
              <w:jc w:val="center"/>
            </w:pPr>
            <w:r w:rsidRPr="001303C6">
              <w:t>i.O.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C5011B0" w14:textId="77777777" w:rsidR="003B2763" w:rsidRPr="001303C6" w:rsidRDefault="003B2763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56C3741D" w14:textId="77777777" w:rsidR="003B2763" w:rsidRPr="001303C6" w:rsidRDefault="003B2763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34A5B06" w14:textId="77777777" w:rsidR="003B2763" w:rsidRPr="001303C6" w:rsidRDefault="003B2763" w:rsidP="00F60AF2">
            <w:r w:rsidRPr="001303C6">
              <w:t>Sicherheitsbedenken</w:t>
            </w:r>
          </w:p>
        </w:tc>
      </w:tr>
      <w:tr w:rsidR="003B2763" w:rsidRPr="001303C6" w14:paraId="776FABD3" w14:textId="77777777" w:rsidTr="00F60AF2">
        <w:tc>
          <w:tcPr>
            <w:tcW w:w="3114" w:type="dxa"/>
            <w:tcBorders>
              <w:bottom w:val="nil"/>
            </w:tcBorders>
          </w:tcPr>
          <w:p w14:paraId="73A4E378" w14:textId="6117395B" w:rsidR="003B2763" w:rsidRPr="001303C6" w:rsidRDefault="00893FBA" w:rsidP="00C335F5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Diskus</w:t>
            </w:r>
          </w:p>
        </w:tc>
        <w:sdt>
          <w:sdtPr>
            <w:id w:val="1699745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bottom w:val="nil"/>
                </w:tcBorders>
              </w:tcPr>
              <w:p w14:paraId="17B75820" w14:textId="2C983DA4" w:rsidR="003B2763" w:rsidRPr="001303C6" w:rsidRDefault="00E86442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811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bottom w:val="nil"/>
                </w:tcBorders>
              </w:tcPr>
              <w:p w14:paraId="6FBC7BE5" w14:textId="77777777" w:rsidR="003B2763" w:rsidRPr="001303C6" w:rsidRDefault="003B2763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08281662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gridSpan w:val="2"/>
                <w:tcBorders>
                  <w:bottom w:val="nil"/>
                </w:tcBorders>
              </w:tcPr>
              <w:p w14:paraId="2CE9E9D8" w14:textId="787E6B63" w:rsidR="003B2763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1153761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bottom w:val="nil"/>
                </w:tcBorders>
              </w:tcPr>
              <w:p w14:paraId="24BCBB71" w14:textId="77777777" w:rsidR="003B2763" w:rsidRPr="001303C6" w:rsidRDefault="003B2763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97BD6" w:rsidRPr="001303C6" w14:paraId="322015C0" w14:textId="77777777" w:rsidTr="00F60AF2">
        <w:tc>
          <w:tcPr>
            <w:tcW w:w="3114" w:type="dxa"/>
            <w:tcBorders>
              <w:bottom w:val="nil"/>
            </w:tcBorders>
          </w:tcPr>
          <w:p w14:paraId="51E84ED0" w14:textId="0B14986D" w:rsidR="00C97BD6" w:rsidRPr="001303C6" w:rsidRDefault="00C97BD6" w:rsidP="00C97BD6">
            <w:r w:rsidRPr="001303C6">
              <w:t>Schutznetz 6m vorhanden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3686696D" w14:textId="7303EE36" w:rsidR="00C97BD6" w:rsidRPr="001303C6" w:rsidRDefault="00C97BD6" w:rsidP="00C97BD6">
            <w:pPr>
              <w:jc w:val="center"/>
            </w:pPr>
            <w:r w:rsidRPr="001303C6">
              <w:t xml:space="preserve">ja </w:t>
            </w:r>
            <w:sdt>
              <w:sdtPr>
                <w:id w:val="-45725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793CF215" w14:textId="78D680C7" w:rsidR="00C97BD6" w:rsidRPr="001303C6" w:rsidRDefault="00C97BD6" w:rsidP="00C97BD6">
            <w:pPr>
              <w:jc w:val="center"/>
            </w:pPr>
            <w:r w:rsidRPr="001303C6">
              <w:t xml:space="preserve">nein </w:t>
            </w:r>
            <w:sdt>
              <w:sdtPr>
                <w:id w:val="1460600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86442" w:rsidRPr="001303C6" w14:paraId="53E4C2F0" w14:textId="77777777" w:rsidTr="00F60AF2">
        <w:tc>
          <w:tcPr>
            <w:tcW w:w="3114" w:type="dxa"/>
            <w:tcBorders>
              <w:bottom w:val="nil"/>
            </w:tcBorders>
          </w:tcPr>
          <w:p w14:paraId="09AA7F0E" w14:textId="617066EC" w:rsidR="00E86442" w:rsidRPr="001303C6" w:rsidRDefault="00E86442" w:rsidP="00E86442">
            <w:r w:rsidRPr="001303C6">
              <w:t>Absperrungen vorhanden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6CD8FA93" w14:textId="1E8150F3" w:rsidR="00E86442" w:rsidRPr="001303C6" w:rsidRDefault="00E86442" w:rsidP="00E86442">
            <w:pPr>
              <w:jc w:val="center"/>
            </w:pPr>
            <w:r w:rsidRPr="001303C6">
              <w:t xml:space="preserve">ja </w:t>
            </w:r>
            <w:sdt>
              <w:sdtPr>
                <w:id w:val="-1003506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5B11C5F9" w14:textId="620B365E" w:rsidR="00E86442" w:rsidRPr="001303C6" w:rsidRDefault="00E86442" w:rsidP="00E86442">
            <w:pPr>
              <w:jc w:val="center"/>
            </w:pPr>
            <w:r w:rsidRPr="001303C6">
              <w:t xml:space="preserve">nein </w:t>
            </w:r>
            <w:sdt>
              <w:sdtPr>
                <w:id w:val="154517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86442" w:rsidRPr="001303C6" w14:paraId="4AE316E8" w14:textId="77777777" w:rsidTr="00F60AF2">
        <w:tc>
          <w:tcPr>
            <w:tcW w:w="3114" w:type="dxa"/>
            <w:tcBorders>
              <w:bottom w:val="nil"/>
            </w:tcBorders>
          </w:tcPr>
          <w:p w14:paraId="5DC298D1" w14:textId="761917F1" w:rsidR="00E86442" w:rsidRPr="001303C6" w:rsidRDefault="00E86442" w:rsidP="00E86442">
            <w:r w:rsidRPr="001303C6">
              <w:t>Wettkampf auf dem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0D6D69D6" w14:textId="70CF717D" w:rsidR="00E86442" w:rsidRPr="001303C6" w:rsidRDefault="00E86442" w:rsidP="00E86442">
            <w:pPr>
              <w:jc w:val="center"/>
            </w:pPr>
            <w:r w:rsidRPr="001303C6">
              <w:t xml:space="preserve">Hauptplatz </w:t>
            </w:r>
            <w:sdt>
              <w:sdtPr>
                <w:id w:val="-2138719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3981FD66" w14:textId="5C6B31B7" w:rsidR="00E86442" w:rsidRPr="001303C6" w:rsidRDefault="00E86442" w:rsidP="00E86442">
            <w:pPr>
              <w:jc w:val="center"/>
            </w:pPr>
            <w:r w:rsidRPr="001303C6">
              <w:t xml:space="preserve">Nebenplatz </w:t>
            </w:r>
            <w:sdt>
              <w:sdtPr>
                <w:id w:val="1531607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77BA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23E9" w:rsidRPr="001303C6" w14:paraId="3DFE364B" w14:textId="77777777" w:rsidTr="002523E9">
        <w:tc>
          <w:tcPr>
            <w:tcW w:w="3114" w:type="dxa"/>
          </w:tcPr>
          <w:p w14:paraId="4CC4CD4F" w14:textId="75B0B96D" w:rsidR="002523E9" w:rsidRPr="001303C6" w:rsidRDefault="002523E9" w:rsidP="00E86442">
            <w:r w:rsidRPr="001303C6">
              <w:t>Bemerkungen</w:t>
            </w:r>
          </w:p>
        </w:tc>
        <w:tc>
          <w:tcPr>
            <w:tcW w:w="6520" w:type="dxa"/>
            <w:gridSpan w:val="5"/>
          </w:tcPr>
          <w:sdt>
            <w:sdtPr>
              <w:id w:val="-1437744887"/>
              <w:placeholder>
                <w:docPart w:val="DefaultPlaceholder_-1854013440"/>
              </w:placeholder>
            </w:sdtPr>
            <w:sdtEndPr/>
            <w:sdtContent>
              <w:p w14:paraId="7E5726FD" w14:textId="10686A2A" w:rsidR="002523E9" w:rsidRPr="001303C6" w:rsidRDefault="006D29E1" w:rsidP="00E86442">
                <w:r w:rsidRPr="001303C6">
                  <w:t xml:space="preserve"> </w:t>
                </w:r>
              </w:p>
            </w:sdtContent>
          </w:sdt>
          <w:p w14:paraId="15BE3B86" w14:textId="2325DB34" w:rsidR="002523E9" w:rsidRPr="001303C6" w:rsidRDefault="002523E9" w:rsidP="00E86442"/>
        </w:tc>
      </w:tr>
    </w:tbl>
    <w:p w14:paraId="6E8A8ACC" w14:textId="6AFF913B" w:rsidR="00806F3D" w:rsidRPr="001303C6" w:rsidRDefault="00806F3D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3114"/>
        <w:gridCol w:w="850"/>
        <w:gridCol w:w="1134"/>
        <w:gridCol w:w="1276"/>
        <w:gridCol w:w="1701"/>
        <w:gridCol w:w="1559"/>
      </w:tblGrid>
      <w:tr w:rsidR="00095A60" w:rsidRPr="001303C6" w14:paraId="4FEF6F86" w14:textId="77777777" w:rsidTr="00F60AF2">
        <w:tc>
          <w:tcPr>
            <w:tcW w:w="3114" w:type="dxa"/>
            <w:tcBorders>
              <w:bottom w:val="single" w:sz="4" w:space="0" w:color="auto"/>
            </w:tcBorders>
          </w:tcPr>
          <w:p w14:paraId="142F01B9" w14:textId="77777777" w:rsidR="00095A60" w:rsidRPr="001303C6" w:rsidRDefault="00095A60" w:rsidP="00F60AF2">
            <w:r w:rsidRPr="001303C6">
              <w:t>Zustand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A61C3FC" w14:textId="77777777" w:rsidR="00095A60" w:rsidRPr="001303C6" w:rsidRDefault="00095A60" w:rsidP="00F60AF2">
            <w:pPr>
              <w:jc w:val="center"/>
            </w:pPr>
            <w:r w:rsidRPr="001303C6">
              <w:t>i.O.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3A89A13" w14:textId="77777777" w:rsidR="00095A60" w:rsidRPr="001303C6" w:rsidRDefault="00095A60" w:rsidP="00F60AF2">
            <w:pPr>
              <w:jc w:val="center"/>
            </w:pPr>
            <w:r w:rsidRPr="001303C6">
              <w:t>ersetzen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362BAA96" w14:textId="77777777" w:rsidR="00095A60" w:rsidRPr="001303C6" w:rsidRDefault="00095A60" w:rsidP="00F60AF2">
            <w:r w:rsidRPr="001303C6">
              <w:t>Grund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43C149C" w14:textId="77777777" w:rsidR="00095A60" w:rsidRPr="001303C6" w:rsidRDefault="00095A60" w:rsidP="00F60AF2">
            <w:r w:rsidRPr="001303C6">
              <w:t>Sicherheitsbedenken</w:t>
            </w:r>
          </w:p>
        </w:tc>
      </w:tr>
      <w:tr w:rsidR="00095A60" w:rsidRPr="001303C6" w14:paraId="06D9B44D" w14:textId="77777777" w:rsidTr="00F60AF2">
        <w:tc>
          <w:tcPr>
            <w:tcW w:w="3114" w:type="dxa"/>
            <w:tcBorders>
              <w:bottom w:val="nil"/>
            </w:tcBorders>
          </w:tcPr>
          <w:p w14:paraId="2F965321" w14:textId="4CA5656D" w:rsidR="00095A60" w:rsidRPr="001303C6" w:rsidRDefault="00095A60" w:rsidP="00F60AF2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Hammer</w:t>
            </w:r>
          </w:p>
        </w:tc>
        <w:sdt>
          <w:sdtPr>
            <w:id w:val="119811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bottom w:val="nil"/>
                </w:tcBorders>
              </w:tcPr>
              <w:p w14:paraId="34FFDE99" w14:textId="77777777" w:rsidR="00095A60" w:rsidRPr="001303C6" w:rsidRDefault="00095A60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46241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bottom w:val="nil"/>
                </w:tcBorders>
              </w:tcPr>
              <w:p w14:paraId="570B639B" w14:textId="77777777" w:rsidR="00095A60" w:rsidRPr="001303C6" w:rsidRDefault="00095A60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26479150"/>
            <w:placeholder>
              <w:docPart w:val="DefaultPlaceholder_-1854013440"/>
            </w:placeholder>
          </w:sdtPr>
          <w:sdtEndPr/>
          <w:sdtContent>
            <w:tc>
              <w:tcPr>
                <w:tcW w:w="2977" w:type="dxa"/>
                <w:gridSpan w:val="2"/>
                <w:tcBorders>
                  <w:bottom w:val="nil"/>
                </w:tcBorders>
              </w:tcPr>
              <w:p w14:paraId="6AF90AD8" w14:textId="6EF9E2F1" w:rsidR="00095A60" w:rsidRPr="001303C6" w:rsidRDefault="006D29E1" w:rsidP="00F60AF2">
                <w:r w:rsidRPr="001303C6">
                  <w:t xml:space="preserve"> </w:t>
                </w:r>
              </w:p>
            </w:tc>
          </w:sdtContent>
        </w:sdt>
        <w:sdt>
          <w:sdtPr>
            <w:id w:val="-72237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tcBorders>
                  <w:bottom w:val="nil"/>
                </w:tcBorders>
              </w:tcPr>
              <w:p w14:paraId="6F2202FE" w14:textId="77777777" w:rsidR="00095A60" w:rsidRPr="001303C6" w:rsidRDefault="00095A60" w:rsidP="00F60AF2">
                <w:pPr>
                  <w:jc w:val="center"/>
                </w:pPr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95A60" w:rsidRPr="001303C6" w14:paraId="2E2CFD5B" w14:textId="77777777" w:rsidTr="00F60AF2">
        <w:tc>
          <w:tcPr>
            <w:tcW w:w="3114" w:type="dxa"/>
            <w:tcBorders>
              <w:bottom w:val="nil"/>
            </w:tcBorders>
          </w:tcPr>
          <w:p w14:paraId="68E6A258" w14:textId="554E5775" w:rsidR="00095A60" w:rsidRPr="001303C6" w:rsidRDefault="00095A60" w:rsidP="00F60AF2">
            <w:r w:rsidRPr="001303C6">
              <w:t>Schutznetz 10m</w:t>
            </w:r>
            <w:r w:rsidR="00E969D0" w:rsidRPr="001303C6">
              <w:t xml:space="preserve"> (vorne)</w:t>
            </w:r>
            <w:r w:rsidRPr="001303C6">
              <w:t xml:space="preserve">/7m </w:t>
            </w:r>
            <w:r w:rsidR="00E969D0" w:rsidRPr="001303C6">
              <w:t xml:space="preserve">(hinten) </w:t>
            </w:r>
            <w:r w:rsidRPr="001303C6">
              <w:t>vorhanden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72EF08E5" w14:textId="77777777" w:rsidR="00095A60" w:rsidRPr="001303C6" w:rsidRDefault="00095A60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-1056856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57352DDB" w14:textId="77777777" w:rsidR="00095A60" w:rsidRPr="001303C6" w:rsidRDefault="00095A60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-1515147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95A60" w:rsidRPr="001303C6" w14:paraId="508ADB49" w14:textId="77777777" w:rsidTr="00F60AF2">
        <w:tc>
          <w:tcPr>
            <w:tcW w:w="3114" w:type="dxa"/>
            <w:tcBorders>
              <w:bottom w:val="nil"/>
            </w:tcBorders>
          </w:tcPr>
          <w:p w14:paraId="0F005AE3" w14:textId="77777777" w:rsidR="00095A60" w:rsidRPr="001303C6" w:rsidRDefault="00095A60" w:rsidP="00F60AF2">
            <w:r w:rsidRPr="001303C6">
              <w:t>Absperrungen vorhanden</w:t>
            </w:r>
          </w:p>
        </w:tc>
        <w:tc>
          <w:tcPr>
            <w:tcW w:w="3260" w:type="dxa"/>
            <w:gridSpan w:val="3"/>
            <w:tcBorders>
              <w:bottom w:val="nil"/>
            </w:tcBorders>
          </w:tcPr>
          <w:p w14:paraId="1BAB6D3D" w14:textId="77777777" w:rsidR="00095A60" w:rsidRPr="001303C6" w:rsidRDefault="00095A60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155039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nil"/>
            </w:tcBorders>
          </w:tcPr>
          <w:p w14:paraId="1A8A8E89" w14:textId="77777777" w:rsidR="00095A60" w:rsidRPr="001303C6" w:rsidRDefault="00095A60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125667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95A60" w:rsidRPr="001303C6" w14:paraId="636D1772" w14:textId="77777777" w:rsidTr="002C156A">
        <w:tc>
          <w:tcPr>
            <w:tcW w:w="3114" w:type="dxa"/>
            <w:tcBorders>
              <w:bottom w:val="single" w:sz="4" w:space="0" w:color="auto"/>
            </w:tcBorders>
          </w:tcPr>
          <w:p w14:paraId="7A0B5E3A" w14:textId="77777777" w:rsidR="00095A60" w:rsidRPr="001303C6" w:rsidRDefault="00095A60" w:rsidP="00F60AF2">
            <w:r w:rsidRPr="001303C6">
              <w:t>Wettkampf auf dem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14:paraId="212AC7B1" w14:textId="77777777" w:rsidR="00095A60" w:rsidRPr="001303C6" w:rsidRDefault="00095A60" w:rsidP="00F60AF2">
            <w:pPr>
              <w:jc w:val="center"/>
            </w:pPr>
            <w:r w:rsidRPr="001303C6">
              <w:t xml:space="preserve">Hauptplatz </w:t>
            </w:r>
            <w:sdt>
              <w:sdtPr>
                <w:id w:val="1619878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14:paraId="013B8515" w14:textId="77777777" w:rsidR="00095A60" w:rsidRPr="001303C6" w:rsidRDefault="00095A60" w:rsidP="00F60AF2">
            <w:pPr>
              <w:jc w:val="center"/>
            </w:pPr>
            <w:r w:rsidRPr="001303C6">
              <w:t xml:space="preserve">Nebenplatz </w:t>
            </w:r>
            <w:sdt>
              <w:sdtPr>
                <w:id w:val="1380050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23E9" w:rsidRPr="001303C6" w14:paraId="54F2EFED" w14:textId="77777777" w:rsidTr="002523E9">
        <w:tc>
          <w:tcPr>
            <w:tcW w:w="3114" w:type="dxa"/>
          </w:tcPr>
          <w:p w14:paraId="38E195AD" w14:textId="77777777" w:rsidR="002523E9" w:rsidRPr="001303C6" w:rsidRDefault="002523E9" w:rsidP="00F60AF2">
            <w:r w:rsidRPr="001303C6">
              <w:t>Bemerkungen</w:t>
            </w:r>
          </w:p>
        </w:tc>
        <w:tc>
          <w:tcPr>
            <w:tcW w:w="6520" w:type="dxa"/>
            <w:gridSpan w:val="5"/>
          </w:tcPr>
          <w:sdt>
            <w:sdtPr>
              <w:id w:val="-2126606392"/>
              <w:placeholder>
                <w:docPart w:val="DefaultPlaceholder_-1854013440"/>
              </w:placeholder>
            </w:sdtPr>
            <w:sdtEndPr/>
            <w:sdtContent>
              <w:p w14:paraId="189E6820" w14:textId="5BCAF0BF" w:rsidR="002523E9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2D4897C3" w14:textId="7B6624CB" w:rsidR="00EF7E00" w:rsidRPr="001303C6" w:rsidRDefault="00EF7E00" w:rsidP="00F60AF2"/>
        </w:tc>
      </w:tr>
    </w:tbl>
    <w:p w14:paraId="40E82822" w14:textId="255865D0" w:rsidR="002C1C99" w:rsidRPr="001303C6" w:rsidRDefault="002C1C9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6C1471" w:rsidRPr="001303C6" w14:paraId="2E993833" w14:textId="77777777" w:rsidTr="0015013A">
        <w:tc>
          <w:tcPr>
            <w:tcW w:w="9628" w:type="dxa"/>
            <w:gridSpan w:val="2"/>
            <w:shd w:val="clear" w:color="auto" w:fill="FDE9D9" w:themeFill="accent6" w:themeFillTint="33"/>
          </w:tcPr>
          <w:p w14:paraId="06BD7E0C" w14:textId="084603D7" w:rsidR="006C1471" w:rsidRPr="001303C6" w:rsidRDefault="0089757E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 xml:space="preserve">Allgemeine </w:t>
            </w:r>
            <w:r w:rsidR="009921DB" w:rsidRPr="001303C6">
              <w:rPr>
                <w:b/>
                <w:bCs/>
              </w:rPr>
              <w:t>Hinweise zur Sicherheit</w:t>
            </w:r>
          </w:p>
        </w:tc>
      </w:tr>
      <w:tr w:rsidR="000D3CA6" w:rsidRPr="001303C6" w14:paraId="3CDBC3E0" w14:textId="77777777" w:rsidTr="006C1471">
        <w:tc>
          <w:tcPr>
            <w:tcW w:w="3114" w:type="dxa"/>
          </w:tcPr>
          <w:p w14:paraId="024D46D2" w14:textId="77777777" w:rsidR="00184FE4" w:rsidRPr="001303C6" w:rsidRDefault="00654CC0" w:rsidP="00054D3A">
            <w:r w:rsidRPr="001303C6">
              <w:t>Bemerkungen /</w:t>
            </w:r>
          </w:p>
          <w:p w14:paraId="470DCBF4" w14:textId="69A2A97F" w:rsidR="000D3CA6" w:rsidRPr="001303C6" w:rsidRDefault="00654CC0" w:rsidP="00054D3A">
            <w:r w:rsidRPr="001303C6">
              <w:t>Instruktionen</w:t>
            </w:r>
          </w:p>
        </w:tc>
        <w:tc>
          <w:tcPr>
            <w:tcW w:w="6514" w:type="dxa"/>
          </w:tcPr>
          <w:sdt>
            <w:sdtPr>
              <w:id w:val="-52317090"/>
              <w:placeholder>
                <w:docPart w:val="DefaultPlaceholder_-1854013440"/>
              </w:placeholder>
            </w:sdtPr>
            <w:sdtEndPr/>
            <w:sdtContent>
              <w:p w14:paraId="0F826EC4" w14:textId="3E518412" w:rsidR="000D3CA6" w:rsidRPr="001303C6" w:rsidRDefault="006D29E1" w:rsidP="00054D3A">
                <w:r w:rsidRPr="001303C6">
                  <w:t xml:space="preserve"> </w:t>
                </w:r>
              </w:p>
            </w:sdtContent>
          </w:sdt>
          <w:p w14:paraId="775617CB" w14:textId="331D8BA1" w:rsidR="00654CC0" w:rsidRPr="001303C6" w:rsidRDefault="00654CC0" w:rsidP="00054D3A"/>
        </w:tc>
      </w:tr>
    </w:tbl>
    <w:p w14:paraId="4B469EA6" w14:textId="77777777" w:rsidR="002C1C99" w:rsidRPr="001303C6" w:rsidRDefault="002C1C99" w:rsidP="00054D3A"/>
    <w:p w14:paraId="4D787183" w14:textId="77777777" w:rsidR="00E90B55" w:rsidRPr="001303C6" w:rsidRDefault="00E90B5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10"/>
        <w:gridCol w:w="3209"/>
        <w:gridCol w:w="3209"/>
      </w:tblGrid>
      <w:tr w:rsidR="00EB4FEE" w:rsidRPr="001303C6" w14:paraId="472DD597" w14:textId="77777777" w:rsidTr="00EB4FEE">
        <w:tc>
          <w:tcPr>
            <w:tcW w:w="9628" w:type="dxa"/>
            <w:gridSpan w:val="3"/>
            <w:shd w:val="clear" w:color="auto" w:fill="FDE9D9" w:themeFill="accent6" w:themeFillTint="33"/>
          </w:tcPr>
          <w:p w14:paraId="01697EB0" w14:textId="4FC3302D" w:rsidR="00EB4FEE" w:rsidRPr="001303C6" w:rsidRDefault="00EB4FEE" w:rsidP="00E702D6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Umstellungen</w:t>
            </w:r>
          </w:p>
        </w:tc>
      </w:tr>
      <w:tr w:rsidR="00567EC5" w:rsidRPr="001303C6" w14:paraId="0FCF1C8C" w14:textId="77777777" w:rsidTr="00127DE7">
        <w:tc>
          <w:tcPr>
            <w:tcW w:w="3210" w:type="dxa"/>
          </w:tcPr>
          <w:p w14:paraId="4467EFC7" w14:textId="6DC1AE8B" w:rsidR="00567EC5" w:rsidRPr="001303C6" w:rsidRDefault="00567EC5" w:rsidP="00567EC5">
            <w:r w:rsidRPr="001303C6">
              <w:t>Wurden Anlagen währe</w:t>
            </w:r>
            <w:r w:rsidR="00EB4FEE" w:rsidRPr="001303C6">
              <w:t xml:space="preserve">nd </w:t>
            </w:r>
            <w:r w:rsidRPr="001303C6">
              <w:t>des Wettkam</w:t>
            </w:r>
            <w:r w:rsidR="00EB4FEE" w:rsidRPr="001303C6">
              <w:t>p</w:t>
            </w:r>
            <w:r w:rsidRPr="001303C6">
              <w:t>fes umgestellt?</w:t>
            </w:r>
          </w:p>
        </w:tc>
        <w:tc>
          <w:tcPr>
            <w:tcW w:w="3209" w:type="dxa"/>
          </w:tcPr>
          <w:p w14:paraId="4B67E957" w14:textId="066145DC" w:rsidR="00567EC5" w:rsidRPr="001303C6" w:rsidRDefault="009C5F87" w:rsidP="00EB4FEE">
            <w:pPr>
              <w:jc w:val="center"/>
            </w:pPr>
            <w:r w:rsidRPr="001303C6">
              <w:t>j</w:t>
            </w:r>
            <w:r w:rsidR="00567EC5" w:rsidRPr="001303C6">
              <w:t xml:space="preserve">a </w:t>
            </w:r>
            <w:sdt>
              <w:sdtPr>
                <w:id w:val="-2083525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7EC5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09" w:type="dxa"/>
          </w:tcPr>
          <w:p w14:paraId="62667624" w14:textId="6F012A0D" w:rsidR="00567EC5" w:rsidRPr="001303C6" w:rsidRDefault="00567EC5" w:rsidP="00EB4FEE">
            <w:pPr>
              <w:jc w:val="center"/>
            </w:pPr>
            <w:r w:rsidRPr="001303C6">
              <w:t xml:space="preserve">nein </w:t>
            </w:r>
            <w:sdt>
              <w:sdtPr>
                <w:id w:val="-920791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EB4FEE" w:rsidRPr="001303C6" w14:paraId="3D03D32D" w14:textId="77777777" w:rsidTr="00F60AF2">
        <w:tc>
          <w:tcPr>
            <w:tcW w:w="3210" w:type="dxa"/>
          </w:tcPr>
          <w:p w14:paraId="64BD3483" w14:textId="77777777" w:rsidR="00A83BAD" w:rsidRPr="001303C6" w:rsidRDefault="00EB4FEE" w:rsidP="00567EC5">
            <w:r w:rsidRPr="001303C6">
              <w:t>Bemerkungen:</w:t>
            </w:r>
          </w:p>
          <w:p w14:paraId="1786D5B1" w14:textId="08DB6BA4" w:rsidR="00EB4FEE" w:rsidRPr="001303C6" w:rsidRDefault="00A83BAD" w:rsidP="00567EC5">
            <w:r w:rsidRPr="001303C6">
              <w:t>Welche / warum?</w:t>
            </w:r>
          </w:p>
        </w:tc>
        <w:tc>
          <w:tcPr>
            <w:tcW w:w="6418" w:type="dxa"/>
            <w:gridSpan w:val="2"/>
          </w:tcPr>
          <w:sdt>
            <w:sdtPr>
              <w:id w:val="2093971003"/>
              <w:placeholder>
                <w:docPart w:val="DefaultPlaceholder_-1854013440"/>
              </w:placeholder>
            </w:sdtPr>
            <w:sdtEndPr/>
            <w:sdtContent>
              <w:p w14:paraId="0778271E" w14:textId="2267E02D" w:rsidR="00EB4FEE" w:rsidRPr="001303C6" w:rsidRDefault="006D29E1" w:rsidP="00567EC5">
                <w:r w:rsidRPr="001303C6">
                  <w:t xml:space="preserve"> </w:t>
                </w:r>
              </w:p>
            </w:sdtContent>
          </w:sdt>
          <w:p w14:paraId="2AC0AEEF" w14:textId="5686ABC2" w:rsidR="00EB4FEE" w:rsidRPr="001303C6" w:rsidRDefault="00EB4FEE" w:rsidP="00567EC5"/>
        </w:tc>
      </w:tr>
      <w:tr w:rsidR="009C5F87" w:rsidRPr="001303C6" w14:paraId="5C9E1315" w14:textId="77777777" w:rsidTr="00F60AF2">
        <w:tc>
          <w:tcPr>
            <w:tcW w:w="3210" w:type="dxa"/>
          </w:tcPr>
          <w:p w14:paraId="7677C1CC" w14:textId="078820D9" w:rsidR="009C5F87" w:rsidRPr="001303C6" w:rsidRDefault="009C5F87" w:rsidP="009C5F87">
            <w:r w:rsidRPr="001303C6">
              <w:t>Wurde der Zeitplan e</w:t>
            </w:r>
            <w:r w:rsidR="003109B1" w:rsidRPr="001303C6">
              <w:t>i</w:t>
            </w:r>
            <w:r w:rsidRPr="001303C6">
              <w:t>ngehalten?</w:t>
            </w:r>
          </w:p>
        </w:tc>
        <w:tc>
          <w:tcPr>
            <w:tcW w:w="3209" w:type="dxa"/>
          </w:tcPr>
          <w:p w14:paraId="52F3BFF5" w14:textId="0EF82BA5" w:rsidR="009C5F87" w:rsidRPr="001303C6" w:rsidRDefault="009C5F87" w:rsidP="009C5F87">
            <w:pPr>
              <w:jc w:val="center"/>
            </w:pPr>
            <w:r w:rsidRPr="001303C6">
              <w:t xml:space="preserve">ja </w:t>
            </w:r>
            <w:sdt>
              <w:sdtPr>
                <w:id w:val="-877385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09" w:type="dxa"/>
          </w:tcPr>
          <w:p w14:paraId="6B52A558" w14:textId="313E7D75" w:rsidR="009C5F87" w:rsidRPr="001303C6" w:rsidRDefault="009C5F87" w:rsidP="009C5F87">
            <w:pPr>
              <w:jc w:val="center"/>
            </w:pPr>
            <w:r w:rsidRPr="001303C6">
              <w:t xml:space="preserve">nein </w:t>
            </w:r>
            <w:sdt>
              <w:sdtPr>
                <w:id w:val="913898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05AB2" w:rsidRPr="001303C6" w14:paraId="76843441" w14:textId="77777777" w:rsidTr="00774AC0">
        <w:tc>
          <w:tcPr>
            <w:tcW w:w="3210" w:type="dxa"/>
          </w:tcPr>
          <w:p w14:paraId="6C8423EC" w14:textId="77777777" w:rsidR="00B05AB2" w:rsidRPr="001303C6" w:rsidRDefault="00B05AB2" w:rsidP="009C5F87">
            <w:r w:rsidRPr="001303C6">
              <w:t>Bemerkungen:</w:t>
            </w:r>
          </w:p>
          <w:p w14:paraId="373858FE" w14:textId="3018021E" w:rsidR="00B05AB2" w:rsidRPr="001303C6" w:rsidRDefault="00B05AB2" w:rsidP="009C5F87">
            <w:r w:rsidRPr="001303C6">
              <w:t>W</w:t>
            </w:r>
            <w:r w:rsidR="006539FE" w:rsidRPr="001303C6">
              <w:t>enn nein,</w:t>
            </w:r>
            <w:r w:rsidRPr="001303C6">
              <w:t xml:space="preserve"> warum nicht?</w:t>
            </w:r>
          </w:p>
        </w:tc>
        <w:sdt>
          <w:sdtPr>
            <w:id w:val="-2029333201"/>
            <w:placeholder>
              <w:docPart w:val="DefaultPlaceholder_-1854013440"/>
            </w:placeholder>
          </w:sdtPr>
          <w:sdtEndPr/>
          <w:sdtContent>
            <w:tc>
              <w:tcPr>
                <w:tcW w:w="6418" w:type="dxa"/>
                <w:gridSpan w:val="2"/>
              </w:tcPr>
              <w:p w14:paraId="23A470B2" w14:textId="4F4719AF" w:rsidR="00B05AB2" w:rsidRPr="001303C6" w:rsidRDefault="006D29E1" w:rsidP="002523E9">
                <w:r w:rsidRPr="001303C6">
                  <w:t xml:space="preserve"> </w:t>
                </w:r>
              </w:p>
            </w:tc>
          </w:sdtContent>
        </w:sdt>
      </w:tr>
    </w:tbl>
    <w:p w14:paraId="27F9FDB5" w14:textId="77777777" w:rsidR="0036270B" w:rsidRPr="00190B58" w:rsidRDefault="0036270B" w:rsidP="00054D3A">
      <w:pPr>
        <w:sectPr w:rsidR="0036270B" w:rsidRPr="00190B58" w:rsidSect="00B04110"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p w14:paraId="573AC959" w14:textId="6E5AAF0A" w:rsidR="00E90B55" w:rsidRPr="00190B58" w:rsidRDefault="00E90B5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C72F18" w:rsidRPr="001303C6" w14:paraId="00135A4A" w14:textId="77777777" w:rsidTr="00C72F18">
        <w:tc>
          <w:tcPr>
            <w:tcW w:w="9628" w:type="dxa"/>
            <w:gridSpan w:val="3"/>
            <w:shd w:val="clear" w:color="auto" w:fill="FDE9D9" w:themeFill="accent6" w:themeFillTint="33"/>
          </w:tcPr>
          <w:p w14:paraId="21F64720" w14:textId="55F3070C" w:rsidR="00C72F18" w:rsidRPr="001303C6" w:rsidRDefault="00C72F18" w:rsidP="00C72F18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Kampfgericht</w:t>
            </w:r>
            <w:r w:rsidR="00F02EE2" w:rsidRPr="001303C6">
              <w:rPr>
                <w:b/>
                <w:bCs/>
                <w:szCs w:val="20"/>
              </w:rPr>
              <w:t>e</w:t>
            </w:r>
          </w:p>
        </w:tc>
      </w:tr>
      <w:tr w:rsidR="00A2370B" w:rsidRPr="001303C6" w14:paraId="4CE5D093" w14:textId="77777777" w:rsidTr="006D34C6">
        <w:tc>
          <w:tcPr>
            <w:tcW w:w="3209" w:type="dxa"/>
          </w:tcPr>
          <w:p w14:paraId="017B7D30" w14:textId="0FF99A9D" w:rsidR="00A2370B" w:rsidRPr="001303C6" w:rsidRDefault="00A2370B" w:rsidP="00A2370B">
            <w:r w:rsidRPr="001303C6">
              <w:t>genügend Kampfrichter</w:t>
            </w:r>
            <w:r w:rsidR="00D52EB3" w:rsidRPr="001303C6">
              <w:t xml:space="preserve"> (KR)</w:t>
            </w:r>
          </w:p>
        </w:tc>
        <w:tc>
          <w:tcPr>
            <w:tcW w:w="3209" w:type="dxa"/>
          </w:tcPr>
          <w:p w14:paraId="797E45AB" w14:textId="456808E9" w:rsidR="00A2370B" w:rsidRPr="001303C6" w:rsidRDefault="00A2370B" w:rsidP="00A2370B">
            <w:pPr>
              <w:jc w:val="center"/>
            </w:pPr>
            <w:r w:rsidRPr="001303C6">
              <w:t xml:space="preserve">ja </w:t>
            </w:r>
            <w:sdt>
              <w:sdtPr>
                <w:id w:val="-1567570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76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7C43B78F" w14:textId="164A132D" w:rsidR="00A2370B" w:rsidRPr="001303C6" w:rsidRDefault="00A2370B" w:rsidP="00A2370B">
            <w:pPr>
              <w:jc w:val="center"/>
            </w:pPr>
            <w:r w:rsidRPr="001303C6">
              <w:t xml:space="preserve">nein </w:t>
            </w:r>
            <w:sdt>
              <w:sdtPr>
                <w:id w:val="-1803841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2370B" w:rsidRPr="001303C6" w14:paraId="4E6EB7B6" w14:textId="77777777" w:rsidTr="006D34C6">
        <w:tc>
          <w:tcPr>
            <w:tcW w:w="3209" w:type="dxa"/>
          </w:tcPr>
          <w:p w14:paraId="277F7956" w14:textId="1AEAE0FC" w:rsidR="00A2370B" w:rsidRPr="001303C6" w:rsidRDefault="00A2370B" w:rsidP="00A2370B">
            <w:r w:rsidRPr="001303C6">
              <w:t>genügend Bahn</w:t>
            </w:r>
            <w:r w:rsidR="00272B69" w:rsidRPr="001303C6">
              <w:t>-/Kurven</w:t>
            </w:r>
            <w:r w:rsidR="00095D22" w:rsidRPr="001303C6">
              <w:t>-</w:t>
            </w:r>
            <w:r w:rsidR="00EE0674" w:rsidRPr="001303C6">
              <w:t xml:space="preserve"> und </w:t>
            </w:r>
            <w:r w:rsidR="00095D22" w:rsidRPr="001303C6">
              <w:t>Hürden</w:t>
            </w:r>
            <w:r w:rsidRPr="001303C6">
              <w:t>richter</w:t>
            </w:r>
          </w:p>
        </w:tc>
        <w:tc>
          <w:tcPr>
            <w:tcW w:w="3209" w:type="dxa"/>
          </w:tcPr>
          <w:p w14:paraId="605E9B3A" w14:textId="484F9BBA" w:rsidR="00A2370B" w:rsidRPr="001303C6" w:rsidRDefault="00A2370B" w:rsidP="00A2370B">
            <w:pPr>
              <w:jc w:val="center"/>
            </w:pPr>
            <w:r w:rsidRPr="001303C6">
              <w:t xml:space="preserve">ja </w:t>
            </w:r>
            <w:sdt>
              <w:sdtPr>
                <w:id w:val="583494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760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2875E8BF" w14:textId="3545D961" w:rsidR="00A2370B" w:rsidRPr="001303C6" w:rsidRDefault="00A2370B" w:rsidP="00A2370B">
            <w:pPr>
              <w:jc w:val="center"/>
            </w:pPr>
            <w:r w:rsidRPr="001303C6">
              <w:t xml:space="preserve">nein </w:t>
            </w:r>
            <w:sdt>
              <w:sdtPr>
                <w:id w:val="-463669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45D3" w:rsidRPr="001303C6" w14:paraId="22F38D30" w14:textId="77777777" w:rsidTr="006D34C6">
        <w:tc>
          <w:tcPr>
            <w:tcW w:w="3209" w:type="dxa"/>
          </w:tcPr>
          <w:p w14:paraId="088A902C" w14:textId="4C3F7B28" w:rsidR="00A645D3" w:rsidRPr="001303C6" w:rsidRDefault="00A645D3" w:rsidP="00A645D3">
            <w:r w:rsidRPr="001303C6">
              <w:t xml:space="preserve">Info über Gerätekontrolle und -markierung </w:t>
            </w:r>
            <w:r w:rsidR="003D0E84" w:rsidRPr="001303C6">
              <w:t xml:space="preserve">für KR </w:t>
            </w:r>
          </w:p>
        </w:tc>
        <w:tc>
          <w:tcPr>
            <w:tcW w:w="3209" w:type="dxa"/>
          </w:tcPr>
          <w:p w14:paraId="46C98D4C" w14:textId="5B473AD9" w:rsidR="00A645D3" w:rsidRPr="001303C6" w:rsidRDefault="00A645D3" w:rsidP="00A645D3">
            <w:pPr>
              <w:jc w:val="center"/>
            </w:pPr>
            <w:r w:rsidRPr="001303C6">
              <w:t xml:space="preserve">ja </w:t>
            </w:r>
            <w:sdt>
              <w:sdtPr>
                <w:id w:val="102297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3D3E87FB" w14:textId="56A96CC6" w:rsidR="00A645D3" w:rsidRPr="001303C6" w:rsidRDefault="00A645D3" w:rsidP="00A645D3">
            <w:pPr>
              <w:jc w:val="center"/>
            </w:pPr>
            <w:r w:rsidRPr="001303C6">
              <w:t xml:space="preserve">nein </w:t>
            </w:r>
            <w:sdt>
              <w:sdtPr>
                <w:id w:val="84282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45D3" w:rsidRPr="001303C6" w14:paraId="51D4F951" w14:textId="77777777" w:rsidTr="006D34C6">
        <w:tc>
          <w:tcPr>
            <w:tcW w:w="3209" w:type="dxa"/>
          </w:tcPr>
          <w:p w14:paraId="747C3E94" w14:textId="4A6ACF39" w:rsidR="00A645D3" w:rsidRPr="001303C6" w:rsidRDefault="00CB127F" w:rsidP="00A645D3">
            <w:r w:rsidRPr="001303C6">
              <w:t>Kontrolle der</w:t>
            </w:r>
            <w:r w:rsidR="007E7F15" w:rsidRPr="001303C6">
              <w:t xml:space="preserve"> </w:t>
            </w:r>
            <w:r w:rsidR="00A645D3" w:rsidRPr="001303C6">
              <w:t>Geräte</w:t>
            </w:r>
            <w:r w:rsidRPr="001303C6">
              <w:t>markierung</w:t>
            </w:r>
            <w:r w:rsidR="00A645D3" w:rsidRPr="001303C6">
              <w:t xml:space="preserve"> </w:t>
            </w:r>
            <w:r w:rsidR="003D0E84" w:rsidRPr="001303C6">
              <w:t xml:space="preserve">durch KR </w:t>
            </w:r>
            <w:r w:rsidR="00A645D3" w:rsidRPr="001303C6">
              <w:t>auf Platz</w:t>
            </w:r>
          </w:p>
        </w:tc>
        <w:tc>
          <w:tcPr>
            <w:tcW w:w="3209" w:type="dxa"/>
          </w:tcPr>
          <w:p w14:paraId="5D79B34B" w14:textId="3CBECEE2" w:rsidR="00A645D3" w:rsidRPr="001303C6" w:rsidRDefault="00A645D3" w:rsidP="00A645D3">
            <w:pPr>
              <w:jc w:val="center"/>
            </w:pPr>
            <w:r w:rsidRPr="001303C6">
              <w:t xml:space="preserve">ja </w:t>
            </w:r>
            <w:sdt>
              <w:sdtPr>
                <w:id w:val="-491947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20E02415" w14:textId="7F137D9A" w:rsidR="00A645D3" w:rsidRPr="001303C6" w:rsidRDefault="00A645D3" w:rsidP="00A645D3">
            <w:pPr>
              <w:jc w:val="center"/>
            </w:pPr>
            <w:r w:rsidRPr="001303C6">
              <w:t xml:space="preserve">nein </w:t>
            </w:r>
            <w:sdt>
              <w:sdtPr>
                <w:id w:val="1546565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C4518" w:rsidRPr="001303C6" w14:paraId="0BD8DFF7" w14:textId="77777777" w:rsidTr="006D34C6">
        <w:tc>
          <w:tcPr>
            <w:tcW w:w="3209" w:type="dxa"/>
          </w:tcPr>
          <w:p w14:paraId="726D8166" w14:textId="1F1A2D8D" w:rsidR="001C4518" w:rsidRPr="001303C6" w:rsidRDefault="001C4518" w:rsidP="001C4518">
            <w:r w:rsidRPr="001303C6">
              <w:t>War die Arbeit der K</w:t>
            </w:r>
            <w:r w:rsidR="00D52EB3" w:rsidRPr="001303C6">
              <w:t>R</w:t>
            </w:r>
            <w:r w:rsidRPr="001303C6">
              <w:t xml:space="preserve"> gut?</w:t>
            </w:r>
          </w:p>
        </w:tc>
        <w:tc>
          <w:tcPr>
            <w:tcW w:w="3209" w:type="dxa"/>
          </w:tcPr>
          <w:p w14:paraId="6E0A1240" w14:textId="75C6FBA6" w:rsidR="001C4518" w:rsidRPr="001303C6" w:rsidRDefault="001C4518" w:rsidP="001C4518">
            <w:pPr>
              <w:jc w:val="center"/>
            </w:pPr>
            <w:r w:rsidRPr="001303C6">
              <w:t xml:space="preserve">ja </w:t>
            </w:r>
            <w:sdt>
              <w:sdtPr>
                <w:id w:val="1350450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136B062E" w14:textId="6DB0F6C7" w:rsidR="001C4518" w:rsidRPr="001303C6" w:rsidRDefault="001C4518" w:rsidP="001C4518">
            <w:pPr>
              <w:jc w:val="center"/>
            </w:pPr>
            <w:r w:rsidRPr="001303C6">
              <w:t xml:space="preserve">nein </w:t>
            </w:r>
            <w:sdt>
              <w:sdtPr>
                <w:id w:val="1294639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84FE4" w:rsidRPr="001303C6" w14:paraId="4F32A7ED" w14:textId="77777777" w:rsidTr="002F15C5">
        <w:tc>
          <w:tcPr>
            <w:tcW w:w="3209" w:type="dxa"/>
          </w:tcPr>
          <w:p w14:paraId="05E9D216" w14:textId="77777777" w:rsidR="00184FE4" w:rsidRPr="001303C6" w:rsidRDefault="00184FE4" w:rsidP="002F15C5">
            <w:r w:rsidRPr="001303C6">
              <w:t>Bemerkungen</w:t>
            </w:r>
          </w:p>
        </w:tc>
        <w:tc>
          <w:tcPr>
            <w:tcW w:w="6419" w:type="dxa"/>
            <w:gridSpan w:val="2"/>
          </w:tcPr>
          <w:sdt>
            <w:sdtPr>
              <w:id w:val="2094889471"/>
              <w:placeholder>
                <w:docPart w:val="DefaultPlaceholder_-1854013440"/>
              </w:placeholder>
            </w:sdtPr>
            <w:sdtEndPr/>
            <w:sdtContent>
              <w:p w14:paraId="762D3921" w14:textId="634DCFC6" w:rsidR="00184FE4" w:rsidRPr="001303C6" w:rsidRDefault="006D29E1" w:rsidP="002F15C5">
                <w:r w:rsidRPr="001303C6">
                  <w:t xml:space="preserve"> </w:t>
                </w:r>
              </w:p>
            </w:sdtContent>
          </w:sdt>
          <w:p w14:paraId="3FF5AE75" w14:textId="77777777" w:rsidR="00184FE4" w:rsidRPr="001303C6" w:rsidRDefault="00184FE4" w:rsidP="002F15C5"/>
        </w:tc>
      </w:tr>
    </w:tbl>
    <w:p w14:paraId="52E11C52" w14:textId="33EEC856" w:rsidR="007E7F15" w:rsidRPr="00190B58" w:rsidRDefault="007E7F15" w:rsidP="00054D3A"/>
    <w:p w14:paraId="1B665D7A" w14:textId="77777777" w:rsidR="00DD1419" w:rsidRPr="00190B58" w:rsidRDefault="00DD141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128F5" w:rsidRPr="001303C6" w14:paraId="60961178" w14:textId="77777777" w:rsidTr="00E65235">
        <w:tc>
          <w:tcPr>
            <w:tcW w:w="9628" w:type="dxa"/>
            <w:gridSpan w:val="3"/>
            <w:shd w:val="clear" w:color="auto" w:fill="FDE9D9" w:themeFill="accent6" w:themeFillTint="33"/>
          </w:tcPr>
          <w:p w14:paraId="443C83B8" w14:textId="2364AA78" w:rsidR="000128F5" w:rsidRPr="001303C6" w:rsidRDefault="000128F5" w:rsidP="000128F5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szCs w:val="20"/>
              </w:rPr>
            </w:pPr>
            <w:r w:rsidRPr="001303C6">
              <w:rPr>
                <w:b/>
                <w:bCs/>
                <w:szCs w:val="20"/>
              </w:rPr>
              <w:t>Meldungen im Rechnungsbüro</w:t>
            </w:r>
          </w:p>
        </w:tc>
      </w:tr>
      <w:tr w:rsidR="000128F5" w:rsidRPr="001303C6" w14:paraId="4F466556" w14:textId="77777777" w:rsidTr="000128F5">
        <w:tc>
          <w:tcPr>
            <w:tcW w:w="3209" w:type="dxa"/>
          </w:tcPr>
          <w:p w14:paraId="78290A72" w14:textId="0C48981B" w:rsidR="000128F5" w:rsidRPr="001303C6" w:rsidRDefault="000128F5" w:rsidP="000128F5">
            <w:r w:rsidRPr="001303C6">
              <w:t>Verwarnungen</w:t>
            </w:r>
            <w:r w:rsidR="001F4760" w:rsidRPr="001303C6">
              <w:t xml:space="preserve"> allgemein</w:t>
            </w:r>
          </w:p>
        </w:tc>
        <w:tc>
          <w:tcPr>
            <w:tcW w:w="3209" w:type="dxa"/>
          </w:tcPr>
          <w:p w14:paraId="5982C028" w14:textId="25D1DE0E" w:rsidR="000128F5" w:rsidRPr="001303C6" w:rsidRDefault="000128F5" w:rsidP="000128F5">
            <w:pPr>
              <w:jc w:val="center"/>
            </w:pPr>
            <w:r w:rsidRPr="001303C6">
              <w:t xml:space="preserve">ja </w:t>
            </w:r>
            <w:sdt>
              <w:sdtPr>
                <w:id w:val="1562601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0812AB68" w14:textId="3F712F14" w:rsidR="000128F5" w:rsidRPr="001303C6" w:rsidRDefault="000128F5" w:rsidP="000128F5">
            <w:pPr>
              <w:jc w:val="center"/>
            </w:pPr>
            <w:r w:rsidRPr="001303C6">
              <w:t xml:space="preserve">nein </w:t>
            </w:r>
            <w:sdt>
              <w:sdtPr>
                <w:id w:val="-1484158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6A97" w:rsidRPr="001303C6" w14:paraId="1CCFE069" w14:textId="77777777" w:rsidTr="000128F5">
        <w:tc>
          <w:tcPr>
            <w:tcW w:w="3209" w:type="dxa"/>
          </w:tcPr>
          <w:p w14:paraId="72B57ADD" w14:textId="53600625" w:rsidR="002F6A97" w:rsidRPr="001303C6" w:rsidRDefault="002F6A97" w:rsidP="002F6A97">
            <w:r w:rsidRPr="001303C6">
              <w:t>Verwarnungen Start</w:t>
            </w:r>
          </w:p>
        </w:tc>
        <w:tc>
          <w:tcPr>
            <w:tcW w:w="3209" w:type="dxa"/>
          </w:tcPr>
          <w:p w14:paraId="37375776" w14:textId="772B392D" w:rsidR="002F6A97" w:rsidRPr="001303C6" w:rsidRDefault="002F6A97" w:rsidP="002F6A97">
            <w:pPr>
              <w:jc w:val="center"/>
            </w:pPr>
            <w:r w:rsidRPr="001303C6">
              <w:t xml:space="preserve">ja </w:t>
            </w:r>
            <w:sdt>
              <w:sdtPr>
                <w:id w:val="-13048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6123285A" w14:textId="503D6F0E" w:rsidR="002F6A97" w:rsidRPr="001303C6" w:rsidRDefault="002F6A97" w:rsidP="002F6A97">
            <w:pPr>
              <w:jc w:val="center"/>
            </w:pPr>
            <w:r w:rsidRPr="001303C6">
              <w:t xml:space="preserve">nein </w:t>
            </w:r>
            <w:sdt>
              <w:sdtPr>
                <w:id w:val="646715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6A97" w:rsidRPr="001303C6" w14:paraId="03812B32" w14:textId="77777777" w:rsidTr="000128F5">
        <w:tc>
          <w:tcPr>
            <w:tcW w:w="3209" w:type="dxa"/>
          </w:tcPr>
          <w:p w14:paraId="5AAA62B1" w14:textId="18502389" w:rsidR="002F6A97" w:rsidRPr="001303C6" w:rsidRDefault="002F6A97" w:rsidP="002F6A97">
            <w:r w:rsidRPr="001303C6">
              <w:t>Disqualifikationen</w:t>
            </w:r>
          </w:p>
        </w:tc>
        <w:tc>
          <w:tcPr>
            <w:tcW w:w="3209" w:type="dxa"/>
          </w:tcPr>
          <w:p w14:paraId="559900F5" w14:textId="77757C05" w:rsidR="002F6A97" w:rsidRPr="001303C6" w:rsidRDefault="002F6A97" w:rsidP="002F6A97">
            <w:pPr>
              <w:jc w:val="center"/>
            </w:pPr>
            <w:r w:rsidRPr="001303C6">
              <w:t xml:space="preserve">ja </w:t>
            </w:r>
            <w:sdt>
              <w:sdtPr>
                <w:id w:val="1601915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69C69CFB" w14:textId="7123CE57" w:rsidR="002F6A97" w:rsidRPr="001303C6" w:rsidRDefault="002F6A97" w:rsidP="002F6A97">
            <w:pPr>
              <w:jc w:val="center"/>
            </w:pPr>
            <w:r w:rsidRPr="001303C6">
              <w:t xml:space="preserve">nein </w:t>
            </w:r>
            <w:sdt>
              <w:sdtPr>
                <w:id w:val="132231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6A97" w:rsidRPr="001303C6" w14:paraId="381503D1" w14:textId="77777777" w:rsidTr="000128F5">
        <w:tc>
          <w:tcPr>
            <w:tcW w:w="3209" w:type="dxa"/>
          </w:tcPr>
          <w:p w14:paraId="0D62C0C2" w14:textId="20064ED5" w:rsidR="002F6A97" w:rsidRPr="001303C6" w:rsidRDefault="002F6A97" w:rsidP="002F6A97">
            <w:r w:rsidRPr="001303C6">
              <w:t>Einträge auf Ereignisprotokoll</w:t>
            </w:r>
          </w:p>
        </w:tc>
        <w:tc>
          <w:tcPr>
            <w:tcW w:w="3209" w:type="dxa"/>
          </w:tcPr>
          <w:p w14:paraId="208990AB" w14:textId="1A4045D3" w:rsidR="002F6A97" w:rsidRPr="001303C6" w:rsidRDefault="002F6A97" w:rsidP="002F6A97">
            <w:pPr>
              <w:jc w:val="center"/>
            </w:pPr>
            <w:r w:rsidRPr="001303C6">
              <w:t xml:space="preserve">ja </w:t>
            </w:r>
            <w:sdt>
              <w:sdtPr>
                <w:id w:val="1563138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587FC0D1" w14:textId="2EC37377" w:rsidR="002F6A97" w:rsidRPr="001303C6" w:rsidRDefault="002F6A97" w:rsidP="002F6A97">
            <w:pPr>
              <w:jc w:val="center"/>
            </w:pPr>
            <w:r w:rsidRPr="001303C6">
              <w:t xml:space="preserve">nein </w:t>
            </w:r>
            <w:sdt>
              <w:sdtPr>
                <w:id w:val="-64274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F6A97" w:rsidRPr="001303C6" w14:paraId="45571A27" w14:textId="77777777" w:rsidTr="00F60AF2">
        <w:tc>
          <w:tcPr>
            <w:tcW w:w="3209" w:type="dxa"/>
          </w:tcPr>
          <w:p w14:paraId="4FE5E6B1" w14:textId="33FECC4B" w:rsidR="002F6A97" w:rsidRPr="001303C6" w:rsidRDefault="002F6A97" w:rsidP="002F6A97">
            <w:r w:rsidRPr="001303C6">
              <w:t>Bemerkungen</w:t>
            </w:r>
          </w:p>
          <w:p w14:paraId="2C0573C1" w14:textId="41CFE3BA" w:rsidR="002F6A97" w:rsidRPr="001303C6" w:rsidRDefault="002F6A97" w:rsidP="002F6A97"/>
        </w:tc>
        <w:tc>
          <w:tcPr>
            <w:tcW w:w="6419" w:type="dxa"/>
            <w:gridSpan w:val="2"/>
          </w:tcPr>
          <w:sdt>
            <w:sdtPr>
              <w:id w:val="-1251337828"/>
              <w:placeholder>
                <w:docPart w:val="276A0B8DDBDB4A29BD58B0BDC4BEEB5E"/>
              </w:placeholder>
            </w:sdtPr>
            <w:sdtEndPr/>
            <w:sdtContent>
              <w:p w14:paraId="3078D285" w14:textId="3AFE9E06" w:rsidR="002F6A97" w:rsidRPr="001303C6" w:rsidRDefault="006D29E1" w:rsidP="002F6A97">
                <w:r w:rsidRPr="001303C6">
                  <w:t xml:space="preserve"> </w:t>
                </w:r>
              </w:p>
            </w:sdtContent>
          </w:sdt>
          <w:p w14:paraId="0E96AC27" w14:textId="4BB316A7" w:rsidR="002F6A97" w:rsidRPr="001303C6" w:rsidRDefault="002F6A97" w:rsidP="002F6A97"/>
        </w:tc>
      </w:tr>
    </w:tbl>
    <w:p w14:paraId="56F7C441" w14:textId="058C7179" w:rsidR="007E7F15" w:rsidRPr="001303C6" w:rsidRDefault="007E7F15" w:rsidP="00054D3A"/>
    <w:p w14:paraId="6DBB3E9E" w14:textId="26310798" w:rsidR="00242415" w:rsidRPr="001303C6" w:rsidRDefault="0024241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20797" w:rsidRPr="001303C6" w14:paraId="680F26D2" w14:textId="77777777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7EF3BFB9" w14:textId="77777777" w:rsidR="00B20797" w:rsidRPr="001303C6" w:rsidRDefault="00B20797" w:rsidP="00F60AF2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Proteste</w:t>
            </w:r>
          </w:p>
        </w:tc>
      </w:tr>
      <w:tr w:rsidR="00B20797" w:rsidRPr="001303C6" w14:paraId="62A6501D" w14:textId="77777777" w:rsidTr="00F60AF2">
        <w:tc>
          <w:tcPr>
            <w:tcW w:w="3209" w:type="dxa"/>
          </w:tcPr>
          <w:p w14:paraId="285147FE" w14:textId="77777777" w:rsidR="00B20797" w:rsidRPr="001303C6" w:rsidRDefault="00B20797" w:rsidP="00F60AF2">
            <w:r w:rsidRPr="001303C6">
              <w:t>Wurden Proteste eingereicht?</w:t>
            </w:r>
          </w:p>
        </w:tc>
        <w:tc>
          <w:tcPr>
            <w:tcW w:w="3209" w:type="dxa"/>
          </w:tcPr>
          <w:p w14:paraId="51439EDC" w14:textId="77777777" w:rsidR="00B20797" w:rsidRPr="001303C6" w:rsidRDefault="00B20797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137167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2A32319E" w14:textId="77777777" w:rsidR="00B20797" w:rsidRPr="001303C6" w:rsidRDefault="00B20797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1370957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20797" w:rsidRPr="001303C6" w14:paraId="07955A48" w14:textId="77777777" w:rsidTr="00F60AF2">
        <w:tc>
          <w:tcPr>
            <w:tcW w:w="3209" w:type="dxa"/>
          </w:tcPr>
          <w:p w14:paraId="215C60F2" w14:textId="77777777" w:rsidR="00B20797" w:rsidRPr="001303C6" w:rsidRDefault="00B20797" w:rsidP="00F60AF2">
            <w:r w:rsidRPr="001303C6">
              <w:t>Kopie Protest und Entscheid beigelegt</w:t>
            </w:r>
          </w:p>
        </w:tc>
        <w:tc>
          <w:tcPr>
            <w:tcW w:w="3209" w:type="dxa"/>
          </w:tcPr>
          <w:p w14:paraId="6FFFF9C7" w14:textId="77777777" w:rsidR="00B20797" w:rsidRPr="001303C6" w:rsidRDefault="00B20797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495692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4A1E4DA4" w14:textId="77777777" w:rsidR="00B20797" w:rsidRPr="001303C6" w:rsidRDefault="00B20797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-741326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4273" w:rsidRPr="001303C6" w14:paraId="10E60339" w14:textId="77777777" w:rsidTr="000E3580">
        <w:tc>
          <w:tcPr>
            <w:tcW w:w="3209" w:type="dxa"/>
          </w:tcPr>
          <w:p w14:paraId="07B53D7F" w14:textId="50F02BD1" w:rsidR="00A64273" w:rsidRPr="001303C6" w:rsidRDefault="00A64273" w:rsidP="00F60AF2">
            <w:r w:rsidRPr="001303C6">
              <w:t>Bemerkungen</w:t>
            </w:r>
          </w:p>
        </w:tc>
        <w:tc>
          <w:tcPr>
            <w:tcW w:w="6419" w:type="dxa"/>
            <w:gridSpan w:val="2"/>
          </w:tcPr>
          <w:sdt>
            <w:sdtPr>
              <w:id w:val="2087654338"/>
              <w:placeholder>
                <w:docPart w:val="DefaultPlaceholder_-1854013440"/>
              </w:placeholder>
            </w:sdtPr>
            <w:sdtEndPr/>
            <w:sdtContent>
              <w:p w14:paraId="2666F4B4" w14:textId="1088C779" w:rsidR="00A64273" w:rsidRPr="001303C6" w:rsidRDefault="006D29E1" w:rsidP="00F60AF2">
                <w:r w:rsidRPr="001303C6">
                  <w:t xml:space="preserve"> </w:t>
                </w:r>
              </w:p>
            </w:sdtContent>
          </w:sdt>
          <w:p w14:paraId="4699AF47" w14:textId="77777777" w:rsidR="00A64273" w:rsidRPr="001303C6" w:rsidRDefault="00A64273" w:rsidP="00F60AF2"/>
        </w:tc>
      </w:tr>
    </w:tbl>
    <w:p w14:paraId="41FD0C70" w14:textId="23D303B3" w:rsidR="00D05449" w:rsidRPr="001303C6" w:rsidRDefault="00D05449" w:rsidP="00054D3A"/>
    <w:p w14:paraId="7141A9CA" w14:textId="77777777" w:rsidR="00D05449" w:rsidRPr="001303C6" w:rsidRDefault="00D0544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20797" w:rsidRPr="001303C6" w14:paraId="6D276756" w14:textId="77777777" w:rsidTr="00F60AF2">
        <w:tc>
          <w:tcPr>
            <w:tcW w:w="9628" w:type="dxa"/>
            <w:gridSpan w:val="3"/>
            <w:shd w:val="clear" w:color="auto" w:fill="FDE9D9" w:themeFill="accent6" w:themeFillTint="33"/>
          </w:tcPr>
          <w:p w14:paraId="0080ED97" w14:textId="74B2D347" w:rsidR="00B20797" w:rsidRPr="001303C6" w:rsidRDefault="00B20797" w:rsidP="00B50BFC">
            <w:pPr>
              <w:pStyle w:val="Listenabsatz"/>
              <w:numPr>
                <w:ilvl w:val="0"/>
                <w:numId w:val="19"/>
              </w:numPr>
              <w:tabs>
                <w:tab w:val="left" w:pos="5790"/>
              </w:tabs>
              <w:ind w:left="456" w:hanging="425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t>Rekorde</w:t>
            </w:r>
            <w:r w:rsidR="009E4D3A" w:rsidRPr="001303C6">
              <w:rPr>
                <w:szCs w:val="20"/>
              </w:rPr>
              <w:t xml:space="preserve"> </w:t>
            </w:r>
            <w:r w:rsidR="0069741D" w:rsidRPr="001303C6">
              <w:rPr>
                <w:szCs w:val="20"/>
              </w:rPr>
              <w:t>(</w:t>
            </w:r>
            <w:r w:rsidR="009E4D3A" w:rsidRPr="001303C6">
              <w:rPr>
                <w:szCs w:val="20"/>
              </w:rPr>
              <w:t xml:space="preserve">Kategorien </w:t>
            </w:r>
            <w:r w:rsidR="0049083E" w:rsidRPr="001303C6">
              <w:rPr>
                <w:szCs w:val="20"/>
              </w:rPr>
              <w:t>Männer/Frauen</w:t>
            </w:r>
            <w:r w:rsidR="0069741D" w:rsidRPr="001303C6">
              <w:rPr>
                <w:szCs w:val="20"/>
              </w:rPr>
              <w:t>, U2</w:t>
            </w:r>
            <w:r w:rsidR="00A26A63" w:rsidRPr="001303C6">
              <w:rPr>
                <w:szCs w:val="20"/>
              </w:rPr>
              <w:t xml:space="preserve">3, </w:t>
            </w:r>
            <w:r w:rsidR="0069741D" w:rsidRPr="001303C6">
              <w:rPr>
                <w:szCs w:val="20"/>
              </w:rPr>
              <w:t>U2</w:t>
            </w:r>
            <w:r w:rsidR="00A26A63" w:rsidRPr="001303C6">
              <w:rPr>
                <w:szCs w:val="20"/>
              </w:rPr>
              <w:t>0</w:t>
            </w:r>
            <w:r w:rsidR="001C0522">
              <w:rPr>
                <w:szCs w:val="20"/>
              </w:rPr>
              <w:t>, U18</w:t>
            </w:r>
            <w:r w:rsidR="003B708E">
              <w:rPr>
                <w:szCs w:val="20"/>
              </w:rPr>
              <w:t>, U16, U14</w:t>
            </w:r>
            <w:r w:rsidR="0069741D" w:rsidRPr="001303C6">
              <w:rPr>
                <w:szCs w:val="20"/>
              </w:rPr>
              <w:t>)</w:t>
            </w:r>
            <w:r w:rsidR="00ED3285" w:rsidRPr="001303C6">
              <w:rPr>
                <w:szCs w:val="20"/>
              </w:rPr>
              <w:t xml:space="preserve"> </w:t>
            </w:r>
          </w:p>
        </w:tc>
      </w:tr>
      <w:tr w:rsidR="00B20797" w:rsidRPr="001303C6" w14:paraId="2BBA29E3" w14:textId="77777777" w:rsidTr="00F60AF2">
        <w:tc>
          <w:tcPr>
            <w:tcW w:w="3209" w:type="dxa"/>
          </w:tcPr>
          <w:p w14:paraId="1BB431E7" w14:textId="3008EBC0" w:rsidR="00B20797" w:rsidRPr="001303C6" w:rsidRDefault="00B20797" w:rsidP="00F60AF2">
            <w:r w:rsidRPr="001303C6">
              <w:t xml:space="preserve">Wurden </w:t>
            </w:r>
            <w:r w:rsidR="00A64EBD" w:rsidRPr="001303C6">
              <w:t>Rekorde erzielt</w:t>
            </w:r>
            <w:r w:rsidRPr="001303C6">
              <w:t>?</w:t>
            </w:r>
          </w:p>
        </w:tc>
        <w:tc>
          <w:tcPr>
            <w:tcW w:w="3209" w:type="dxa"/>
          </w:tcPr>
          <w:p w14:paraId="6AEB19E5" w14:textId="77777777" w:rsidR="00B20797" w:rsidRPr="001303C6" w:rsidRDefault="00B20797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-970204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584D621F" w14:textId="42340FEF" w:rsidR="00B20797" w:rsidRPr="001303C6" w:rsidRDefault="00B20797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-844636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171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20797" w:rsidRPr="001303C6" w14:paraId="2058B595" w14:textId="77777777" w:rsidTr="00F60AF2">
        <w:tc>
          <w:tcPr>
            <w:tcW w:w="3209" w:type="dxa"/>
          </w:tcPr>
          <w:p w14:paraId="1FE5AF27" w14:textId="6957FC0E" w:rsidR="00FC5C1F" w:rsidRPr="001303C6" w:rsidRDefault="00A64EBD" w:rsidP="00F60AF2">
            <w:r w:rsidRPr="001303C6">
              <w:t>Rekordunterlagen beschafft</w:t>
            </w:r>
            <w:r w:rsidR="00901313">
              <w:t xml:space="preserve"> </w:t>
            </w:r>
            <w:r w:rsidR="00B243A3" w:rsidRPr="001303C6">
              <w:t>*</w:t>
            </w:r>
          </w:p>
        </w:tc>
        <w:tc>
          <w:tcPr>
            <w:tcW w:w="3209" w:type="dxa"/>
          </w:tcPr>
          <w:p w14:paraId="497D1BCC" w14:textId="77777777" w:rsidR="00B20797" w:rsidRPr="001303C6" w:rsidRDefault="00B20797" w:rsidP="00F60AF2">
            <w:pPr>
              <w:jc w:val="center"/>
            </w:pPr>
            <w:r w:rsidRPr="001303C6">
              <w:t xml:space="preserve">ja </w:t>
            </w:r>
            <w:sdt>
              <w:sdtPr>
                <w:id w:val="-1906526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5FA03687" w14:textId="77777777" w:rsidR="00B20797" w:rsidRPr="001303C6" w:rsidRDefault="00B20797" w:rsidP="00F60AF2">
            <w:pPr>
              <w:jc w:val="center"/>
            </w:pPr>
            <w:r w:rsidRPr="001303C6">
              <w:t xml:space="preserve">nein </w:t>
            </w:r>
            <w:sdt>
              <w:sdtPr>
                <w:id w:val="210706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20797" w:rsidRPr="001303C6" w14:paraId="18D4F0DE" w14:textId="77777777" w:rsidTr="00F60AF2">
        <w:tc>
          <w:tcPr>
            <w:tcW w:w="3209" w:type="dxa"/>
          </w:tcPr>
          <w:p w14:paraId="2A0161B1" w14:textId="77777777" w:rsidR="00B20797" w:rsidRPr="001303C6" w:rsidRDefault="00A64EBD" w:rsidP="00A64EBD">
            <w:pPr>
              <w:ind w:firstLine="598"/>
            </w:pPr>
            <w:r w:rsidRPr="001303C6">
              <w:t>Rekordprotokoll</w:t>
            </w:r>
          </w:p>
          <w:p w14:paraId="345648AC" w14:textId="77777777" w:rsidR="00A64EBD" w:rsidRPr="001303C6" w:rsidRDefault="00A64EBD" w:rsidP="00A64EBD">
            <w:pPr>
              <w:ind w:firstLine="598"/>
            </w:pPr>
            <w:r w:rsidRPr="001303C6">
              <w:t>Nullschuss</w:t>
            </w:r>
          </w:p>
          <w:p w14:paraId="3E39A43B" w14:textId="235E462C" w:rsidR="00A64EBD" w:rsidRPr="001303C6" w:rsidRDefault="00A64EBD" w:rsidP="00A64EBD">
            <w:pPr>
              <w:ind w:firstLine="598"/>
            </w:pPr>
            <w:r w:rsidRPr="001303C6">
              <w:t>Z</w:t>
            </w:r>
            <w:r w:rsidR="00666C95" w:rsidRPr="001303C6">
              <w:t>i</w:t>
            </w:r>
            <w:r w:rsidR="00B264C9" w:rsidRPr="001303C6">
              <w:t>e</w:t>
            </w:r>
            <w:r w:rsidRPr="001303C6">
              <w:t>lbild</w:t>
            </w:r>
          </w:p>
          <w:p w14:paraId="063AD51F" w14:textId="29D9653D" w:rsidR="00A64EBD" w:rsidRPr="001303C6" w:rsidRDefault="009D0F80" w:rsidP="009D0F80">
            <w:pPr>
              <w:ind w:left="596"/>
            </w:pPr>
            <w:r w:rsidRPr="001303C6">
              <w:t>P</w:t>
            </w:r>
            <w:r w:rsidR="00A64EBD" w:rsidRPr="001303C6">
              <w:t>rotokoll</w:t>
            </w:r>
            <w:r w:rsidRPr="001303C6">
              <w:t xml:space="preserve"> elektr. Weitenmessung</w:t>
            </w:r>
          </w:p>
        </w:tc>
        <w:tc>
          <w:tcPr>
            <w:tcW w:w="3209" w:type="dxa"/>
          </w:tcPr>
          <w:p w14:paraId="502D5A8E" w14:textId="77777777" w:rsidR="00B20797" w:rsidRPr="001303C6" w:rsidRDefault="0067560A" w:rsidP="00666C95">
            <w:pPr>
              <w:jc w:val="center"/>
            </w:pPr>
            <w:r w:rsidRPr="001303C6">
              <w:t xml:space="preserve">ja </w:t>
            </w:r>
            <w:sdt>
              <w:sdtPr>
                <w:id w:val="-33587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8D0378C" w14:textId="77777777" w:rsidR="0067560A" w:rsidRPr="001303C6" w:rsidRDefault="0067560A" w:rsidP="0067560A">
            <w:pPr>
              <w:jc w:val="center"/>
            </w:pPr>
            <w:r w:rsidRPr="001303C6">
              <w:t xml:space="preserve">ja </w:t>
            </w:r>
            <w:sdt>
              <w:sdtPr>
                <w:id w:val="-490953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1249EA8" w14:textId="77777777" w:rsidR="0067560A" w:rsidRPr="001303C6" w:rsidRDefault="0067560A" w:rsidP="0067560A">
            <w:pPr>
              <w:jc w:val="center"/>
            </w:pPr>
            <w:r w:rsidRPr="001303C6">
              <w:t xml:space="preserve">ja </w:t>
            </w:r>
            <w:sdt>
              <w:sdtPr>
                <w:id w:val="-1914702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2AA9150" w14:textId="5DD32A9D" w:rsidR="0067560A" w:rsidRPr="001303C6" w:rsidRDefault="0067560A" w:rsidP="0067560A">
            <w:pPr>
              <w:jc w:val="center"/>
            </w:pPr>
            <w:r w:rsidRPr="001303C6">
              <w:t xml:space="preserve">ja </w:t>
            </w:r>
            <w:sdt>
              <w:sdtPr>
                <w:id w:val="-909231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0F64D6D6" w14:textId="52122788" w:rsidR="00B20797" w:rsidRPr="001303C6" w:rsidRDefault="00666C95" w:rsidP="00666C95">
            <w:pPr>
              <w:jc w:val="center"/>
            </w:pPr>
            <w:r w:rsidRPr="001303C6">
              <w:t xml:space="preserve">nein </w:t>
            </w:r>
            <w:sdt>
              <w:sdtPr>
                <w:id w:val="-1303998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FE6825B" w14:textId="1052C919" w:rsidR="00666C95" w:rsidRPr="001303C6" w:rsidRDefault="00666C95" w:rsidP="00666C95">
            <w:pPr>
              <w:jc w:val="center"/>
            </w:pPr>
            <w:r w:rsidRPr="001303C6">
              <w:t xml:space="preserve">nein </w:t>
            </w:r>
            <w:sdt>
              <w:sdtPr>
                <w:id w:val="-113061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57E6E01" w14:textId="1B73680C" w:rsidR="00666C95" w:rsidRPr="001303C6" w:rsidRDefault="00666C95" w:rsidP="00666C95">
            <w:pPr>
              <w:jc w:val="center"/>
            </w:pPr>
            <w:r w:rsidRPr="001303C6">
              <w:t xml:space="preserve">nein </w:t>
            </w:r>
            <w:sdt>
              <w:sdtPr>
                <w:id w:val="-134420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495907E" w14:textId="7BAC2129" w:rsidR="00666C95" w:rsidRPr="001303C6" w:rsidRDefault="00666C95" w:rsidP="00666C95">
            <w:pPr>
              <w:jc w:val="center"/>
            </w:pPr>
            <w:r w:rsidRPr="001303C6">
              <w:t xml:space="preserve">nein </w:t>
            </w:r>
            <w:sdt>
              <w:sdtPr>
                <w:id w:val="1792468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560A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D1171" w:rsidRPr="001303C6" w14:paraId="2DB5A1B1" w14:textId="77777777" w:rsidTr="00F60AF2">
        <w:tc>
          <w:tcPr>
            <w:tcW w:w="3209" w:type="dxa"/>
          </w:tcPr>
          <w:p w14:paraId="28B95E1E" w14:textId="6F6D8B83" w:rsidR="006D1171" w:rsidRPr="001303C6" w:rsidRDefault="006D1171" w:rsidP="006D1171">
            <w:r w:rsidRPr="001303C6">
              <w:t xml:space="preserve">Hinweis auf obligatorische Dopingkontrolle </w:t>
            </w:r>
            <w:r w:rsidR="00572603" w:rsidRPr="001303C6">
              <w:t>(</w:t>
            </w:r>
            <w:r w:rsidR="0049083E" w:rsidRPr="001303C6">
              <w:t>Männer/Frauen</w:t>
            </w:r>
            <w:r w:rsidR="00572603" w:rsidRPr="001303C6">
              <w:t>)</w:t>
            </w:r>
            <w:r w:rsidR="00901313">
              <w:t xml:space="preserve"> </w:t>
            </w:r>
            <w:r w:rsidR="00C0328F" w:rsidRPr="001303C6">
              <w:t>*</w:t>
            </w:r>
            <w:r w:rsidR="00B243A3" w:rsidRPr="001303C6">
              <w:t>*</w:t>
            </w:r>
          </w:p>
        </w:tc>
        <w:tc>
          <w:tcPr>
            <w:tcW w:w="3209" w:type="dxa"/>
          </w:tcPr>
          <w:p w14:paraId="6A5C5CDE" w14:textId="3E4DF8BA" w:rsidR="006D1171" w:rsidRPr="001303C6" w:rsidRDefault="006D1171" w:rsidP="006D1171">
            <w:pPr>
              <w:jc w:val="center"/>
            </w:pPr>
            <w:r w:rsidRPr="001303C6">
              <w:t xml:space="preserve">ja </w:t>
            </w:r>
            <w:sdt>
              <w:sdtPr>
                <w:id w:val="-1901970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210" w:type="dxa"/>
          </w:tcPr>
          <w:p w14:paraId="7463A4C9" w14:textId="414F0E8C" w:rsidR="006D1171" w:rsidRPr="001303C6" w:rsidRDefault="006D1171" w:rsidP="006D1171">
            <w:pPr>
              <w:jc w:val="center"/>
            </w:pPr>
            <w:r w:rsidRPr="001303C6">
              <w:t xml:space="preserve">nein </w:t>
            </w:r>
            <w:sdt>
              <w:sdtPr>
                <w:id w:val="-1406594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30155604" w14:textId="08405036" w:rsidR="00FE617F" w:rsidRPr="00901313" w:rsidRDefault="00FE617F" w:rsidP="00FE617F">
      <w:pPr>
        <w:rPr>
          <w:i/>
          <w:iCs/>
          <w:sz w:val="18"/>
          <w:szCs w:val="18"/>
        </w:rPr>
      </w:pPr>
      <w:r w:rsidRPr="00901313">
        <w:rPr>
          <w:i/>
          <w:iCs/>
          <w:sz w:val="18"/>
          <w:szCs w:val="18"/>
        </w:rPr>
        <w:t xml:space="preserve">* </w:t>
      </w:r>
      <w:r w:rsidR="00901313" w:rsidRPr="00901313">
        <w:rPr>
          <w:i/>
          <w:iCs/>
          <w:sz w:val="18"/>
          <w:szCs w:val="18"/>
        </w:rPr>
        <w:t>nur für Kategorien Männer/Frauen, U23 und U20</w:t>
      </w:r>
      <w:r w:rsidR="0089653F">
        <w:rPr>
          <w:i/>
          <w:iCs/>
          <w:sz w:val="18"/>
          <w:szCs w:val="18"/>
        </w:rPr>
        <w:t xml:space="preserve"> oder absoluten Rekorden</w:t>
      </w:r>
      <w:r w:rsidR="00773A89">
        <w:rPr>
          <w:i/>
          <w:iCs/>
          <w:sz w:val="18"/>
          <w:szCs w:val="18"/>
        </w:rPr>
        <w:t xml:space="preserve"> </w:t>
      </w:r>
      <w:r w:rsidR="00F20DB9">
        <w:rPr>
          <w:i/>
          <w:iCs/>
          <w:sz w:val="18"/>
          <w:szCs w:val="18"/>
        </w:rPr>
        <w:t>a</w:t>
      </w:r>
      <w:r w:rsidR="00912ED1">
        <w:rPr>
          <w:i/>
          <w:iCs/>
          <w:sz w:val="18"/>
          <w:szCs w:val="18"/>
        </w:rPr>
        <w:t xml:space="preserve">b </w:t>
      </w:r>
      <w:r w:rsidR="00773A89">
        <w:rPr>
          <w:i/>
          <w:iCs/>
          <w:sz w:val="18"/>
          <w:szCs w:val="18"/>
        </w:rPr>
        <w:t>U18 und jünger</w:t>
      </w:r>
    </w:p>
    <w:p w14:paraId="1CD24A18" w14:textId="1253B37A" w:rsidR="007E7F15" w:rsidRPr="00901313" w:rsidRDefault="00B243A3" w:rsidP="009C6124">
      <w:pPr>
        <w:pStyle w:val="Listenabsatz"/>
        <w:ind w:left="0"/>
        <w:rPr>
          <w:i/>
          <w:iCs/>
          <w:sz w:val="18"/>
          <w:szCs w:val="18"/>
        </w:rPr>
      </w:pPr>
      <w:r w:rsidRPr="00901313">
        <w:rPr>
          <w:i/>
          <w:iCs/>
          <w:sz w:val="18"/>
          <w:szCs w:val="18"/>
        </w:rPr>
        <w:t>*</w:t>
      </w:r>
      <w:r w:rsidR="009C6124" w:rsidRPr="00901313">
        <w:rPr>
          <w:i/>
          <w:iCs/>
          <w:sz w:val="18"/>
          <w:szCs w:val="18"/>
        </w:rPr>
        <w:t>*</w:t>
      </w:r>
      <w:r w:rsidR="00330FA3" w:rsidRPr="00901313">
        <w:rPr>
          <w:i/>
          <w:iCs/>
          <w:sz w:val="18"/>
          <w:szCs w:val="18"/>
        </w:rPr>
        <w:t xml:space="preserve"> </w:t>
      </w:r>
      <w:r w:rsidR="009C6124" w:rsidRPr="00901313">
        <w:rPr>
          <w:i/>
          <w:iCs/>
          <w:sz w:val="18"/>
          <w:szCs w:val="18"/>
        </w:rPr>
        <w:t>b</w:t>
      </w:r>
      <w:r w:rsidR="00C0328F" w:rsidRPr="00901313">
        <w:rPr>
          <w:i/>
          <w:iCs/>
          <w:sz w:val="18"/>
          <w:szCs w:val="18"/>
        </w:rPr>
        <w:t>ei</w:t>
      </w:r>
      <w:r w:rsidR="005D0BE9" w:rsidRPr="00901313">
        <w:rPr>
          <w:i/>
          <w:iCs/>
          <w:sz w:val="18"/>
          <w:szCs w:val="18"/>
        </w:rPr>
        <w:t xml:space="preserve"> </w:t>
      </w:r>
      <w:r w:rsidR="00C0328F" w:rsidRPr="00901313">
        <w:rPr>
          <w:i/>
          <w:iCs/>
          <w:sz w:val="18"/>
          <w:szCs w:val="18"/>
        </w:rPr>
        <w:t>absoluten Rekorde</w:t>
      </w:r>
      <w:r w:rsidR="00330FA3" w:rsidRPr="00901313">
        <w:rPr>
          <w:i/>
          <w:iCs/>
          <w:sz w:val="18"/>
          <w:szCs w:val="18"/>
        </w:rPr>
        <w:t>n</w:t>
      </w:r>
      <w:r w:rsidR="009C6124" w:rsidRPr="00901313">
        <w:rPr>
          <w:i/>
          <w:iCs/>
          <w:sz w:val="18"/>
          <w:szCs w:val="18"/>
        </w:rPr>
        <w:t xml:space="preserve"> </w:t>
      </w:r>
      <w:r w:rsidR="00330FA3" w:rsidRPr="00901313">
        <w:rPr>
          <w:i/>
          <w:iCs/>
          <w:sz w:val="18"/>
          <w:szCs w:val="18"/>
        </w:rPr>
        <w:t>auch für Nachwuchsathleten</w:t>
      </w:r>
      <w:r w:rsidR="009C6124" w:rsidRPr="00901313">
        <w:rPr>
          <w:i/>
          <w:iCs/>
          <w:sz w:val="18"/>
          <w:szCs w:val="18"/>
        </w:rPr>
        <w:t xml:space="preserve"> </w:t>
      </w:r>
      <w:r w:rsidR="005D0BE9" w:rsidRPr="00901313">
        <w:rPr>
          <w:i/>
          <w:iCs/>
          <w:sz w:val="18"/>
          <w:szCs w:val="18"/>
        </w:rPr>
        <w:t>d</w:t>
      </w:r>
      <w:r w:rsidR="00330FA3" w:rsidRPr="00901313">
        <w:rPr>
          <w:i/>
          <w:iCs/>
          <w:sz w:val="18"/>
          <w:szCs w:val="18"/>
        </w:rPr>
        <w:t>er</w:t>
      </w:r>
      <w:r w:rsidR="005D0BE9" w:rsidRPr="00901313">
        <w:rPr>
          <w:i/>
          <w:iCs/>
          <w:sz w:val="18"/>
          <w:szCs w:val="18"/>
        </w:rPr>
        <w:t xml:space="preserve"> Kategorien </w:t>
      </w:r>
      <w:r w:rsidR="009C6124" w:rsidRPr="00901313">
        <w:rPr>
          <w:i/>
          <w:iCs/>
          <w:sz w:val="18"/>
          <w:szCs w:val="18"/>
        </w:rPr>
        <w:t xml:space="preserve">U23 und jünger </w:t>
      </w:r>
    </w:p>
    <w:p w14:paraId="3D85CEAF" w14:textId="77777777" w:rsidR="005D0BE9" w:rsidRPr="001303C6" w:rsidRDefault="005D0BE9" w:rsidP="009C6124">
      <w:pPr>
        <w:pStyle w:val="Listenabsatz"/>
        <w:ind w:left="0"/>
        <w:rPr>
          <w:szCs w:val="20"/>
        </w:rPr>
      </w:pPr>
    </w:p>
    <w:tbl>
      <w:tblPr>
        <w:tblStyle w:val="Tabellenraster"/>
        <w:tblW w:w="9640" w:type="dxa"/>
        <w:tblLayout w:type="fixed"/>
        <w:tblLook w:val="04A0" w:firstRow="1" w:lastRow="0" w:firstColumn="1" w:lastColumn="0" w:noHBand="0" w:noVBand="1"/>
      </w:tblPr>
      <w:tblGrid>
        <w:gridCol w:w="2203"/>
        <w:gridCol w:w="2202"/>
        <w:gridCol w:w="689"/>
        <w:gridCol w:w="2344"/>
        <w:gridCol w:w="2202"/>
      </w:tblGrid>
      <w:tr w:rsidR="00715685" w:rsidRPr="001303C6" w14:paraId="79E4CC03" w14:textId="1231AAD5" w:rsidTr="009F056B">
        <w:tc>
          <w:tcPr>
            <w:tcW w:w="9640" w:type="dxa"/>
            <w:gridSpan w:val="5"/>
            <w:shd w:val="clear" w:color="auto" w:fill="FDE9D9" w:themeFill="accent6" w:themeFillTint="33"/>
          </w:tcPr>
          <w:p w14:paraId="1673632E" w14:textId="472AFD9C" w:rsidR="00715685" w:rsidRPr="001303C6" w:rsidRDefault="00715685" w:rsidP="00054D3A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Erzielte Rekorde</w:t>
            </w:r>
          </w:p>
        </w:tc>
      </w:tr>
      <w:tr w:rsidR="00715685" w:rsidRPr="001303C6" w14:paraId="7368A010" w14:textId="68D7EE29" w:rsidTr="0089757E">
        <w:tc>
          <w:tcPr>
            <w:tcW w:w="2203" w:type="dxa"/>
          </w:tcPr>
          <w:p w14:paraId="597385C6" w14:textId="5CE1483D" w:rsidR="00715685" w:rsidRPr="001303C6" w:rsidRDefault="00715685" w:rsidP="00054D3A">
            <w:r w:rsidRPr="001303C6">
              <w:t>Name</w:t>
            </w:r>
          </w:p>
        </w:tc>
        <w:tc>
          <w:tcPr>
            <w:tcW w:w="2202" w:type="dxa"/>
          </w:tcPr>
          <w:p w14:paraId="3FDFF258" w14:textId="143A3023" w:rsidR="00715685" w:rsidRPr="001303C6" w:rsidRDefault="00715685" w:rsidP="00054D3A">
            <w:r w:rsidRPr="001303C6">
              <w:t>Vorname</w:t>
            </w:r>
          </w:p>
        </w:tc>
        <w:tc>
          <w:tcPr>
            <w:tcW w:w="689" w:type="dxa"/>
          </w:tcPr>
          <w:p w14:paraId="0D60E5A6" w14:textId="0ACE9562" w:rsidR="00715685" w:rsidRPr="001303C6" w:rsidRDefault="00715685" w:rsidP="00054D3A">
            <w:r w:rsidRPr="001303C6">
              <w:t>Kat.</w:t>
            </w:r>
          </w:p>
        </w:tc>
        <w:tc>
          <w:tcPr>
            <w:tcW w:w="2344" w:type="dxa"/>
          </w:tcPr>
          <w:p w14:paraId="5956D650" w14:textId="48811870" w:rsidR="00715685" w:rsidRPr="001303C6" w:rsidRDefault="00715685" w:rsidP="00054D3A">
            <w:r w:rsidRPr="001303C6">
              <w:t>Disziplin</w:t>
            </w:r>
          </w:p>
        </w:tc>
        <w:tc>
          <w:tcPr>
            <w:tcW w:w="2202" w:type="dxa"/>
          </w:tcPr>
          <w:p w14:paraId="3ED892EE" w14:textId="1407E17D" w:rsidR="00715685" w:rsidRPr="001303C6" w:rsidRDefault="00715685" w:rsidP="00054D3A">
            <w:r w:rsidRPr="001303C6">
              <w:t>Leistung</w:t>
            </w:r>
          </w:p>
        </w:tc>
      </w:tr>
      <w:tr w:rsidR="00F429E5" w:rsidRPr="001303C6" w14:paraId="05DE8143" w14:textId="77777777" w:rsidTr="0089757E">
        <w:tc>
          <w:tcPr>
            <w:tcW w:w="2203" w:type="dxa"/>
          </w:tcPr>
          <w:sdt>
            <w:sdtPr>
              <w:id w:val="-677495731"/>
              <w:placeholder>
                <w:docPart w:val="F7E3F3AB6F514AA2A161C7C4845B279C"/>
              </w:placeholder>
            </w:sdtPr>
            <w:sdtEndPr/>
            <w:sdtContent>
              <w:p w14:paraId="1FD8C640" w14:textId="10A7C161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1208450903"/>
              <w:placeholder>
                <w:docPart w:val="98C9F1710DC141F59939C30BDB12E105"/>
              </w:placeholder>
            </w:sdtPr>
            <w:sdtEndPr/>
            <w:sdtContent>
              <w:p w14:paraId="5A3A429D" w14:textId="530C789F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689" w:type="dxa"/>
          </w:tcPr>
          <w:sdt>
            <w:sdtPr>
              <w:id w:val="-147514967"/>
              <w:placeholder>
                <w:docPart w:val="157BE834B8894F21B1F728F93688260A"/>
              </w:placeholder>
            </w:sdtPr>
            <w:sdtEndPr/>
            <w:sdtContent>
              <w:p w14:paraId="081A782D" w14:textId="5B24B3E3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344" w:type="dxa"/>
          </w:tcPr>
          <w:sdt>
            <w:sdtPr>
              <w:id w:val="781764728"/>
              <w:placeholder>
                <w:docPart w:val="6BE8A926756044D79FB0709EA20D2D40"/>
              </w:placeholder>
            </w:sdtPr>
            <w:sdtEndPr/>
            <w:sdtContent>
              <w:p w14:paraId="7A81027A" w14:textId="2DAA3D83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229816079"/>
              <w:placeholder>
                <w:docPart w:val="781A502A22E545CD8D258993B9AF893B"/>
              </w:placeholder>
            </w:sdtPr>
            <w:sdtEndPr/>
            <w:sdtContent>
              <w:p w14:paraId="42490200" w14:textId="4B647D97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</w:tr>
      <w:tr w:rsidR="00F429E5" w:rsidRPr="001303C6" w14:paraId="733AEFBD" w14:textId="77777777" w:rsidTr="0089757E">
        <w:tc>
          <w:tcPr>
            <w:tcW w:w="2203" w:type="dxa"/>
          </w:tcPr>
          <w:sdt>
            <w:sdtPr>
              <w:id w:val="128904434"/>
              <w:placeholder>
                <w:docPart w:val="1ADD89837EE248FD9BD48DE0CEE0CBF2"/>
              </w:placeholder>
            </w:sdtPr>
            <w:sdtEndPr/>
            <w:sdtContent>
              <w:p w14:paraId="7D4701EF" w14:textId="7E52F215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1531836247"/>
              <w:placeholder>
                <w:docPart w:val="6157DA29125046EC93AC6DD074815405"/>
              </w:placeholder>
            </w:sdtPr>
            <w:sdtEndPr/>
            <w:sdtContent>
              <w:p w14:paraId="2822221D" w14:textId="3A63FF9F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689" w:type="dxa"/>
          </w:tcPr>
          <w:sdt>
            <w:sdtPr>
              <w:id w:val="1325238702"/>
              <w:placeholder>
                <w:docPart w:val="60605CAF1091417683156A6DBC265074"/>
              </w:placeholder>
            </w:sdtPr>
            <w:sdtEndPr/>
            <w:sdtContent>
              <w:p w14:paraId="408388C7" w14:textId="7B545388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344" w:type="dxa"/>
          </w:tcPr>
          <w:sdt>
            <w:sdtPr>
              <w:id w:val="216327053"/>
              <w:placeholder>
                <w:docPart w:val="56C7B2FC8CF64A0FB4F3CF42DF707896"/>
              </w:placeholder>
            </w:sdtPr>
            <w:sdtEndPr/>
            <w:sdtContent>
              <w:p w14:paraId="112316C2" w14:textId="7A76DC40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-722600703"/>
              <w:placeholder>
                <w:docPart w:val="A969C21F2A0C4C10B69651862EC180D9"/>
              </w:placeholder>
            </w:sdtPr>
            <w:sdtEndPr/>
            <w:sdtContent>
              <w:p w14:paraId="0A2CC980" w14:textId="121CBA2D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</w:tr>
      <w:tr w:rsidR="00F429E5" w:rsidRPr="001303C6" w14:paraId="22A65A28" w14:textId="77777777" w:rsidTr="0089757E">
        <w:tc>
          <w:tcPr>
            <w:tcW w:w="2203" w:type="dxa"/>
          </w:tcPr>
          <w:sdt>
            <w:sdtPr>
              <w:id w:val="-1541277229"/>
              <w:placeholder>
                <w:docPart w:val="1A9CA423E8CD4BC5838E38BB4AE77031"/>
              </w:placeholder>
            </w:sdtPr>
            <w:sdtEndPr/>
            <w:sdtContent>
              <w:p w14:paraId="473D601A" w14:textId="3EF0BA4A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-805928745"/>
              <w:placeholder>
                <w:docPart w:val="2D05DE8C33884F54839D96C5AD3D421C"/>
              </w:placeholder>
            </w:sdtPr>
            <w:sdtEndPr/>
            <w:sdtContent>
              <w:p w14:paraId="189C90D3" w14:textId="5CBA8FA6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689" w:type="dxa"/>
          </w:tcPr>
          <w:sdt>
            <w:sdtPr>
              <w:id w:val="171854019"/>
              <w:placeholder>
                <w:docPart w:val="B5382A1C3E464C63A48FABCDA94A9A4C"/>
              </w:placeholder>
            </w:sdtPr>
            <w:sdtEndPr/>
            <w:sdtContent>
              <w:p w14:paraId="496CBE27" w14:textId="4A4B465D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344" w:type="dxa"/>
          </w:tcPr>
          <w:sdt>
            <w:sdtPr>
              <w:id w:val="1532680314"/>
              <w:placeholder>
                <w:docPart w:val="6DA2DED0B7A34A06AF1A3C191F952AAD"/>
              </w:placeholder>
            </w:sdtPr>
            <w:sdtEndPr/>
            <w:sdtContent>
              <w:p w14:paraId="6BC7AD4A" w14:textId="672B9C3C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  <w:tc>
          <w:tcPr>
            <w:tcW w:w="2202" w:type="dxa"/>
          </w:tcPr>
          <w:sdt>
            <w:sdtPr>
              <w:id w:val="-493410907"/>
              <w:placeholder>
                <w:docPart w:val="EF04DDFA522E437EAA177BF3192B3FD8"/>
              </w:placeholder>
            </w:sdtPr>
            <w:sdtEndPr/>
            <w:sdtContent>
              <w:p w14:paraId="664FE8E4" w14:textId="788AB662" w:rsidR="00F429E5" w:rsidRPr="001303C6" w:rsidRDefault="00A5570F" w:rsidP="00054D3A">
                <w:r w:rsidRPr="001303C6">
                  <w:t xml:space="preserve"> </w:t>
                </w:r>
              </w:p>
            </w:sdtContent>
          </w:sdt>
        </w:tc>
      </w:tr>
      <w:tr w:rsidR="003B708E" w:rsidRPr="001303C6" w14:paraId="05870B4C" w14:textId="77777777" w:rsidTr="0089757E">
        <w:tc>
          <w:tcPr>
            <w:tcW w:w="2203" w:type="dxa"/>
          </w:tcPr>
          <w:p w14:paraId="54185210" w14:textId="77777777" w:rsidR="003B708E" w:rsidRDefault="003B708E" w:rsidP="00054D3A"/>
        </w:tc>
        <w:tc>
          <w:tcPr>
            <w:tcW w:w="2202" w:type="dxa"/>
          </w:tcPr>
          <w:p w14:paraId="441101C9" w14:textId="77777777" w:rsidR="003B708E" w:rsidRDefault="003B708E" w:rsidP="00054D3A"/>
        </w:tc>
        <w:tc>
          <w:tcPr>
            <w:tcW w:w="689" w:type="dxa"/>
          </w:tcPr>
          <w:p w14:paraId="5B7E4AEB" w14:textId="77777777" w:rsidR="003B708E" w:rsidRDefault="003B708E" w:rsidP="00054D3A"/>
        </w:tc>
        <w:tc>
          <w:tcPr>
            <w:tcW w:w="2344" w:type="dxa"/>
          </w:tcPr>
          <w:p w14:paraId="170CFD7A" w14:textId="77777777" w:rsidR="003B708E" w:rsidRDefault="003B708E" w:rsidP="00054D3A"/>
        </w:tc>
        <w:tc>
          <w:tcPr>
            <w:tcW w:w="2202" w:type="dxa"/>
          </w:tcPr>
          <w:p w14:paraId="6864FE92" w14:textId="77777777" w:rsidR="003B708E" w:rsidRDefault="003B708E" w:rsidP="00054D3A"/>
        </w:tc>
      </w:tr>
    </w:tbl>
    <w:p w14:paraId="03AC2696" w14:textId="668B45AC" w:rsidR="00A846DD" w:rsidRPr="001303C6" w:rsidRDefault="00A846DD" w:rsidP="00054D3A"/>
    <w:p w14:paraId="23C0A1D0" w14:textId="77777777" w:rsidR="005B5021" w:rsidRDefault="005B5021" w:rsidP="00054D3A"/>
    <w:p w14:paraId="76B38156" w14:textId="77777777" w:rsidR="00411DB5" w:rsidRPr="00190B58" w:rsidRDefault="00411DB5" w:rsidP="00054D3A"/>
    <w:p w14:paraId="52F39D0C" w14:textId="77777777" w:rsidR="00A50F10" w:rsidRPr="001303C6" w:rsidRDefault="00A50F10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E2920" w:rsidRPr="001303C6" w14:paraId="6D1F6FAF" w14:textId="77777777" w:rsidTr="00FE2920">
        <w:tc>
          <w:tcPr>
            <w:tcW w:w="9628" w:type="dxa"/>
            <w:shd w:val="clear" w:color="auto" w:fill="FDE9D9" w:themeFill="accent6" w:themeFillTint="33"/>
          </w:tcPr>
          <w:p w14:paraId="169855C7" w14:textId="618E7C1B" w:rsidR="00FE2920" w:rsidRPr="001303C6" w:rsidRDefault="00753CF8" w:rsidP="005B5021">
            <w:pPr>
              <w:pStyle w:val="Listenabsatz"/>
              <w:numPr>
                <w:ilvl w:val="0"/>
                <w:numId w:val="19"/>
              </w:numPr>
              <w:ind w:left="456" w:hanging="456"/>
              <w:rPr>
                <w:b/>
                <w:bCs/>
                <w:szCs w:val="20"/>
              </w:rPr>
            </w:pPr>
            <w:r w:rsidRPr="001303C6">
              <w:rPr>
                <w:b/>
                <w:bCs/>
                <w:szCs w:val="20"/>
              </w:rPr>
              <w:lastRenderedPageBreak/>
              <w:t xml:space="preserve">Allgemeine </w:t>
            </w:r>
            <w:r w:rsidR="00FE2920" w:rsidRPr="001303C6">
              <w:rPr>
                <w:b/>
                <w:bCs/>
                <w:szCs w:val="20"/>
              </w:rPr>
              <w:t>Bemerkungen zum Wettkampf</w:t>
            </w:r>
            <w:r w:rsidR="007F33C8" w:rsidRPr="001303C6">
              <w:rPr>
                <w:b/>
                <w:bCs/>
                <w:szCs w:val="20"/>
              </w:rPr>
              <w:t xml:space="preserve"> </w:t>
            </w:r>
            <w:r w:rsidR="00C9491F" w:rsidRPr="001303C6">
              <w:rPr>
                <w:szCs w:val="20"/>
              </w:rPr>
              <w:t>(</w:t>
            </w:r>
            <w:r w:rsidR="007F33C8" w:rsidRPr="001303C6">
              <w:rPr>
                <w:szCs w:val="20"/>
              </w:rPr>
              <w:t>Organisation, Ablauf, Zeitplan, Verzögerungen, Wettkampfbedingungen, spezielle Vorkommnisse</w:t>
            </w:r>
            <w:r w:rsidR="00AC0664" w:rsidRPr="001303C6">
              <w:rPr>
                <w:szCs w:val="20"/>
              </w:rPr>
              <w:t>,</w:t>
            </w:r>
            <w:r w:rsidR="00E81E11" w:rsidRPr="001303C6">
              <w:rPr>
                <w:szCs w:val="20"/>
              </w:rPr>
              <w:t xml:space="preserve"> </w:t>
            </w:r>
            <w:r w:rsidR="00AC0664" w:rsidRPr="001303C6">
              <w:rPr>
                <w:szCs w:val="20"/>
              </w:rPr>
              <w:t>…</w:t>
            </w:r>
            <w:r w:rsidR="007F33C8" w:rsidRPr="001303C6">
              <w:rPr>
                <w:szCs w:val="20"/>
              </w:rPr>
              <w:t>)</w:t>
            </w:r>
          </w:p>
        </w:tc>
      </w:tr>
      <w:tr w:rsidR="00FE2920" w:rsidRPr="001303C6" w14:paraId="7B11E79C" w14:textId="77777777" w:rsidTr="00FE2920">
        <w:tc>
          <w:tcPr>
            <w:tcW w:w="9628" w:type="dxa"/>
          </w:tcPr>
          <w:sdt>
            <w:sdtPr>
              <w:id w:val="875272049"/>
              <w:placeholder>
                <w:docPart w:val="DefaultPlaceholder_-1854013440"/>
              </w:placeholder>
            </w:sdtPr>
            <w:sdtEndPr/>
            <w:sdtContent>
              <w:p w14:paraId="5C0F2B81" w14:textId="569CDD40" w:rsidR="006E1379" w:rsidRPr="001303C6" w:rsidRDefault="00DD5CCE" w:rsidP="00054D3A">
                <w:r w:rsidRPr="001303C6">
                  <w:t xml:space="preserve"> </w:t>
                </w:r>
              </w:p>
            </w:sdtContent>
          </w:sdt>
          <w:p w14:paraId="4594D956" w14:textId="77777777" w:rsidR="006E1379" w:rsidRDefault="006D29E1" w:rsidP="00054D3A">
            <w:r w:rsidRPr="001303C6">
              <w:t xml:space="preserve"> </w:t>
            </w:r>
          </w:p>
          <w:p w14:paraId="32DB7DAE" w14:textId="77777777" w:rsidR="003B708E" w:rsidRDefault="003B708E" w:rsidP="00054D3A"/>
          <w:p w14:paraId="7BE8036D" w14:textId="77777777" w:rsidR="003B708E" w:rsidRDefault="003B708E" w:rsidP="00054D3A"/>
          <w:p w14:paraId="1EF2904F" w14:textId="77777777" w:rsidR="003B708E" w:rsidRDefault="003B708E" w:rsidP="00054D3A"/>
          <w:p w14:paraId="6A0C75D9" w14:textId="4F728B53" w:rsidR="003B708E" w:rsidRPr="001303C6" w:rsidRDefault="003B708E" w:rsidP="00054D3A"/>
        </w:tc>
      </w:tr>
    </w:tbl>
    <w:p w14:paraId="62505EC2" w14:textId="405017B6" w:rsidR="00273272" w:rsidRPr="001303C6" w:rsidRDefault="00273272" w:rsidP="00054D3A"/>
    <w:p w14:paraId="7D25F32C" w14:textId="77777777" w:rsidR="00DD1419" w:rsidRPr="001303C6" w:rsidRDefault="00DD141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F6244F" w:rsidRPr="001303C6" w14:paraId="0B9E735D" w14:textId="77777777" w:rsidTr="003064D4">
        <w:tc>
          <w:tcPr>
            <w:tcW w:w="3256" w:type="dxa"/>
          </w:tcPr>
          <w:p w14:paraId="61E2F316" w14:textId="77777777" w:rsidR="00F6244F" w:rsidRPr="001303C6" w:rsidRDefault="00F6244F" w:rsidP="003064D4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Ort/Datum:</w:t>
            </w:r>
          </w:p>
        </w:tc>
        <w:tc>
          <w:tcPr>
            <w:tcW w:w="6372" w:type="dxa"/>
          </w:tcPr>
          <w:sdt>
            <w:sdtPr>
              <w:id w:val="-473371197"/>
              <w:placeholder>
                <w:docPart w:val="DefaultPlaceholder_-1854013437"/>
              </w:placeholder>
              <w:date>
                <w:dateFormat w:val="dd.MM.yyyy"/>
                <w:lid w:val="de-CH"/>
                <w:storeMappedDataAs w:val="dateTime"/>
                <w:calendar w:val="gregorian"/>
              </w:date>
            </w:sdtPr>
            <w:sdtEndPr/>
            <w:sdtContent>
              <w:p w14:paraId="5A947020" w14:textId="65ACB5D3" w:rsidR="00B400AF" w:rsidRPr="001303C6" w:rsidRDefault="006D29E1" w:rsidP="003064D4">
                <w:r w:rsidRPr="001303C6">
                  <w:t xml:space="preserve"> </w:t>
                </w:r>
              </w:p>
            </w:sdtContent>
          </w:sdt>
        </w:tc>
      </w:tr>
      <w:tr w:rsidR="00F6244F" w:rsidRPr="001303C6" w14:paraId="6C0FDFD3" w14:textId="77777777" w:rsidTr="003064D4">
        <w:tc>
          <w:tcPr>
            <w:tcW w:w="3256" w:type="dxa"/>
          </w:tcPr>
          <w:p w14:paraId="58BC744D" w14:textId="0F79E111" w:rsidR="00F6244F" w:rsidRPr="001303C6" w:rsidRDefault="00B8474C" w:rsidP="003064D4">
            <w:pPr>
              <w:rPr>
                <w:b/>
                <w:bCs/>
              </w:rPr>
            </w:pPr>
            <w:r w:rsidRPr="001303C6">
              <w:rPr>
                <w:b/>
                <w:bCs/>
              </w:rPr>
              <w:t>Unterschrift</w:t>
            </w:r>
          </w:p>
        </w:tc>
        <w:tc>
          <w:tcPr>
            <w:tcW w:w="6372" w:type="dxa"/>
          </w:tcPr>
          <w:sdt>
            <w:sdtPr>
              <w:id w:val="1195036916"/>
              <w:placeholder>
                <w:docPart w:val="DefaultPlaceholder_-1854013440"/>
              </w:placeholder>
            </w:sdtPr>
            <w:sdtEndPr/>
            <w:sdtContent>
              <w:sdt>
                <w:sdtPr>
                  <w:id w:val="-1207641070"/>
                  <w:placeholder>
                    <w:docPart w:val="DefaultPlaceholder_-1854013440"/>
                  </w:placeholder>
                </w:sdtPr>
                <w:sdtEndPr/>
                <w:sdtContent>
                  <w:p w14:paraId="193056F1" w14:textId="030037C3" w:rsidR="00F6244F" w:rsidRPr="001303C6" w:rsidRDefault="006D29E1" w:rsidP="003064D4">
                    <w:r w:rsidRPr="001303C6">
                      <w:t xml:space="preserve"> </w:t>
                    </w:r>
                  </w:p>
                </w:sdtContent>
              </w:sdt>
            </w:sdtContent>
          </w:sdt>
          <w:p w14:paraId="50C68CAE" w14:textId="29902035" w:rsidR="00B400AF" w:rsidRPr="001303C6" w:rsidRDefault="00B400AF" w:rsidP="003064D4"/>
        </w:tc>
      </w:tr>
    </w:tbl>
    <w:p w14:paraId="59AD0488" w14:textId="77777777" w:rsidR="001006A4" w:rsidRPr="001303C6" w:rsidRDefault="001006A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3186"/>
        <w:gridCol w:w="3186"/>
      </w:tblGrid>
      <w:tr w:rsidR="00F6244F" w:rsidRPr="001303C6" w14:paraId="13EF3994" w14:textId="77777777" w:rsidTr="001634EB">
        <w:tc>
          <w:tcPr>
            <w:tcW w:w="9628" w:type="dxa"/>
            <w:gridSpan w:val="3"/>
            <w:shd w:val="clear" w:color="auto" w:fill="FDE9D9" w:themeFill="accent6" w:themeFillTint="33"/>
          </w:tcPr>
          <w:p w14:paraId="4D06AB87" w14:textId="1FC7F7E7" w:rsidR="00F6244F" w:rsidRPr="001303C6" w:rsidRDefault="00F6244F" w:rsidP="002302EB">
            <w:r w:rsidRPr="001303C6">
              <w:rPr>
                <w:b/>
                <w:bCs/>
              </w:rPr>
              <w:t>Beilagen</w:t>
            </w:r>
          </w:p>
        </w:tc>
      </w:tr>
      <w:tr w:rsidR="00BB6740" w:rsidRPr="001303C6" w14:paraId="704F9E6C" w14:textId="77777777" w:rsidTr="0034038F">
        <w:tc>
          <w:tcPr>
            <w:tcW w:w="3256" w:type="dxa"/>
          </w:tcPr>
          <w:p w14:paraId="5B80ACF1" w14:textId="697510C2" w:rsidR="00BB6740" w:rsidRPr="001303C6" w:rsidRDefault="00BB6740" w:rsidP="00DD4C72">
            <w:r w:rsidRPr="001303C6">
              <w:t>Link zur Rangliste</w:t>
            </w:r>
          </w:p>
        </w:tc>
        <w:sdt>
          <w:sdtPr>
            <w:id w:val="1369341918"/>
            <w:placeholder>
              <w:docPart w:val="DefaultPlaceholder_-1854013440"/>
            </w:placeholder>
          </w:sdtPr>
          <w:sdtEndPr/>
          <w:sdtContent>
            <w:tc>
              <w:tcPr>
                <w:tcW w:w="6372" w:type="dxa"/>
                <w:gridSpan w:val="2"/>
              </w:tcPr>
              <w:p w14:paraId="72779302" w14:textId="6799F9DE" w:rsidR="00BB6740" w:rsidRPr="001303C6" w:rsidRDefault="006D29E1" w:rsidP="00BB6740">
                <w:r w:rsidRPr="001303C6">
                  <w:t xml:space="preserve"> </w:t>
                </w:r>
              </w:p>
            </w:tc>
          </w:sdtContent>
        </w:sdt>
      </w:tr>
      <w:tr w:rsidR="00DD4C72" w:rsidRPr="001303C6" w14:paraId="5D67407F" w14:textId="77777777" w:rsidTr="006D5574">
        <w:tc>
          <w:tcPr>
            <w:tcW w:w="3256" w:type="dxa"/>
          </w:tcPr>
          <w:p w14:paraId="7669BEA5" w14:textId="7FE9F495" w:rsidR="00DD4C72" w:rsidRPr="001303C6" w:rsidRDefault="00DD4C72" w:rsidP="00DD4C72">
            <w:r w:rsidRPr="001303C6">
              <w:t>Rekordunterlagen</w:t>
            </w:r>
          </w:p>
        </w:tc>
        <w:tc>
          <w:tcPr>
            <w:tcW w:w="3186" w:type="dxa"/>
          </w:tcPr>
          <w:p w14:paraId="67AF8F16" w14:textId="2A6C0FFA" w:rsidR="00DD4C72" w:rsidRPr="001303C6" w:rsidRDefault="00DD4C72" w:rsidP="0073671F">
            <w:pPr>
              <w:jc w:val="center"/>
            </w:pPr>
            <w:r w:rsidRPr="001303C6">
              <w:t xml:space="preserve">ja </w:t>
            </w:r>
            <w:sdt>
              <w:sdtPr>
                <w:id w:val="112727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71F1"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86" w:type="dxa"/>
          </w:tcPr>
          <w:p w14:paraId="51C3BE45" w14:textId="3B0E0101" w:rsidR="00DD4C72" w:rsidRPr="001303C6" w:rsidRDefault="00DD4C72" w:rsidP="0073671F">
            <w:pPr>
              <w:jc w:val="center"/>
            </w:pPr>
            <w:r w:rsidRPr="001303C6">
              <w:t xml:space="preserve">keine </w:t>
            </w:r>
            <w:sdt>
              <w:sdtPr>
                <w:id w:val="1155111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D5574" w:rsidRPr="001303C6" w14:paraId="709B40A1" w14:textId="77777777" w:rsidTr="00CE3D03">
        <w:tc>
          <w:tcPr>
            <w:tcW w:w="3256" w:type="dxa"/>
            <w:tcBorders>
              <w:bottom w:val="single" w:sz="4" w:space="0" w:color="auto"/>
            </w:tcBorders>
          </w:tcPr>
          <w:p w14:paraId="5D0D1293" w14:textId="41EEA9A1" w:rsidR="006D5574" w:rsidRPr="001303C6" w:rsidRDefault="006D5574" w:rsidP="006D5574">
            <w:r w:rsidRPr="001303C6">
              <w:t>Protokoll Weitenmessung</w:t>
            </w:r>
          </w:p>
        </w:tc>
        <w:tc>
          <w:tcPr>
            <w:tcW w:w="3186" w:type="dxa"/>
            <w:tcBorders>
              <w:bottom w:val="single" w:sz="4" w:space="0" w:color="auto"/>
            </w:tcBorders>
          </w:tcPr>
          <w:p w14:paraId="598E8AB6" w14:textId="1EE16574" w:rsidR="006D5574" w:rsidRPr="001303C6" w:rsidRDefault="006D5574" w:rsidP="006D5574">
            <w:pPr>
              <w:jc w:val="center"/>
            </w:pPr>
            <w:r w:rsidRPr="001303C6">
              <w:t xml:space="preserve">ja </w:t>
            </w:r>
            <w:sdt>
              <w:sdtPr>
                <w:id w:val="1639151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86" w:type="dxa"/>
            <w:tcBorders>
              <w:bottom w:val="single" w:sz="4" w:space="0" w:color="auto"/>
            </w:tcBorders>
          </w:tcPr>
          <w:p w14:paraId="4C6C44E1" w14:textId="32F9DA4E" w:rsidR="006D5574" w:rsidRPr="001303C6" w:rsidRDefault="006D5574" w:rsidP="006D5574">
            <w:pPr>
              <w:jc w:val="center"/>
            </w:pPr>
            <w:r w:rsidRPr="001303C6">
              <w:t xml:space="preserve">nein </w:t>
            </w:r>
            <w:sdt>
              <w:sdtPr>
                <w:id w:val="1705913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30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7FBECDA" w14:textId="2CA9C951" w:rsidR="00806F3D" w:rsidRPr="00190B58" w:rsidRDefault="00806F3D" w:rsidP="00F6244F">
      <w:pPr>
        <w:pStyle w:val="Fliesstext"/>
        <w:jc w:val="left"/>
      </w:pPr>
    </w:p>
    <w:sectPr w:rsidR="00806F3D" w:rsidRPr="00190B58" w:rsidSect="00B04110">
      <w:pgSz w:w="11906" w:h="16838" w:code="9"/>
      <w:pgMar w:top="1418" w:right="1134" w:bottom="992" w:left="1134" w:header="0" w:footer="34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B3D5F" w14:textId="77777777" w:rsidR="00B04110" w:rsidRDefault="00B04110">
      <w:r>
        <w:separator/>
      </w:r>
    </w:p>
  </w:endnote>
  <w:endnote w:type="continuationSeparator" w:id="0">
    <w:p w14:paraId="5FC105DB" w14:textId="77777777" w:rsidR="00B04110" w:rsidRDefault="00B04110">
      <w:r>
        <w:continuationSeparator/>
      </w:r>
    </w:p>
  </w:endnote>
  <w:endnote w:type="continuationNotice" w:id="1">
    <w:p w14:paraId="2EC8AA68" w14:textId="77777777" w:rsidR="00B04110" w:rsidRDefault="00B041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C" w14:textId="62ECFADF" w:rsidR="00F60AF2" w:rsidRPr="00544A26" w:rsidRDefault="00F60AF2" w:rsidP="0024175F">
    <w:pPr>
      <w:jc w:val="right"/>
      <w:rPr>
        <w:sz w:val="16"/>
        <w:szCs w:val="16"/>
      </w:rPr>
    </w:pPr>
  </w:p>
  <w:p w14:paraId="73A3B3FD" w14:textId="77777777" w:rsidR="00F60AF2" w:rsidRPr="00562CD6" w:rsidRDefault="00F60AF2" w:rsidP="00AA102E">
    <w:pPr>
      <w:pStyle w:val="Fuzeile"/>
      <w:rPr>
        <w:sz w:val="16"/>
        <w:szCs w:val="16"/>
      </w:rPr>
    </w:pPr>
    <w:r w:rsidRPr="00562CD6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3A3B400" wp14:editId="73A3B401">
          <wp:simplePos x="0" y="0"/>
          <wp:positionH relativeFrom="column">
            <wp:posOffset>-652780</wp:posOffset>
          </wp:positionH>
          <wp:positionV relativeFrom="paragraph">
            <wp:posOffset>1007110</wp:posOffset>
          </wp:positionV>
          <wp:extent cx="7179310" cy="438150"/>
          <wp:effectExtent l="0" t="0" r="0" b="0"/>
          <wp:wrapNone/>
          <wp:docPr id="22" name="Bild 32" descr="fusszeile_2009_originaldatei_allgem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usszeile_2009_originaldatei_allgem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3091"/>
                  <a:stretch>
                    <a:fillRect/>
                  </a:stretch>
                </pic:blipFill>
                <pic:spPr bwMode="auto">
                  <a:xfrm>
                    <a:off x="0" y="0"/>
                    <a:ext cx="717931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7E147" w14:textId="77777777" w:rsidR="00F15DF3" w:rsidRDefault="00F15D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3436C" w14:textId="77777777" w:rsidR="00B04110" w:rsidRDefault="00B04110">
      <w:r>
        <w:separator/>
      </w:r>
    </w:p>
  </w:footnote>
  <w:footnote w:type="continuationSeparator" w:id="0">
    <w:p w14:paraId="4058C07D" w14:textId="77777777" w:rsidR="00B04110" w:rsidRDefault="00B04110">
      <w:r>
        <w:continuationSeparator/>
      </w:r>
    </w:p>
  </w:footnote>
  <w:footnote w:type="continuationNotice" w:id="1">
    <w:p w14:paraId="6EDD63C9" w14:textId="77777777" w:rsidR="00B04110" w:rsidRDefault="00B0411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6" w14:textId="2F8F8C58" w:rsidR="00F60AF2" w:rsidRDefault="000971C4" w:rsidP="00582779">
    <w:pPr>
      <w:ind w:left="-851"/>
    </w:pPr>
    <w:r>
      <w:rPr>
        <w:noProof/>
      </w:rPr>
      <w:drawing>
        <wp:inline distT="0" distB="0" distL="0" distR="0" wp14:anchorId="0E532C9A" wp14:editId="6CFD257F">
          <wp:extent cx="6120130" cy="1292860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9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9" w14:textId="46325F77" w:rsidR="00F60AF2" w:rsidRPr="00562CD6" w:rsidRDefault="00F60AF2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5852B07" wp14:editId="2C79ACF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9200" cy="1814400"/>
          <wp:effectExtent l="0" t="0" r="0" b="0"/>
          <wp:wrapNone/>
          <wp:docPr id="20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kopfzeile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18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3A3B3FE" wp14:editId="73A3B3FF">
          <wp:simplePos x="0" y="0"/>
          <wp:positionH relativeFrom="page">
            <wp:align>center</wp:align>
          </wp:positionH>
          <wp:positionV relativeFrom="paragraph">
            <wp:posOffset>469265</wp:posOffset>
          </wp:positionV>
          <wp:extent cx="6411595" cy="561975"/>
          <wp:effectExtent l="0" t="0" r="8255" b="9525"/>
          <wp:wrapNone/>
          <wp:docPr id="21" name="Bild 34" descr="kopfzeile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opfzeile_20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159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DFD57" w14:textId="3A08F21B" w:rsidR="009F0D7C" w:rsidRDefault="009F0D7C" w:rsidP="00EB69C8">
    <w:pPr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9441B"/>
    <w:multiLevelType w:val="hybridMultilevel"/>
    <w:tmpl w:val="031CB988"/>
    <w:lvl w:ilvl="0" w:tplc="DB82B15A">
      <w:start w:val="1"/>
      <w:numFmt w:val="bullet"/>
      <w:lvlText w:val="-"/>
      <w:lvlJc w:val="left"/>
      <w:pPr>
        <w:tabs>
          <w:tab w:val="num" w:pos="1061"/>
        </w:tabs>
        <w:ind w:left="1041" w:hanging="340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141"/>
        </w:tabs>
        <w:ind w:left="214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1"/>
        </w:tabs>
        <w:ind w:left="28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1"/>
        </w:tabs>
        <w:ind w:left="35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1"/>
        </w:tabs>
        <w:ind w:left="430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1"/>
        </w:tabs>
        <w:ind w:left="50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1"/>
        </w:tabs>
        <w:ind w:left="57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1"/>
        </w:tabs>
        <w:ind w:left="646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1"/>
        </w:tabs>
        <w:ind w:left="7181" w:hanging="360"/>
      </w:pPr>
      <w:rPr>
        <w:rFonts w:ascii="Wingdings" w:hAnsi="Wingdings" w:hint="default"/>
      </w:rPr>
    </w:lvl>
  </w:abstractNum>
  <w:abstractNum w:abstractNumId="1" w15:restartNumberingAfterBreak="0">
    <w:nsid w:val="07130E5F"/>
    <w:multiLevelType w:val="hybridMultilevel"/>
    <w:tmpl w:val="7572F938"/>
    <w:lvl w:ilvl="0" w:tplc="0807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9A82DF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83B3232"/>
    <w:multiLevelType w:val="hybridMultilevel"/>
    <w:tmpl w:val="4D041C7C"/>
    <w:lvl w:ilvl="0" w:tplc="1D0246C8">
      <w:start w:val="1"/>
      <w:numFmt w:val="bullet"/>
      <w:pStyle w:val="VertrgeAufzhlungen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616F3"/>
    <w:multiLevelType w:val="hybridMultilevel"/>
    <w:tmpl w:val="5A42F4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95630"/>
    <w:multiLevelType w:val="hybridMultilevel"/>
    <w:tmpl w:val="9AA89EE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83C3E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428E1"/>
    <w:multiLevelType w:val="hybridMultilevel"/>
    <w:tmpl w:val="7402D5A8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D69CF"/>
    <w:multiLevelType w:val="hybridMultilevel"/>
    <w:tmpl w:val="91C0EFFC"/>
    <w:lvl w:ilvl="0" w:tplc="5AB2D58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F7FA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057D38"/>
    <w:multiLevelType w:val="hybridMultilevel"/>
    <w:tmpl w:val="9508DF42"/>
    <w:lvl w:ilvl="0" w:tplc="FFD085D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2389A"/>
    <w:multiLevelType w:val="hybridMultilevel"/>
    <w:tmpl w:val="5C92E4C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D6CC4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71004"/>
    <w:multiLevelType w:val="hybridMultilevel"/>
    <w:tmpl w:val="41502476"/>
    <w:lvl w:ilvl="0" w:tplc="08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4" w15:restartNumberingAfterBreak="0">
    <w:nsid w:val="4FDE372D"/>
    <w:multiLevelType w:val="hybridMultilevel"/>
    <w:tmpl w:val="F86495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C119D"/>
    <w:multiLevelType w:val="multilevel"/>
    <w:tmpl w:val="EB96773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6" w15:restartNumberingAfterBreak="0">
    <w:nsid w:val="528B6F71"/>
    <w:multiLevelType w:val="multilevel"/>
    <w:tmpl w:val="F5AC915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7" w15:restartNumberingAfterBreak="0">
    <w:nsid w:val="583E7981"/>
    <w:multiLevelType w:val="hybridMultilevel"/>
    <w:tmpl w:val="28581092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412C4"/>
    <w:multiLevelType w:val="hybridMultilevel"/>
    <w:tmpl w:val="C458D84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4410B2"/>
    <w:multiLevelType w:val="hybridMultilevel"/>
    <w:tmpl w:val="0172F1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1A585A"/>
    <w:multiLevelType w:val="hybridMultilevel"/>
    <w:tmpl w:val="230CCA5A"/>
    <w:lvl w:ilvl="0" w:tplc="A212F35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4F1C11"/>
    <w:multiLevelType w:val="multilevel"/>
    <w:tmpl w:val="528AD60A"/>
    <w:styleLink w:val="VertrgeberschriftenGliederung"/>
    <w:lvl w:ilvl="0">
      <w:start w:val="1"/>
      <w:numFmt w:val="decimal"/>
      <w:pStyle w:val="Vertrge1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ertrge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Vertrg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638F43A2"/>
    <w:multiLevelType w:val="hybridMultilevel"/>
    <w:tmpl w:val="F782E162"/>
    <w:lvl w:ilvl="0" w:tplc="D14499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8A2079"/>
    <w:multiLevelType w:val="hybridMultilevel"/>
    <w:tmpl w:val="EDF8FE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866127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481AF8"/>
    <w:multiLevelType w:val="hybridMultilevel"/>
    <w:tmpl w:val="8F96EC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03DEA"/>
    <w:multiLevelType w:val="multilevel"/>
    <w:tmpl w:val="36BC4D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num w:numId="1" w16cid:durableId="226305497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27226476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897515">
    <w:abstractNumId w:val="0"/>
  </w:num>
  <w:num w:numId="4" w16cid:durableId="185487296">
    <w:abstractNumId w:val="1"/>
  </w:num>
  <w:num w:numId="5" w16cid:durableId="910652686">
    <w:abstractNumId w:val="13"/>
  </w:num>
  <w:num w:numId="6" w16cid:durableId="1186284790">
    <w:abstractNumId w:val="9"/>
  </w:num>
  <w:num w:numId="7" w16cid:durableId="1284339928">
    <w:abstractNumId w:val="20"/>
  </w:num>
  <w:num w:numId="8" w16cid:durableId="1591087866">
    <w:abstractNumId w:val="26"/>
  </w:num>
  <w:num w:numId="9" w16cid:durableId="1475222692">
    <w:abstractNumId w:val="2"/>
  </w:num>
  <w:num w:numId="10" w16cid:durableId="446854131">
    <w:abstractNumId w:val="8"/>
  </w:num>
  <w:num w:numId="11" w16cid:durableId="497883989">
    <w:abstractNumId w:val="10"/>
  </w:num>
  <w:num w:numId="12" w16cid:durableId="1436747769">
    <w:abstractNumId w:val="22"/>
  </w:num>
  <w:num w:numId="13" w16cid:durableId="1089959546">
    <w:abstractNumId w:val="4"/>
  </w:num>
  <w:num w:numId="14" w16cid:durableId="265044736">
    <w:abstractNumId w:val="3"/>
  </w:num>
  <w:num w:numId="15" w16cid:durableId="930315928">
    <w:abstractNumId w:val="21"/>
  </w:num>
  <w:num w:numId="16" w16cid:durableId="2014406485">
    <w:abstractNumId w:val="14"/>
  </w:num>
  <w:num w:numId="17" w16cid:durableId="798719866">
    <w:abstractNumId w:val="23"/>
  </w:num>
  <w:num w:numId="18" w16cid:durableId="1842544813">
    <w:abstractNumId w:val="11"/>
  </w:num>
  <w:num w:numId="19" w16cid:durableId="455217982">
    <w:abstractNumId w:val="24"/>
  </w:num>
  <w:num w:numId="20" w16cid:durableId="1060515410">
    <w:abstractNumId w:val="6"/>
  </w:num>
  <w:num w:numId="21" w16cid:durableId="600644947">
    <w:abstractNumId w:val="25"/>
  </w:num>
  <w:num w:numId="22" w16cid:durableId="933367774">
    <w:abstractNumId w:val="17"/>
  </w:num>
  <w:num w:numId="23" w16cid:durableId="1349912949">
    <w:abstractNumId w:val="7"/>
  </w:num>
  <w:num w:numId="24" w16cid:durableId="2031686486">
    <w:abstractNumId w:val="12"/>
  </w:num>
  <w:num w:numId="25" w16cid:durableId="429159724">
    <w:abstractNumId w:val="18"/>
  </w:num>
  <w:num w:numId="26" w16cid:durableId="2072464717">
    <w:abstractNumId w:val="5"/>
  </w:num>
  <w:num w:numId="27" w16cid:durableId="7522429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QQN847o3MQdx5qxMyyOmmhMT7DeSDCkGIoE/Pm9PEbdpd8z3PvFcc0NM9PDoa8YvQgQE4WVwUFhr1VYH7S3zRg==" w:salt="Cci3ZqAve4gZyULhgBtluw=="/>
  <w:defaultTabStop w:val="709"/>
  <w:autoHyphenation/>
  <w:consecutiveHyphenLimit w:val="3"/>
  <w:hyphenationZone w:val="431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364"/>
    <w:rsid w:val="000045E2"/>
    <w:rsid w:val="0000655F"/>
    <w:rsid w:val="000071A8"/>
    <w:rsid w:val="000128F5"/>
    <w:rsid w:val="000224F4"/>
    <w:rsid w:val="000257CA"/>
    <w:rsid w:val="0004164D"/>
    <w:rsid w:val="00043E29"/>
    <w:rsid w:val="00054C32"/>
    <w:rsid w:val="00054D3A"/>
    <w:rsid w:val="00060CC8"/>
    <w:rsid w:val="000611B8"/>
    <w:rsid w:val="000614C8"/>
    <w:rsid w:val="00071083"/>
    <w:rsid w:val="00072D83"/>
    <w:rsid w:val="00073041"/>
    <w:rsid w:val="00076D4A"/>
    <w:rsid w:val="00077615"/>
    <w:rsid w:val="00077685"/>
    <w:rsid w:val="00081331"/>
    <w:rsid w:val="000833DA"/>
    <w:rsid w:val="000942BC"/>
    <w:rsid w:val="00094C66"/>
    <w:rsid w:val="00095A60"/>
    <w:rsid w:val="00095D22"/>
    <w:rsid w:val="000971C4"/>
    <w:rsid w:val="000A436E"/>
    <w:rsid w:val="000A6DED"/>
    <w:rsid w:val="000B17A0"/>
    <w:rsid w:val="000B47F6"/>
    <w:rsid w:val="000B597E"/>
    <w:rsid w:val="000B7834"/>
    <w:rsid w:val="000D1931"/>
    <w:rsid w:val="000D1A77"/>
    <w:rsid w:val="000D3CA6"/>
    <w:rsid w:val="000E15F8"/>
    <w:rsid w:val="000E2BC4"/>
    <w:rsid w:val="000E2F2C"/>
    <w:rsid w:val="000E55F3"/>
    <w:rsid w:val="000E56D3"/>
    <w:rsid w:val="000F1B28"/>
    <w:rsid w:val="000F1D0B"/>
    <w:rsid w:val="000F5BD7"/>
    <w:rsid w:val="000F736E"/>
    <w:rsid w:val="001006A4"/>
    <w:rsid w:val="00111B2E"/>
    <w:rsid w:val="001125CF"/>
    <w:rsid w:val="00117B1E"/>
    <w:rsid w:val="0012350E"/>
    <w:rsid w:val="00127DE7"/>
    <w:rsid w:val="00130231"/>
    <w:rsid w:val="001303C6"/>
    <w:rsid w:val="00131CD5"/>
    <w:rsid w:val="001440A4"/>
    <w:rsid w:val="00156770"/>
    <w:rsid w:val="0017016D"/>
    <w:rsid w:val="0017061E"/>
    <w:rsid w:val="00170B2F"/>
    <w:rsid w:val="00172E7E"/>
    <w:rsid w:val="0017770F"/>
    <w:rsid w:val="00182F0A"/>
    <w:rsid w:val="00184FE4"/>
    <w:rsid w:val="00185ECB"/>
    <w:rsid w:val="00190B58"/>
    <w:rsid w:val="00190BF1"/>
    <w:rsid w:val="00191881"/>
    <w:rsid w:val="00192369"/>
    <w:rsid w:val="0019272B"/>
    <w:rsid w:val="00194993"/>
    <w:rsid w:val="001A1C91"/>
    <w:rsid w:val="001A2FAC"/>
    <w:rsid w:val="001A51E6"/>
    <w:rsid w:val="001C0522"/>
    <w:rsid w:val="001C1720"/>
    <w:rsid w:val="001C4518"/>
    <w:rsid w:val="001E1594"/>
    <w:rsid w:val="001E3F25"/>
    <w:rsid w:val="001E3FE2"/>
    <w:rsid w:val="001F0807"/>
    <w:rsid w:val="001F4760"/>
    <w:rsid w:val="001F55E3"/>
    <w:rsid w:val="001F58AD"/>
    <w:rsid w:val="00201338"/>
    <w:rsid w:val="00202159"/>
    <w:rsid w:val="00202CDE"/>
    <w:rsid w:val="002118E4"/>
    <w:rsid w:val="00212045"/>
    <w:rsid w:val="002157FE"/>
    <w:rsid w:val="002159F2"/>
    <w:rsid w:val="00216EBC"/>
    <w:rsid w:val="002214A4"/>
    <w:rsid w:val="002217F9"/>
    <w:rsid w:val="00225527"/>
    <w:rsid w:val="0022592F"/>
    <w:rsid w:val="00227E72"/>
    <w:rsid w:val="0023201A"/>
    <w:rsid w:val="00241402"/>
    <w:rsid w:val="0024175F"/>
    <w:rsid w:val="00242415"/>
    <w:rsid w:val="002523E9"/>
    <w:rsid w:val="00257C1F"/>
    <w:rsid w:val="002711E3"/>
    <w:rsid w:val="00272B69"/>
    <w:rsid w:val="00273272"/>
    <w:rsid w:val="00286EE4"/>
    <w:rsid w:val="00293E57"/>
    <w:rsid w:val="00294F2D"/>
    <w:rsid w:val="002A0F87"/>
    <w:rsid w:val="002A2FE1"/>
    <w:rsid w:val="002A6F0C"/>
    <w:rsid w:val="002B12EC"/>
    <w:rsid w:val="002B4FBF"/>
    <w:rsid w:val="002B5215"/>
    <w:rsid w:val="002C060C"/>
    <w:rsid w:val="002C1077"/>
    <w:rsid w:val="002C1293"/>
    <w:rsid w:val="002C156A"/>
    <w:rsid w:val="002C1C99"/>
    <w:rsid w:val="002C47A4"/>
    <w:rsid w:val="002C62CD"/>
    <w:rsid w:val="002C73A4"/>
    <w:rsid w:val="002C7566"/>
    <w:rsid w:val="002D3EA7"/>
    <w:rsid w:val="002D47D1"/>
    <w:rsid w:val="002D7FA8"/>
    <w:rsid w:val="002E63CA"/>
    <w:rsid w:val="002F17A6"/>
    <w:rsid w:val="002F45B5"/>
    <w:rsid w:val="002F5E14"/>
    <w:rsid w:val="002F6A97"/>
    <w:rsid w:val="003072F1"/>
    <w:rsid w:val="003109B1"/>
    <w:rsid w:val="00311218"/>
    <w:rsid w:val="00312DAF"/>
    <w:rsid w:val="00313D1A"/>
    <w:rsid w:val="0031655A"/>
    <w:rsid w:val="003166C2"/>
    <w:rsid w:val="00317B0B"/>
    <w:rsid w:val="00330FA3"/>
    <w:rsid w:val="00332EBF"/>
    <w:rsid w:val="00333D34"/>
    <w:rsid w:val="00336B71"/>
    <w:rsid w:val="003410BE"/>
    <w:rsid w:val="003415B6"/>
    <w:rsid w:val="003440DF"/>
    <w:rsid w:val="00352982"/>
    <w:rsid w:val="00353AB8"/>
    <w:rsid w:val="00354728"/>
    <w:rsid w:val="00357080"/>
    <w:rsid w:val="0036270B"/>
    <w:rsid w:val="00365D17"/>
    <w:rsid w:val="00370342"/>
    <w:rsid w:val="00374E65"/>
    <w:rsid w:val="003773A6"/>
    <w:rsid w:val="00377CA8"/>
    <w:rsid w:val="0038035A"/>
    <w:rsid w:val="00382778"/>
    <w:rsid w:val="00383608"/>
    <w:rsid w:val="003847D6"/>
    <w:rsid w:val="00386F4A"/>
    <w:rsid w:val="0039220F"/>
    <w:rsid w:val="00394B23"/>
    <w:rsid w:val="00396D92"/>
    <w:rsid w:val="00397B23"/>
    <w:rsid w:val="003A0767"/>
    <w:rsid w:val="003A1123"/>
    <w:rsid w:val="003A3332"/>
    <w:rsid w:val="003A5D89"/>
    <w:rsid w:val="003B2763"/>
    <w:rsid w:val="003B2D17"/>
    <w:rsid w:val="003B4FCA"/>
    <w:rsid w:val="003B5B18"/>
    <w:rsid w:val="003B708E"/>
    <w:rsid w:val="003C297B"/>
    <w:rsid w:val="003D0E84"/>
    <w:rsid w:val="003D3FCA"/>
    <w:rsid w:val="003E305B"/>
    <w:rsid w:val="003E3774"/>
    <w:rsid w:val="003E3D1F"/>
    <w:rsid w:val="003F3300"/>
    <w:rsid w:val="003F5D7C"/>
    <w:rsid w:val="003F7EA1"/>
    <w:rsid w:val="003F7FC0"/>
    <w:rsid w:val="0040347B"/>
    <w:rsid w:val="00403FC5"/>
    <w:rsid w:val="00410D70"/>
    <w:rsid w:val="00411DB5"/>
    <w:rsid w:val="00413BFB"/>
    <w:rsid w:val="004159EC"/>
    <w:rsid w:val="004256B2"/>
    <w:rsid w:val="004304E3"/>
    <w:rsid w:val="004322D1"/>
    <w:rsid w:val="004362D9"/>
    <w:rsid w:val="00436F88"/>
    <w:rsid w:val="00440FD0"/>
    <w:rsid w:val="00441524"/>
    <w:rsid w:val="00441772"/>
    <w:rsid w:val="00453429"/>
    <w:rsid w:val="00454FCA"/>
    <w:rsid w:val="00460034"/>
    <w:rsid w:val="004627A0"/>
    <w:rsid w:val="00465FCD"/>
    <w:rsid w:val="004663EA"/>
    <w:rsid w:val="00473E3C"/>
    <w:rsid w:val="00477C60"/>
    <w:rsid w:val="00482445"/>
    <w:rsid w:val="004861D1"/>
    <w:rsid w:val="00486444"/>
    <w:rsid w:val="0049083E"/>
    <w:rsid w:val="00493A19"/>
    <w:rsid w:val="004A092B"/>
    <w:rsid w:val="004A1EBF"/>
    <w:rsid w:val="004A2C3E"/>
    <w:rsid w:val="004A539B"/>
    <w:rsid w:val="004A5A89"/>
    <w:rsid w:val="004A684B"/>
    <w:rsid w:val="004B240D"/>
    <w:rsid w:val="004B5513"/>
    <w:rsid w:val="004C1413"/>
    <w:rsid w:val="004C1C76"/>
    <w:rsid w:val="004D0A2D"/>
    <w:rsid w:val="004D50E1"/>
    <w:rsid w:val="004E341D"/>
    <w:rsid w:val="004E5132"/>
    <w:rsid w:val="004E5759"/>
    <w:rsid w:val="004F5330"/>
    <w:rsid w:val="0050294D"/>
    <w:rsid w:val="005067CC"/>
    <w:rsid w:val="00507070"/>
    <w:rsid w:val="00530FA5"/>
    <w:rsid w:val="00531954"/>
    <w:rsid w:val="00533013"/>
    <w:rsid w:val="005330A1"/>
    <w:rsid w:val="00536825"/>
    <w:rsid w:val="00541035"/>
    <w:rsid w:val="00544A26"/>
    <w:rsid w:val="00547F4B"/>
    <w:rsid w:val="00551D89"/>
    <w:rsid w:val="00551E03"/>
    <w:rsid w:val="00552801"/>
    <w:rsid w:val="0055461B"/>
    <w:rsid w:val="00555D0F"/>
    <w:rsid w:val="00562CD6"/>
    <w:rsid w:val="00563C6B"/>
    <w:rsid w:val="00563D33"/>
    <w:rsid w:val="00565578"/>
    <w:rsid w:val="005666CB"/>
    <w:rsid w:val="00567EC5"/>
    <w:rsid w:val="00570DC1"/>
    <w:rsid w:val="00570F8B"/>
    <w:rsid w:val="00572603"/>
    <w:rsid w:val="00577D5F"/>
    <w:rsid w:val="00582779"/>
    <w:rsid w:val="0058635D"/>
    <w:rsid w:val="005863BD"/>
    <w:rsid w:val="005908C2"/>
    <w:rsid w:val="00593BE8"/>
    <w:rsid w:val="005A0190"/>
    <w:rsid w:val="005A0EDB"/>
    <w:rsid w:val="005A52D5"/>
    <w:rsid w:val="005A52F8"/>
    <w:rsid w:val="005B18DB"/>
    <w:rsid w:val="005B24BF"/>
    <w:rsid w:val="005B5021"/>
    <w:rsid w:val="005B60CA"/>
    <w:rsid w:val="005B6505"/>
    <w:rsid w:val="005B695F"/>
    <w:rsid w:val="005C0F3A"/>
    <w:rsid w:val="005C2F76"/>
    <w:rsid w:val="005C5BCE"/>
    <w:rsid w:val="005C6703"/>
    <w:rsid w:val="005C695C"/>
    <w:rsid w:val="005D0BE9"/>
    <w:rsid w:val="005D37BB"/>
    <w:rsid w:val="005D5F34"/>
    <w:rsid w:val="005D700D"/>
    <w:rsid w:val="005D7FDD"/>
    <w:rsid w:val="005E342B"/>
    <w:rsid w:val="005E393E"/>
    <w:rsid w:val="005E53A9"/>
    <w:rsid w:val="005E76DE"/>
    <w:rsid w:val="005F2B7B"/>
    <w:rsid w:val="005F6954"/>
    <w:rsid w:val="005F6E22"/>
    <w:rsid w:val="0060028E"/>
    <w:rsid w:val="006017AF"/>
    <w:rsid w:val="006071F1"/>
    <w:rsid w:val="00607C06"/>
    <w:rsid w:val="006163CB"/>
    <w:rsid w:val="006221ED"/>
    <w:rsid w:val="00622B57"/>
    <w:rsid w:val="00633558"/>
    <w:rsid w:val="00634705"/>
    <w:rsid w:val="00635AFA"/>
    <w:rsid w:val="006377B3"/>
    <w:rsid w:val="0065144A"/>
    <w:rsid w:val="006539FE"/>
    <w:rsid w:val="00653F35"/>
    <w:rsid w:val="00654CC0"/>
    <w:rsid w:val="00663145"/>
    <w:rsid w:val="006636B2"/>
    <w:rsid w:val="00666C95"/>
    <w:rsid w:val="006700F8"/>
    <w:rsid w:val="0067183C"/>
    <w:rsid w:val="006725C7"/>
    <w:rsid w:val="0067560A"/>
    <w:rsid w:val="006772D4"/>
    <w:rsid w:val="00677719"/>
    <w:rsid w:val="00684A9D"/>
    <w:rsid w:val="006858F2"/>
    <w:rsid w:val="00685EF1"/>
    <w:rsid w:val="00686BBC"/>
    <w:rsid w:val="006910DD"/>
    <w:rsid w:val="0069741D"/>
    <w:rsid w:val="006A04F2"/>
    <w:rsid w:val="006A11EA"/>
    <w:rsid w:val="006A762B"/>
    <w:rsid w:val="006B3F60"/>
    <w:rsid w:val="006B4ABC"/>
    <w:rsid w:val="006B51BD"/>
    <w:rsid w:val="006B68E6"/>
    <w:rsid w:val="006C114B"/>
    <w:rsid w:val="006C1471"/>
    <w:rsid w:val="006C594D"/>
    <w:rsid w:val="006C73BB"/>
    <w:rsid w:val="006D1171"/>
    <w:rsid w:val="006D29E1"/>
    <w:rsid w:val="006D34C6"/>
    <w:rsid w:val="006D5574"/>
    <w:rsid w:val="006D7B56"/>
    <w:rsid w:val="006E1379"/>
    <w:rsid w:val="006E1A21"/>
    <w:rsid w:val="006E540D"/>
    <w:rsid w:val="006E70E8"/>
    <w:rsid w:val="006F14A5"/>
    <w:rsid w:val="006F1882"/>
    <w:rsid w:val="006F2FAD"/>
    <w:rsid w:val="006F38CB"/>
    <w:rsid w:val="006F4599"/>
    <w:rsid w:val="00701A56"/>
    <w:rsid w:val="00701EE2"/>
    <w:rsid w:val="00703253"/>
    <w:rsid w:val="00705217"/>
    <w:rsid w:val="00705430"/>
    <w:rsid w:val="00715685"/>
    <w:rsid w:val="00721F0D"/>
    <w:rsid w:val="007300BD"/>
    <w:rsid w:val="00730463"/>
    <w:rsid w:val="007313FD"/>
    <w:rsid w:val="00733B9D"/>
    <w:rsid w:val="0073671F"/>
    <w:rsid w:val="00745937"/>
    <w:rsid w:val="0075316C"/>
    <w:rsid w:val="00753CF8"/>
    <w:rsid w:val="00754FB7"/>
    <w:rsid w:val="00760B57"/>
    <w:rsid w:val="007628E7"/>
    <w:rsid w:val="00764AD6"/>
    <w:rsid w:val="00773A89"/>
    <w:rsid w:val="00783420"/>
    <w:rsid w:val="0078378C"/>
    <w:rsid w:val="0079180E"/>
    <w:rsid w:val="0079505B"/>
    <w:rsid w:val="007A23E4"/>
    <w:rsid w:val="007A3364"/>
    <w:rsid w:val="007A7641"/>
    <w:rsid w:val="007B1993"/>
    <w:rsid w:val="007C162F"/>
    <w:rsid w:val="007C1C2E"/>
    <w:rsid w:val="007C2358"/>
    <w:rsid w:val="007C7A1E"/>
    <w:rsid w:val="007D7774"/>
    <w:rsid w:val="007D78B5"/>
    <w:rsid w:val="007E0B4B"/>
    <w:rsid w:val="007E3A1E"/>
    <w:rsid w:val="007E5257"/>
    <w:rsid w:val="007E537D"/>
    <w:rsid w:val="007E7F15"/>
    <w:rsid w:val="007F0BAD"/>
    <w:rsid w:val="007F33C8"/>
    <w:rsid w:val="00800F10"/>
    <w:rsid w:val="00804E8D"/>
    <w:rsid w:val="00806F3D"/>
    <w:rsid w:val="00816269"/>
    <w:rsid w:val="0081718E"/>
    <w:rsid w:val="00822B7B"/>
    <w:rsid w:val="0083147F"/>
    <w:rsid w:val="008337AB"/>
    <w:rsid w:val="00835A3B"/>
    <w:rsid w:val="00835BCD"/>
    <w:rsid w:val="00837A63"/>
    <w:rsid w:val="008413B8"/>
    <w:rsid w:val="00844194"/>
    <w:rsid w:val="00847F15"/>
    <w:rsid w:val="0085103D"/>
    <w:rsid w:val="00852782"/>
    <w:rsid w:val="0085476A"/>
    <w:rsid w:val="008552F9"/>
    <w:rsid w:val="00856C0A"/>
    <w:rsid w:val="00857342"/>
    <w:rsid w:val="008600B8"/>
    <w:rsid w:val="00862636"/>
    <w:rsid w:val="00866EC5"/>
    <w:rsid w:val="00880534"/>
    <w:rsid w:val="00886E59"/>
    <w:rsid w:val="00891FC1"/>
    <w:rsid w:val="00893FBA"/>
    <w:rsid w:val="0089653F"/>
    <w:rsid w:val="0089757E"/>
    <w:rsid w:val="00897CC8"/>
    <w:rsid w:val="008B3580"/>
    <w:rsid w:val="008B479F"/>
    <w:rsid w:val="008C0411"/>
    <w:rsid w:val="008C1A58"/>
    <w:rsid w:val="008C2720"/>
    <w:rsid w:val="008C4BBB"/>
    <w:rsid w:val="008C73D3"/>
    <w:rsid w:val="008D726A"/>
    <w:rsid w:val="008E4F53"/>
    <w:rsid w:val="008F18C5"/>
    <w:rsid w:val="00901313"/>
    <w:rsid w:val="009028C5"/>
    <w:rsid w:val="00910927"/>
    <w:rsid w:val="00911CFD"/>
    <w:rsid w:val="00912ED1"/>
    <w:rsid w:val="00915E38"/>
    <w:rsid w:val="00926233"/>
    <w:rsid w:val="00927A20"/>
    <w:rsid w:val="00932620"/>
    <w:rsid w:val="00933911"/>
    <w:rsid w:val="009361CA"/>
    <w:rsid w:val="009409D4"/>
    <w:rsid w:val="0094760D"/>
    <w:rsid w:val="00947B6E"/>
    <w:rsid w:val="00955AD9"/>
    <w:rsid w:val="00957A15"/>
    <w:rsid w:val="009607D4"/>
    <w:rsid w:val="00963846"/>
    <w:rsid w:val="009716E4"/>
    <w:rsid w:val="00975527"/>
    <w:rsid w:val="009758BD"/>
    <w:rsid w:val="00977345"/>
    <w:rsid w:val="00983614"/>
    <w:rsid w:val="00990A90"/>
    <w:rsid w:val="009913FD"/>
    <w:rsid w:val="009921DB"/>
    <w:rsid w:val="009A6156"/>
    <w:rsid w:val="009B1233"/>
    <w:rsid w:val="009B3F56"/>
    <w:rsid w:val="009C1472"/>
    <w:rsid w:val="009C5F87"/>
    <w:rsid w:val="009C6033"/>
    <w:rsid w:val="009C6124"/>
    <w:rsid w:val="009C61EE"/>
    <w:rsid w:val="009C6CA5"/>
    <w:rsid w:val="009C7711"/>
    <w:rsid w:val="009D0F80"/>
    <w:rsid w:val="009D70C2"/>
    <w:rsid w:val="009E0827"/>
    <w:rsid w:val="009E3A8B"/>
    <w:rsid w:val="009E4D3A"/>
    <w:rsid w:val="009E514E"/>
    <w:rsid w:val="009F056B"/>
    <w:rsid w:val="009F0D7C"/>
    <w:rsid w:val="009F1354"/>
    <w:rsid w:val="009F2CBD"/>
    <w:rsid w:val="009F65B2"/>
    <w:rsid w:val="00A1674D"/>
    <w:rsid w:val="00A2370B"/>
    <w:rsid w:val="00A26A63"/>
    <w:rsid w:val="00A26C23"/>
    <w:rsid w:val="00A33775"/>
    <w:rsid w:val="00A3650A"/>
    <w:rsid w:val="00A42C26"/>
    <w:rsid w:val="00A509C9"/>
    <w:rsid w:val="00A50F10"/>
    <w:rsid w:val="00A527C3"/>
    <w:rsid w:val="00A54619"/>
    <w:rsid w:val="00A5570F"/>
    <w:rsid w:val="00A56EF6"/>
    <w:rsid w:val="00A60DAB"/>
    <w:rsid w:val="00A64273"/>
    <w:rsid w:val="00A645D3"/>
    <w:rsid w:val="00A64EBD"/>
    <w:rsid w:val="00A710C6"/>
    <w:rsid w:val="00A74390"/>
    <w:rsid w:val="00A76EFA"/>
    <w:rsid w:val="00A83BAD"/>
    <w:rsid w:val="00A846DD"/>
    <w:rsid w:val="00A86E96"/>
    <w:rsid w:val="00A87940"/>
    <w:rsid w:val="00A95F65"/>
    <w:rsid w:val="00A96E5A"/>
    <w:rsid w:val="00AA0807"/>
    <w:rsid w:val="00AA0FC6"/>
    <w:rsid w:val="00AA102E"/>
    <w:rsid w:val="00AA5286"/>
    <w:rsid w:val="00AA70D0"/>
    <w:rsid w:val="00AA7EB9"/>
    <w:rsid w:val="00AB2FFC"/>
    <w:rsid w:val="00AC0135"/>
    <w:rsid w:val="00AC0664"/>
    <w:rsid w:val="00AC48BF"/>
    <w:rsid w:val="00AC5807"/>
    <w:rsid w:val="00AC6F6C"/>
    <w:rsid w:val="00AD3572"/>
    <w:rsid w:val="00AD3C0E"/>
    <w:rsid w:val="00AD409C"/>
    <w:rsid w:val="00AD596A"/>
    <w:rsid w:val="00AE4855"/>
    <w:rsid w:val="00AE601B"/>
    <w:rsid w:val="00AE6BDA"/>
    <w:rsid w:val="00AF04EE"/>
    <w:rsid w:val="00AF17CA"/>
    <w:rsid w:val="00AF1AB9"/>
    <w:rsid w:val="00B04110"/>
    <w:rsid w:val="00B0524A"/>
    <w:rsid w:val="00B05AB2"/>
    <w:rsid w:val="00B05ACD"/>
    <w:rsid w:val="00B06F59"/>
    <w:rsid w:val="00B07CF8"/>
    <w:rsid w:val="00B17545"/>
    <w:rsid w:val="00B17608"/>
    <w:rsid w:val="00B20797"/>
    <w:rsid w:val="00B20F3A"/>
    <w:rsid w:val="00B243A3"/>
    <w:rsid w:val="00B264C9"/>
    <w:rsid w:val="00B27D85"/>
    <w:rsid w:val="00B30A5E"/>
    <w:rsid w:val="00B400AF"/>
    <w:rsid w:val="00B47572"/>
    <w:rsid w:val="00B50BFC"/>
    <w:rsid w:val="00B52505"/>
    <w:rsid w:val="00B567C2"/>
    <w:rsid w:val="00B576DF"/>
    <w:rsid w:val="00B644D2"/>
    <w:rsid w:val="00B64DC1"/>
    <w:rsid w:val="00B661C9"/>
    <w:rsid w:val="00B70665"/>
    <w:rsid w:val="00B72626"/>
    <w:rsid w:val="00B77BA9"/>
    <w:rsid w:val="00B809D8"/>
    <w:rsid w:val="00B8259A"/>
    <w:rsid w:val="00B8474C"/>
    <w:rsid w:val="00B90924"/>
    <w:rsid w:val="00B91A79"/>
    <w:rsid w:val="00B95AFD"/>
    <w:rsid w:val="00B95F96"/>
    <w:rsid w:val="00B97981"/>
    <w:rsid w:val="00BA0164"/>
    <w:rsid w:val="00BA284D"/>
    <w:rsid w:val="00BA718E"/>
    <w:rsid w:val="00BA7937"/>
    <w:rsid w:val="00BB5653"/>
    <w:rsid w:val="00BB6573"/>
    <w:rsid w:val="00BB6740"/>
    <w:rsid w:val="00BB7F31"/>
    <w:rsid w:val="00BC50B6"/>
    <w:rsid w:val="00BC632E"/>
    <w:rsid w:val="00BD385E"/>
    <w:rsid w:val="00BD4009"/>
    <w:rsid w:val="00BD40F7"/>
    <w:rsid w:val="00BD5F32"/>
    <w:rsid w:val="00BE1C25"/>
    <w:rsid w:val="00BE3D9C"/>
    <w:rsid w:val="00BE4C2F"/>
    <w:rsid w:val="00BE7B7D"/>
    <w:rsid w:val="00BE7CD8"/>
    <w:rsid w:val="00BF6731"/>
    <w:rsid w:val="00C004DC"/>
    <w:rsid w:val="00C01039"/>
    <w:rsid w:val="00C028BF"/>
    <w:rsid w:val="00C0328F"/>
    <w:rsid w:val="00C03CDE"/>
    <w:rsid w:val="00C059F7"/>
    <w:rsid w:val="00C10219"/>
    <w:rsid w:val="00C11059"/>
    <w:rsid w:val="00C12167"/>
    <w:rsid w:val="00C12C3C"/>
    <w:rsid w:val="00C2660A"/>
    <w:rsid w:val="00C335F5"/>
    <w:rsid w:val="00C34B21"/>
    <w:rsid w:val="00C35A3D"/>
    <w:rsid w:val="00C35A6E"/>
    <w:rsid w:val="00C35B7B"/>
    <w:rsid w:val="00C42EE2"/>
    <w:rsid w:val="00C45ADF"/>
    <w:rsid w:val="00C5043C"/>
    <w:rsid w:val="00C51907"/>
    <w:rsid w:val="00C52F7D"/>
    <w:rsid w:val="00C56F3B"/>
    <w:rsid w:val="00C6148F"/>
    <w:rsid w:val="00C619EB"/>
    <w:rsid w:val="00C63518"/>
    <w:rsid w:val="00C649DF"/>
    <w:rsid w:val="00C65129"/>
    <w:rsid w:val="00C671A8"/>
    <w:rsid w:val="00C72F18"/>
    <w:rsid w:val="00C76C6E"/>
    <w:rsid w:val="00C802DF"/>
    <w:rsid w:val="00C83D4A"/>
    <w:rsid w:val="00C864AD"/>
    <w:rsid w:val="00C9491F"/>
    <w:rsid w:val="00C95B02"/>
    <w:rsid w:val="00C97BD6"/>
    <w:rsid w:val="00CA1680"/>
    <w:rsid w:val="00CA1952"/>
    <w:rsid w:val="00CA1EEF"/>
    <w:rsid w:val="00CA3D95"/>
    <w:rsid w:val="00CB127F"/>
    <w:rsid w:val="00CB513C"/>
    <w:rsid w:val="00CB62F6"/>
    <w:rsid w:val="00CC461C"/>
    <w:rsid w:val="00CC5193"/>
    <w:rsid w:val="00CD1DAA"/>
    <w:rsid w:val="00CD41AB"/>
    <w:rsid w:val="00CE0AE9"/>
    <w:rsid w:val="00CE3D03"/>
    <w:rsid w:val="00CE4051"/>
    <w:rsid w:val="00CE411B"/>
    <w:rsid w:val="00CE475C"/>
    <w:rsid w:val="00CE581E"/>
    <w:rsid w:val="00CE5B3C"/>
    <w:rsid w:val="00CF0BA4"/>
    <w:rsid w:val="00CF5377"/>
    <w:rsid w:val="00D04F59"/>
    <w:rsid w:val="00D05449"/>
    <w:rsid w:val="00D0716C"/>
    <w:rsid w:val="00D142DC"/>
    <w:rsid w:val="00D228B1"/>
    <w:rsid w:val="00D258F2"/>
    <w:rsid w:val="00D36865"/>
    <w:rsid w:val="00D45096"/>
    <w:rsid w:val="00D52EB3"/>
    <w:rsid w:val="00D56F51"/>
    <w:rsid w:val="00D57C9C"/>
    <w:rsid w:val="00D614E3"/>
    <w:rsid w:val="00D6533C"/>
    <w:rsid w:val="00D7216A"/>
    <w:rsid w:val="00D7374D"/>
    <w:rsid w:val="00D73B89"/>
    <w:rsid w:val="00D80DF6"/>
    <w:rsid w:val="00D85EA9"/>
    <w:rsid w:val="00D861A6"/>
    <w:rsid w:val="00D90D4C"/>
    <w:rsid w:val="00D9455D"/>
    <w:rsid w:val="00DA0D98"/>
    <w:rsid w:val="00DA32D4"/>
    <w:rsid w:val="00DA7117"/>
    <w:rsid w:val="00DB1300"/>
    <w:rsid w:val="00DB73CD"/>
    <w:rsid w:val="00DC1D25"/>
    <w:rsid w:val="00DC294E"/>
    <w:rsid w:val="00DC3E08"/>
    <w:rsid w:val="00DC7360"/>
    <w:rsid w:val="00DC7D7E"/>
    <w:rsid w:val="00DD1419"/>
    <w:rsid w:val="00DD25B0"/>
    <w:rsid w:val="00DD39DB"/>
    <w:rsid w:val="00DD4C72"/>
    <w:rsid w:val="00DD5CCE"/>
    <w:rsid w:val="00DD6A38"/>
    <w:rsid w:val="00DE15DA"/>
    <w:rsid w:val="00DE3255"/>
    <w:rsid w:val="00DE5526"/>
    <w:rsid w:val="00DF37C2"/>
    <w:rsid w:val="00E027F5"/>
    <w:rsid w:val="00E02A2B"/>
    <w:rsid w:val="00E039A2"/>
    <w:rsid w:val="00E03CE5"/>
    <w:rsid w:val="00E06610"/>
    <w:rsid w:val="00E11143"/>
    <w:rsid w:val="00E1147B"/>
    <w:rsid w:val="00E1542C"/>
    <w:rsid w:val="00E211AD"/>
    <w:rsid w:val="00E21447"/>
    <w:rsid w:val="00E3595D"/>
    <w:rsid w:val="00E430D7"/>
    <w:rsid w:val="00E4369F"/>
    <w:rsid w:val="00E450BA"/>
    <w:rsid w:val="00E46B7D"/>
    <w:rsid w:val="00E47AEE"/>
    <w:rsid w:val="00E553AE"/>
    <w:rsid w:val="00E64787"/>
    <w:rsid w:val="00E65235"/>
    <w:rsid w:val="00E702D6"/>
    <w:rsid w:val="00E80CB4"/>
    <w:rsid w:val="00E8116B"/>
    <w:rsid w:val="00E81E11"/>
    <w:rsid w:val="00E84E77"/>
    <w:rsid w:val="00E86442"/>
    <w:rsid w:val="00E90230"/>
    <w:rsid w:val="00E90B55"/>
    <w:rsid w:val="00E90BA1"/>
    <w:rsid w:val="00E914DE"/>
    <w:rsid w:val="00E91D43"/>
    <w:rsid w:val="00E936E2"/>
    <w:rsid w:val="00E969D0"/>
    <w:rsid w:val="00EA0A43"/>
    <w:rsid w:val="00EA4916"/>
    <w:rsid w:val="00EB00F6"/>
    <w:rsid w:val="00EB1CF3"/>
    <w:rsid w:val="00EB25E4"/>
    <w:rsid w:val="00EB2F61"/>
    <w:rsid w:val="00EB3E5D"/>
    <w:rsid w:val="00EB4FEE"/>
    <w:rsid w:val="00EB69C8"/>
    <w:rsid w:val="00EB7BBB"/>
    <w:rsid w:val="00EC36B0"/>
    <w:rsid w:val="00ED066D"/>
    <w:rsid w:val="00ED3285"/>
    <w:rsid w:val="00ED3590"/>
    <w:rsid w:val="00ED461B"/>
    <w:rsid w:val="00EE0220"/>
    <w:rsid w:val="00EE0674"/>
    <w:rsid w:val="00EE380D"/>
    <w:rsid w:val="00EE419A"/>
    <w:rsid w:val="00EF096D"/>
    <w:rsid w:val="00EF3453"/>
    <w:rsid w:val="00EF6069"/>
    <w:rsid w:val="00EF68CF"/>
    <w:rsid w:val="00EF7E00"/>
    <w:rsid w:val="00F02EE2"/>
    <w:rsid w:val="00F032F7"/>
    <w:rsid w:val="00F037A1"/>
    <w:rsid w:val="00F0693F"/>
    <w:rsid w:val="00F07D2F"/>
    <w:rsid w:val="00F11C5E"/>
    <w:rsid w:val="00F13EB4"/>
    <w:rsid w:val="00F15DF3"/>
    <w:rsid w:val="00F20DB9"/>
    <w:rsid w:val="00F2199B"/>
    <w:rsid w:val="00F228B2"/>
    <w:rsid w:val="00F35FE4"/>
    <w:rsid w:val="00F372BE"/>
    <w:rsid w:val="00F40CB0"/>
    <w:rsid w:val="00F419B1"/>
    <w:rsid w:val="00F429E5"/>
    <w:rsid w:val="00F47BAD"/>
    <w:rsid w:val="00F513AA"/>
    <w:rsid w:val="00F51ADE"/>
    <w:rsid w:val="00F52AF4"/>
    <w:rsid w:val="00F541E7"/>
    <w:rsid w:val="00F54AB7"/>
    <w:rsid w:val="00F57E7F"/>
    <w:rsid w:val="00F60AF2"/>
    <w:rsid w:val="00F6244F"/>
    <w:rsid w:val="00F702C9"/>
    <w:rsid w:val="00F77BDF"/>
    <w:rsid w:val="00F82980"/>
    <w:rsid w:val="00F9063C"/>
    <w:rsid w:val="00F9259E"/>
    <w:rsid w:val="00F960B9"/>
    <w:rsid w:val="00F96D2F"/>
    <w:rsid w:val="00FA2010"/>
    <w:rsid w:val="00FB07F5"/>
    <w:rsid w:val="00FB0F1B"/>
    <w:rsid w:val="00FB3044"/>
    <w:rsid w:val="00FB6102"/>
    <w:rsid w:val="00FC5A28"/>
    <w:rsid w:val="00FC5C1F"/>
    <w:rsid w:val="00FC5FCF"/>
    <w:rsid w:val="00FC60AF"/>
    <w:rsid w:val="00FC6D3D"/>
    <w:rsid w:val="00FD3B34"/>
    <w:rsid w:val="00FD40CD"/>
    <w:rsid w:val="00FD4EEF"/>
    <w:rsid w:val="00FD5E8D"/>
    <w:rsid w:val="00FD7CB5"/>
    <w:rsid w:val="00FE2920"/>
    <w:rsid w:val="00FE49AC"/>
    <w:rsid w:val="00FE5BD5"/>
    <w:rsid w:val="00FE617F"/>
    <w:rsid w:val="00FE7B78"/>
    <w:rsid w:val="00FF0602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3A3B34D"/>
  <w15:docId w15:val="{F55FC0F6-89DE-4A8A-B400-BF9164CE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99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Standard">
    <w:name w:val="Normal"/>
    <w:aliases w:val="Datumzeile"/>
    <w:semiHidden/>
    <w:qFormat/>
    <w:rsid w:val="00CA1952"/>
  </w:style>
  <w:style w:type="paragraph" w:styleId="berschrift1">
    <w:name w:val="heading 1"/>
    <w:basedOn w:val="Standard"/>
    <w:next w:val="Standard"/>
    <w:link w:val="berschrift1Zchn"/>
    <w:semiHidden/>
    <w:qFormat/>
    <w:rsid w:val="00AF17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qFormat/>
    <w:rsid w:val="00294F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qFormat/>
    <w:rsid w:val="008C1A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">
    <w:name w:val="Absender"/>
    <w:basedOn w:val="Standard"/>
    <w:semiHidden/>
    <w:rsid w:val="00911CFD"/>
    <w:pPr>
      <w:spacing w:line="360" w:lineRule="auto"/>
    </w:pPr>
    <w:rPr>
      <w:color w:val="808080"/>
      <w:sz w:val="14"/>
      <w:szCs w:val="14"/>
      <w:u w:val="single"/>
      <w:lang w:val="en-GB"/>
    </w:rPr>
  </w:style>
  <w:style w:type="paragraph" w:customStyle="1" w:styleId="Adresse">
    <w:name w:val="Adresse"/>
    <w:next w:val="Standard"/>
    <w:semiHidden/>
    <w:rsid w:val="00911CFD"/>
    <w:pPr>
      <w:spacing w:line="240" w:lineRule="exact"/>
    </w:pPr>
    <w:rPr>
      <w:sz w:val="22"/>
      <w:szCs w:val="22"/>
      <w:lang w:val="en-GB" w:eastAsia="de-DE"/>
    </w:rPr>
  </w:style>
  <w:style w:type="paragraph" w:customStyle="1" w:styleId="Brieftext">
    <w:name w:val="Brieftext"/>
    <w:basedOn w:val="Standard"/>
    <w:semiHidden/>
    <w:rsid w:val="00911CFD"/>
    <w:pPr>
      <w:spacing w:line="264" w:lineRule="auto"/>
    </w:pPr>
  </w:style>
  <w:style w:type="character" w:customStyle="1" w:styleId="Formatvorlage1">
    <w:name w:val="Formatvorlage1"/>
    <w:basedOn w:val="Absatz-Standardschriftart"/>
    <w:semiHidden/>
    <w:rsid w:val="00911CFD"/>
    <w:rPr>
      <w:rFonts w:ascii="Verdana" w:hAnsi="Verdana"/>
      <w:sz w:val="20"/>
    </w:rPr>
  </w:style>
  <w:style w:type="character" w:styleId="Hyperlink">
    <w:name w:val="Hyperlink"/>
    <w:basedOn w:val="Absatz-Standardschriftart"/>
    <w:semiHidden/>
    <w:rsid w:val="00911CFD"/>
    <w:rPr>
      <w:rFonts w:ascii="Verdana" w:hAnsi="Verdana"/>
      <w:color w:val="808080"/>
      <w:sz w:val="20"/>
      <w:u w:val="single"/>
    </w:rPr>
  </w:style>
  <w:style w:type="character" w:customStyle="1" w:styleId="Titelschrift">
    <w:name w:val="Titelschrift"/>
    <w:semiHidden/>
    <w:rsid w:val="00911CFD"/>
    <w:rPr>
      <w:rFonts w:ascii="Verdana" w:hAnsi="Verdana"/>
      <w:b/>
      <w:color w:val="4D4D4D"/>
      <w:sz w:val="24"/>
    </w:rPr>
  </w:style>
  <w:style w:type="paragraph" w:styleId="Kopfzeile">
    <w:name w:val="header"/>
    <w:basedOn w:val="Standard"/>
    <w:semiHidden/>
    <w:rsid w:val="00837A63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link w:val="FuzeileZchn"/>
    <w:uiPriority w:val="99"/>
    <w:rsid w:val="00837A63"/>
    <w:pPr>
      <w:tabs>
        <w:tab w:val="center" w:pos="4320"/>
        <w:tab w:val="right" w:pos="8640"/>
      </w:tabs>
    </w:pPr>
  </w:style>
  <w:style w:type="paragraph" w:styleId="Sprechblasentext">
    <w:name w:val="Balloon Text"/>
    <w:basedOn w:val="Standard"/>
    <w:semiHidden/>
    <w:rsid w:val="00530FA5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semiHidden/>
    <w:rsid w:val="0024175F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rsid w:val="007A3364"/>
    <w:rPr>
      <w:lang w:val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A1952"/>
    <w:rPr>
      <w:lang w:val="en-US"/>
    </w:rPr>
  </w:style>
  <w:style w:type="character" w:styleId="Funotenzeichen">
    <w:name w:val="footnote reference"/>
    <w:basedOn w:val="Absatz-Standardschriftart"/>
    <w:uiPriority w:val="99"/>
    <w:semiHidden/>
    <w:rsid w:val="007A3364"/>
    <w:rPr>
      <w:rFonts w:cs="Times New Roman"/>
      <w:vertAlign w:val="superscript"/>
    </w:rPr>
  </w:style>
  <w:style w:type="paragraph" w:customStyle="1" w:styleId="Vertrge1">
    <w:name w:val="Verträge_1"/>
    <w:basedOn w:val="berschrift1"/>
    <w:next w:val="Vertrge2"/>
    <w:link w:val="Vertrge1Zchn"/>
    <w:qFormat/>
    <w:rsid w:val="00E21447"/>
    <w:pPr>
      <w:numPr>
        <w:numId w:val="15"/>
      </w:numPr>
      <w:spacing w:before="360" w:after="160"/>
      <w:jc w:val="both"/>
    </w:pPr>
    <w:rPr>
      <w:rFonts w:ascii="Verdana" w:hAnsi="Verdana"/>
      <w:b/>
      <w:color w:val="auto"/>
      <w:sz w:val="24"/>
      <w:szCs w:val="24"/>
    </w:rPr>
  </w:style>
  <w:style w:type="paragraph" w:customStyle="1" w:styleId="Vertrge2">
    <w:name w:val="Verträge_2"/>
    <w:basedOn w:val="berschrift2"/>
    <w:next w:val="Vertrge3"/>
    <w:link w:val="Vertrge2Zchn"/>
    <w:qFormat/>
    <w:rsid w:val="00FB3044"/>
    <w:pPr>
      <w:numPr>
        <w:ilvl w:val="1"/>
        <w:numId w:val="15"/>
      </w:numPr>
      <w:spacing w:before="200" w:after="60"/>
      <w:jc w:val="both"/>
    </w:pPr>
    <w:rPr>
      <w:rFonts w:ascii="Verdana" w:hAnsi="Verdana"/>
      <w:b/>
      <w:color w:val="auto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Vertrge3">
    <w:name w:val="Verträge_3"/>
    <w:basedOn w:val="berschrift3"/>
    <w:next w:val="VertrgeText"/>
    <w:qFormat/>
    <w:rsid w:val="000A436E"/>
    <w:pPr>
      <w:numPr>
        <w:ilvl w:val="2"/>
        <w:numId w:val="15"/>
      </w:numPr>
      <w:tabs>
        <w:tab w:val="left" w:pos="709"/>
      </w:tabs>
      <w:spacing w:before="120"/>
      <w:jc w:val="both"/>
    </w:pPr>
    <w:rPr>
      <w:rFonts w:ascii="Verdana" w:hAnsi="Verdana"/>
      <w:i/>
      <w:color w:val="auto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VertrgeText">
    <w:name w:val="Verträge_Text"/>
    <w:basedOn w:val="Standard"/>
    <w:qFormat/>
    <w:rsid w:val="00FB6102"/>
    <w:pPr>
      <w:keepLines/>
      <w:spacing w:after="120"/>
      <w:jc w:val="both"/>
    </w:pPr>
  </w:style>
  <w:style w:type="character" w:customStyle="1" w:styleId="berschrift3Zchn">
    <w:name w:val="Überschrift 3 Zchn"/>
    <w:basedOn w:val="Absatz-Standardschriftart"/>
    <w:link w:val="berschrift3"/>
    <w:semiHidden/>
    <w:rsid w:val="00CA19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VertrgeberschriftenGliederung">
    <w:name w:val="Verträge_Überschriften_Gliederung"/>
    <w:basedOn w:val="KeineListe"/>
    <w:uiPriority w:val="99"/>
    <w:rsid w:val="00A42C26"/>
    <w:pPr>
      <w:numPr>
        <w:numId w:val="15"/>
      </w:numPr>
    </w:pPr>
  </w:style>
  <w:style w:type="paragraph" w:customStyle="1" w:styleId="VertrgeAufzhlungen">
    <w:name w:val="Verträge_Aufzählungen"/>
    <w:basedOn w:val="VertrgeText"/>
    <w:qFormat/>
    <w:rsid w:val="00E46B7D"/>
    <w:pPr>
      <w:numPr>
        <w:numId w:val="14"/>
      </w:numPr>
      <w:ind w:left="357" w:hanging="357"/>
      <w:contextualSpacing/>
    </w:pPr>
  </w:style>
  <w:style w:type="character" w:styleId="Kommentarzeichen">
    <w:name w:val="annotation reference"/>
    <w:basedOn w:val="Absatz-Standardschriftart"/>
    <w:semiHidden/>
    <w:rsid w:val="00686BB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686BBC"/>
  </w:style>
  <w:style w:type="character" w:customStyle="1" w:styleId="KommentartextZchn">
    <w:name w:val="Kommentartext Zchn"/>
    <w:basedOn w:val="Absatz-Standardschriftart"/>
    <w:link w:val="Kommentartext"/>
    <w:semiHidden/>
    <w:rsid w:val="00CA1952"/>
  </w:style>
  <w:style w:type="paragraph" w:styleId="Kommentarthema">
    <w:name w:val="annotation subject"/>
    <w:basedOn w:val="Kommentartext"/>
    <w:next w:val="Kommentartext"/>
    <w:link w:val="KommentarthemaZchn"/>
    <w:semiHidden/>
    <w:rsid w:val="00686BB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A1952"/>
    <w:rPr>
      <w:b/>
      <w:bCs/>
    </w:rPr>
  </w:style>
  <w:style w:type="paragraph" w:styleId="Listenabsatz">
    <w:name w:val="List Paragraph"/>
    <w:basedOn w:val="Standard"/>
    <w:uiPriority w:val="34"/>
    <w:semiHidden/>
    <w:qFormat/>
    <w:rsid w:val="00D7374D"/>
    <w:pPr>
      <w:spacing w:line="288" w:lineRule="auto"/>
      <w:ind w:left="720"/>
      <w:contextualSpacing/>
    </w:pPr>
    <w:rPr>
      <w:szCs w:val="24"/>
      <w:lang w:val="de-DE" w:eastAsia="de-DE"/>
    </w:rPr>
  </w:style>
  <w:style w:type="paragraph" w:styleId="berarbeitung">
    <w:name w:val="Revision"/>
    <w:hidden/>
    <w:uiPriority w:val="99"/>
    <w:semiHidden/>
    <w:rsid w:val="00DD39DB"/>
    <w:rPr>
      <w:sz w:val="48"/>
      <w:szCs w:val="48"/>
      <w:lang w:eastAsia="en-US"/>
    </w:rPr>
  </w:style>
  <w:style w:type="paragraph" w:customStyle="1" w:styleId="berschrift10">
    <w:name w:val="Überschrift_1"/>
    <w:basedOn w:val="Vertrge1"/>
    <w:next w:val="berschrift20"/>
    <w:link w:val="berschrift1Zchn0"/>
    <w:qFormat/>
    <w:rsid w:val="009C7711"/>
    <w:pPr>
      <w:numPr>
        <w:numId w:val="0"/>
      </w:numPr>
    </w:pPr>
  </w:style>
  <w:style w:type="paragraph" w:customStyle="1" w:styleId="berschrift20">
    <w:name w:val="Überschrift_2"/>
    <w:basedOn w:val="Vertrge2"/>
    <w:next w:val="Fliesstext"/>
    <w:link w:val="berschrift2Zchn0"/>
    <w:qFormat/>
    <w:rsid w:val="009C7711"/>
    <w:pPr>
      <w:numPr>
        <w:ilvl w:val="0"/>
        <w:numId w:val="0"/>
      </w:numPr>
    </w:pPr>
  </w:style>
  <w:style w:type="character" w:customStyle="1" w:styleId="Vertrge1Zchn">
    <w:name w:val="Verträge_1 Zchn"/>
    <w:basedOn w:val="berschrift1Zchn"/>
    <w:link w:val="Vertrge1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character" w:customStyle="1" w:styleId="berschrift1Zchn0">
    <w:name w:val="Überschrift_1 Zchn"/>
    <w:basedOn w:val="Vertrge1Zchn"/>
    <w:link w:val="berschrift10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paragraph" w:customStyle="1" w:styleId="berschrift30">
    <w:name w:val="Überschrift_3"/>
    <w:basedOn w:val="Vertrge3"/>
    <w:next w:val="Fliesstext"/>
    <w:qFormat/>
    <w:rsid w:val="009C7711"/>
    <w:pPr>
      <w:numPr>
        <w:ilvl w:val="0"/>
        <w:numId w:val="0"/>
      </w:numPr>
    </w:pPr>
  </w:style>
  <w:style w:type="character" w:customStyle="1" w:styleId="Vertrge2Zchn">
    <w:name w:val="Verträge_2 Zchn"/>
    <w:basedOn w:val="berschrift2Zchn"/>
    <w:link w:val="Vertrge2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character" w:customStyle="1" w:styleId="berschrift2Zchn0">
    <w:name w:val="Überschrift_2 Zchn"/>
    <w:basedOn w:val="Vertrge2Zchn"/>
    <w:link w:val="berschrift20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customStyle="1" w:styleId="Fliesstext">
    <w:name w:val="Fliesstext"/>
    <w:basedOn w:val="VertrgeText"/>
    <w:qFormat/>
    <w:rsid w:val="009C7711"/>
  </w:style>
  <w:style w:type="paragraph" w:customStyle="1" w:styleId="Aufzhlung">
    <w:name w:val="Aufzählung"/>
    <w:basedOn w:val="VertrgeAufzhlungen"/>
    <w:qFormat/>
    <w:rsid w:val="00317B0B"/>
  </w:style>
  <w:style w:type="table" w:styleId="Tabellenraster">
    <w:name w:val="Table Grid"/>
    <w:basedOn w:val="NormaleTabelle"/>
    <w:rsid w:val="00634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rsid w:val="00B644D2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99"/>
    <w:rsid w:val="00E11143"/>
  </w:style>
  <w:style w:type="character" w:styleId="Platzhaltertext">
    <w:name w:val="Placeholder Text"/>
    <w:basedOn w:val="Absatz-Standardschriftart"/>
    <w:uiPriority w:val="99"/>
    <w:semiHidden/>
    <w:rsid w:val="001777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2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eter.zuercher6130@bluewin.c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ortservices@swiss-athletics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Partnerschaften%20und%20Marketing\Allgemeines\Vorlage%20Swiss%20Athletics%20Dokumen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592938-63AE-45E5-A129-128F0DD8F139}"/>
      </w:docPartPr>
      <w:docPartBody>
        <w:p w:rsidR="008C76FB" w:rsidRDefault="001B552D">
          <w:r w:rsidRPr="00DC68A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B79687-50E3-4C01-87FE-1ACB5E852A42}"/>
      </w:docPartPr>
      <w:docPartBody>
        <w:p w:rsidR="008C76FB" w:rsidRDefault="001B552D"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76A0B8DDBDB4A29BD58B0BDC4BEEB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69D35F-64E3-4238-9ECB-994CFE50153A}"/>
      </w:docPartPr>
      <w:docPartBody>
        <w:p w:rsidR="008C76FB" w:rsidRDefault="001B552D" w:rsidP="001B552D">
          <w:pPr>
            <w:pStyle w:val="276A0B8DDBDB4A29BD58B0BDC4BEEB5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4EEFFBF4D1446548F8422C3173BF3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C6598-2E5F-4F50-B814-747733A90E8F}"/>
      </w:docPartPr>
      <w:docPartBody>
        <w:p w:rsidR="007D3065" w:rsidRDefault="00487D37" w:rsidP="00487D37">
          <w:pPr>
            <w:pStyle w:val="C4EEFFBF4D1446548F8422C3173BF30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01C57FCA7C7458E8200ADDF79841C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EDE9C7-4712-4062-BB85-40CA236DA2D7}"/>
      </w:docPartPr>
      <w:docPartBody>
        <w:p w:rsidR="007D3065" w:rsidRDefault="00487D37" w:rsidP="00487D37">
          <w:pPr>
            <w:pStyle w:val="E01C57FCA7C7458E8200ADDF79841C23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A53E83A37A45C8B30C1EE82D904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B64F8B-2292-43F5-B560-73030A2266BE}"/>
      </w:docPartPr>
      <w:docPartBody>
        <w:p w:rsidR="00BB57ED" w:rsidRDefault="00996A8B" w:rsidP="00996A8B">
          <w:pPr>
            <w:pStyle w:val="9FA53E83A37A45C8B30C1EE82D9043F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7E3F3AB6F514AA2A161C7C4845B27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734B7-42A8-441A-9BF2-02DF892EE023}"/>
      </w:docPartPr>
      <w:docPartBody>
        <w:p w:rsidR="00DC1C25" w:rsidRDefault="00A849E5" w:rsidP="00A849E5">
          <w:pPr>
            <w:pStyle w:val="F7E3F3AB6F514AA2A161C7C4845B279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C9F1710DC141F59939C30BDB12E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0121AA-FE9A-44F5-B726-231F97F18309}"/>
      </w:docPartPr>
      <w:docPartBody>
        <w:p w:rsidR="00DC1C25" w:rsidRDefault="00A849E5" w:rsidP="00A849E5">
          <w:pPr>
            <w:pStyle w:val="98C9F1710DC141F59939C30BDB12E105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7BE834B8894F21B1F728F9368826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FD2E01-BF80-431C-9360-132B23A02165}"/>
      </w:docPartPr>
      <w:docPartBody>
        <w:p w:rsidR="00DC1C25" w:rsidRDefault="00A849E5" w:rsidP="00A849E5">
          <w:pPr>
            <w:pStyle w:val="157BE834B8894F21B1F728F93688260A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BE8A926756044D79FB0709EA20D2D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637B58-7511-4155-A524-E26F1F3A9F17}"/>
      </w:docPartPr>
      <w:docPartBody>
        <w:p w:rsidR="00DC1C25" w:rsidRDefault="00A849E5" w:rsidP="00A849E5">
          <w:pPr>
            <w:pStyle w:val="6BE8A926756044D79FB0709EA20D2D40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81A502A22E545CD8D258993B9AF89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992BF1-1F24-41FA-A118-CBC7D238FE17}"/>
      </w:docPartPr>
      <w:docPartBody>
        <w:p w:rsidR="00DC1C25" w:rsidRDefault="00A849E5" w:rsidP="00A849E5">
          <w:pPr>
            <w:pStyle w:val="781A502A22E545CD8D258993B9AF893B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DD89837EE248FD9BD48DE0CEE0CB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55B304-B81A-4983-A7F7-0023130A8BC7}"/>
      </w:docPartPr>
      <w:docPartBody>
        <w:p w:rsidR="00DC1C25" w:rsidRDefault="00A849E5" w:rsidP="00A849E5">
          <w:pPr>
            <w:pStyle w:val="1ADD89837EE248FD9BD48DE0CEE0CBF2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157DA29125046EC93AC6DD0748154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7A7536-5472-4881-819A-11EF1844E13D}"/>
      </w:docPartPr>
      <w:docPartBody>
        <w:p w:rsidR="00DC1C25" w:rsidRDefault="00A849E5" w:rsidP="00A849E5">
          <w:pPr>
            <w:pStyle w:val="6157DA29125046EC93AC6DD074815405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0605CAF1091417683156A6DBC2650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90A959-6BF7-4EE0-BB36-5DC926BD4722}"/>
      </w:docPartPr>
      <w:docPartBody>
        <w:p w:rsidR="00DC1C25" w:rsidRDefault="00A849E5" w:rsidP="00A849E5">
          <w:pPr>
            <w:pStyle w:val="60605CAF1091417683156A6DBC265074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6C7B2FC8CF64A0FB4F3CF42DF7078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FB686D-DDC3-43F0-8F9B-6B84264E1D9B}"/>
      </w:docPartPr>
      <w:docPartBody>
        <w:p w:rsidR="00DC1C25" w:rsidRDefault="00A849E5" w:rsidP="00A849E5">
          <w:pPr>
            <w:pStyle w:val="56C7B2FC8CF64A0FB4F3CF42DF707896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969C21F2A0C4C10B69651862EC180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55F07D-2883-49B0-83B6-180A25B0A87F}"/>
      </w:docPartPr>
      <w:docPartBody>
        <w:p w:rsidR="00DC1C25" w:rsidRDefault="00A849E5" w:rsidP="00A849E5">
          <w:pPr>
            <w:pStyle w:val="A969C21F2A0C4C10B69651862EC180D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9CA423E8CD4BC5838E38BB4AE770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9C8084-722B-4B18-96B5-661B809FC60C}"/>
      </w:docPartPr>
      <w:docPartBody>
        <w:p w:rsidR="00DC1C25" w:rsidRDefault="00A849E5" w:rsidP="00A849E5">
          <w:pPr>
            <w:pStyle w:val="1A9CA423E8CD4BC5838E38BB4AE7703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D05DE8C33884F54839D96C5AD3D42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7C95BE-782A-48EC-8AD1-F7ECB93D7324}"/>
      </w:docPartPr>
      <w:docPartBody>
        <w:p w:rsidR="00DC1C25" w:rsidRDefault="00A849E5" w:rsidP="00A849E5">
          <w:pPr>
            <w:pStyle w:val="2D05DE8C33884F54839D96C5AD3D421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382A1C3E464C63A48FABCDA94A9A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774F75-278D-4063-B8F8-B0DCD47FBEC0}"/>
      </w:docPartPr>
      <w:docPartBody>
        <w:p w:rsidR="00DC1C25" w:rsidRDefault="00A849E5" w:rsidP="00A849E5">
          <w:pPr>
            <w:pStyle w:val="B5382A1C3E464C63A48FABCDA94A9A4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A2DED0B7A34A06AF1A3C191F952A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95AFC-A46E-4C95-8889-633E95AF3F52}"/>
      </w:docPartPr>
      <w:docPartBody>
        <w:p w:rsidR="00DC1C25" w:rsidRDefault="00A849E5" w:rsidP="00A849E5">
          <w:pPr>
            <w:pStyle w:val="6DA2DED0B7A34A06AF1A3C191F952AA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F04DDFA522E437EAA177BF3192B3F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24B282-51C3-478B-BE32-4AFB8255B4D6}"/>
      </w:docPartPr>
      <w:docPartBody>
        <w:p w:rsidR="00DC1C25" w:rsidRDefault="00A849E5" w:rsidP="00A849E5">
          <w:pPr>
            <w:pStyle w:val="EF04DDFA522E437EAA177BF3192B3FD8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B2FB1D7D624A798D15550E88CA1E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3A6C03-7C58-475F-83D6-214CFD8F628B}"/>
      </w:docPartPr>
      <w:docPartBody>
        <w:p w:rsidR="00DC1C25" w:rsidRDefault="00A849E5" w:rsidP="00A849E5">
          <w:pPr>
            <w:pStyle w:val="3FB2FB1D7D624A798D15550E88CA1E4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60E8741E9E34579A80497D608E84C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3836C2-4CB4-4016-8F95-770A9BD87EAF}"/>
      </w:docPartPr>
      <w:docPartBody>
        <w:p w:rsidR="00DC1C25" w:rsidRDefault="00A849E5" w:rsidP="00A849E5">
          <w:pPr>
            <w:pStyle w:val="A60E8741E9E34579A80497D608E84CE2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D72779F6689485791CAEA293D6005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663EAA-20C7-41B0-8431-C5DAB4798684}"/>
      </w:docPartPr>
      <w:docPartBody>
        <w:p w:rsidR="00DC1C25" w:rsidRDefault="00A849E5" w:rsidP="00A849E5">
          <w:pPr>
            <w:pStyle w:val="2D72779F6689485791CAEA293D600503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2DC4A222F04081A61B1943545C71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A322B-04B3-4CDF-978C-CB3B26DCCB8F}"/>
      </w:docPartPr>
      <w:docPartBody>
        <w:p w:rsidR="00DC1C25" w:rsidRDefault="00A849E5" w:rsidP="00A849E5">
          <w:pPr>
            <w:pStyle w:val="412DC4A222F04081A61B1943545C7134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10204CE79494613B43A1A5E545ACA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C05393-38FE-4596-BF99-E8035BDD098B}"/>
      </w:docPartPr>
      <w:docPartBody>
        <w:p w:rsidR="00DC1C25" w:rsidRDefault="00A849E5" w:rsidP="00A849E5">
          <w:pPr>
            <w:pStyle w:val="F10204CE79494613B43A1A5E545ACAA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8D1A1BC77A245B7A9E2A44A1A10FE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610757-7FA1-46E1-8FE8-98B7866BC6A6}"/>
      </w:docPartPr>
      <w:docPartBody>
        <w:p w:rsidR="00845864" w:rsidRDefault="0026598B" w:rsidP="0026598B">
          <w:pPr>
            <w:pStyle w:val="A8D1A1BC77A245B7A9E2A44A1A10FE3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711EBBD2DB14F66A172937CC4F5DA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08EC78-A1B1-45D4-82E9-F132E02DBB9B}"/>
      </w:docPartPr>
      <w:docPartBody>
        <w:p w:rsidR="00BD66BA" w:rsidRDefault="00BD66BA" w:rsidP="00BD66BA">
          <w:pPr>
            <w:pStyle w:val="F711EBBD2DB14F66A172937CC4F5DAB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1BC585F50B43379265A72B4533C0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F3BD33-4754-426B-8939-5162505B05F6}"/>
      </w:docPartPr>
      <w:docPartBody>
        <w:p w:rsidR="00BD66BA" w:rsidRDefault="00BD66BA" w:rsidP="00BD66BA">
          <w:pPr>
            <w:pStyle w:val="4B1BC585F50B43379265A72B4533C00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02ECC1E62F4DF6B196A6EEC6D7B7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491977-BE0C-4785-8520-C54FFA141A2D}"/>
      </w:docPartPr>
      <w:docPartBody>
        <w:p w:rsidR="00BD66BA" w:rsidRDefault="00BD66BA" w:rsidP="00BD66BA">
          <w:pPr>
            <w:pStyle w:val="BC02ECC1E62F4DF6B196A6EEC6D7B70A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52D"/>
    <w:rsid w:val="001B552D"/>
    <w:rsid w:val="00227302"/>
    <w:rsid w:val="0026598B"/>
    <w:rsid w:val="00373738"/>
    <w:rsid w:val="00487D37"/>
    <w:rsid w:val="004A2C2F"/>
    <w:rsid w:val="004E3168"/>
    <w:rsid w:val="00511DF4"/>
    <w:rsid w:val="005C0EA2"/>
    <w:rsid w:val="005D0078"/>
    <w:rsid w:val="0072763B"/>
    <w:rsid w:val="007D3065"/>
    <w:rsid w:val="00845864"/>
    <w:rsid w:val="008C76FB"/>
    <w:rsid w:val="00996A8B"/>
    <w:rsid w:val="00A07EB1"/>
    <w:rsid w:val="00A849E5"/>
    <w:rsid w:val="00A92BB8"/>
    <w:rsid w:val="00B10B4D"/>
    <w:rsid w:val="00B67D92"/>
    <w:rsid w:val="00BB57ED"/>
    <w:rsid w:val="00BD66BA"/>
    <w:rsid w:val="00CF7EA6"/>
    <w:rsid w:val="00DC1C25"/>
    <w:rsid w:val="00E05F11"/>
    <w:rsid w:val="00EB5748"/>
    <w:rsid w:val="00F31B5D"/>
    <w:rsid w:val="00FA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D66BA"/>
    <w:rPr>
      <w:color w:val="808080"/>
    </w:rPr>
  </w:style>
  <w:style w:type="paragraph" w:customStyle="1" w:styleId="276A0B8DDBDB4A29BD58B0BDC4BEEB5E">
    <w:name w:val="276A0B8DDBDB4A29BD58B0BDC4BEEB5E"/>
    <w:rsid w:val="001B552D"/>
  </w:style>
  <w:style w:type="paragraph" w:customStyle="1" w:styleId="C4EEFFBF4D1446548F8422C3173BF309">
    <w:name w:val="C4EEFFBF4D1446548F8422C3173BF309"/>
    <w:rsid w:val="00487D37"/>
  </w:style>
  <w:style w:type="paragraph" w:customStyle="1" w:styleId="E01C57FCA7C7458E8200ADDF79841C23">
    <w:name w:val="E01C57FCA7C7458E8200ADDF79841C23"/>
    <w:rsid w:val="00487D37"/>
  </w:style>
  <w:style w:type="paragraph" w:customStyle="1" w:styleId="9FA53E83A37A45C8B30C1EE82D9043FE">
    <w:name w:val="9FA53E83A37A45C8B30C1EE82D9043FE"/>
    <w:rsid w:val="00996A8B"/>
  </w:style>
  <w:style w:type="paragraph" w:customStyle="1" w:styleId="F7E3F3AB6F514AA2A161C7C4845B279C">
    <w:name w:val="F7E3F3AB6F514AA2A161C7C4845B279C"/>
    <w:rsid w:val="00A849E5"/>
  </w:style>
  <w:style w:type="paragraph" w:customStyle="1" w:styleId="98C9F1710DC141F59939C30BDB12E105">
    <w:name w:val="98C9F1710DC141F59939C30BDB12E105"/>
    <w:rsid w:val="00A849E5"/>
  </w:style>
  <w:style w:type="paragraph" w:customStyle="1" w:styleId="157BE834B8894F21B1F728F93688260A">
    <w:name w:val="157BE834B8894F21B1F728F93688260A"/>
    <w:rsid w:val="00A849E5"/>
  </w:style>
  <w:style w:type="paragraph" w:customStyle="1" w:styleId="6BE8A926756044D79FB0709EA20D2D40">
    <w:name w:val="6BE8A926756044D79FB0709EA20D2D40"/>
    <w:rsid w:val="00A849E5"/>
  </w:style>
  <w:style w:type="paragraph" w:customStyle="1" w:styleId="781A502A22E545CD8D258993B9AF893B">
    <w:name w:val="781A502A22E545CD8D258993B9AF893B"/>
    <w:rsid w:val="00A849E5"/>
  </w:style>
  <w:style w:type="paragraph" w:customStyle="1" w:styleId="1ADD89837EE248FD9BD48DE0CEE0CBF2">
    <w:name w:val="1ADD89837EE248FD9BD48DE0CEE0CBF2"/>
    <w:rsid w:val="00A849E5"/>
  </w:style>
  <w:style w:type="paragraph" w:customStyle="1" w:styleId="6157DA29125046EC93AC6DD074815405">
    <w:name w:val="6157DA29125046EC93AC6DD074815405"/>
    <w:rsid w:val="00A849E5"/>
  </w:style>
  <w:style w:type="paragraph" w:customStyle="1" w:styleId="60605CAF1091417683156A6DBC265074">
    <w:name w:val="60605CAF1091417683156A6DBC265074"/>
    <w:rsid w:val="00A849E5"/>
  </w:style>
  <w:style w:type="paragraph" w:customStyle="1" w:styleId="56C7B2FC8CF64A0FB4F3CF42DF707896">
    <w:name w:val="56C7B2FC8CF64A0FB4F3CF42DF707896"/>
    <w:rsid w:val="00A849E5"/>
  </w:style>
  <w:style w:type="paragraph" w:customStyle="1" w:styleId="A969C21F2A0C4C10B69651862EC180D9">
    <w:name w:val="A969C21F2A0C4C10B69651862EC180D9"/>
    <w:rsid w:val="00A849E5"/>
  </w:style>
  <w:style w:type="paragraph" w:customStyle="1" w:styleId="1A9CA423E8CD4BC5838E38BB4AE77031">
    <w:name w:val="1A9CA423E8CD4BC5838E38BB4AE77031"/>
    <w:rsid w:val="00A849E5"/>
  </w:style>
  <w:style w:type="paragraph" w:customStyle="1" w:styleId="2D05DE8C33884F54839D96C5AD3D421C">
    <w:name w:val="2D05DE8C33884F54839D96C5AD3D421C"/>
    <w:rsid w:val="00A849E5"/>
  </w:style>
  <w:style w:type="paragraph" w:customStyle="1" w:styleId="B5382A1C3E464C63A48FABCDA94A9A4C">
    <w:name w:val="B5382A1C3E464C63A48FABCDA94A9A4C"/>
    <w:rsid w:val="00A849E5"/>
  </w:style>
  <w:style w:type="paragraph" w:customStyle="1" w:styleId="6DA2DED0B7A34A06AF1A3C191F952AAD">
    <w:name w:val="6DA2DED0B7A34A06AF1A3C191F952AAD"/>
    <w:rsid w:val="00A849E5"/>
  </w:style>
  <w:style w:type="paragraph" w:customStyle="1" w:styleId="EF04DDFA522E437EAA177BF3192B3FD8">
    <w:name w:val="EF04DDFA522E437EAA177BF3192B3FD8"/>
    <w:rsid w:val="00A849E5"/>
  </w:style>
  <w:style w:type="paragraph" w:customStyle="1" w:styleId="3FB2FB1D7D624A798D15550E88CA1E4D">
    <w:name w:val="3FB2FB1D7D624A798D15550E88CA1E4D"/>
    <w:rsid w:val="00A849E5"/>
  </w:style>
  <w:style w:type="paragraph" w:customStyle="1" w:styleId="A60E8741E9E34579A80497D608E84CE2">
    <w:name w:val="A60E8741E9E34579A80497D608E84CE2"/>
    <w:rsid w:val="00A849E5"/>
  </w:style>
  <w:style w:type="paragraph" w:customStyle="1" w:styleId="2D72779F6689485791CAEA293D600503">
    <w:name w:val="2D72779F6689485791CAEA293D600503"/>
    <w:rsid w:val="00A849E5"/>
  </w:style>
  <w:style w:type="paragraph" w:customStyle="1" w:styleId="412DC4A222F04081A61B1943545C7134">
    <w:name w:val="412DC4A222F04081A61B1943545C7134"/>
    <w:rsid w:val="00A849E5"/>
  </w:style>
  <w:style w:type="paragraph" w:customStyle="1" w:styleId="F10204CE79494613B43A1A5E545ACAA9">
    <w:name w:val="F10204CE79494613B43A1A5E545ACAA9"/>
    <w:rsid w:val="00A849E5"/>
  </w:style>
  <w:style w:type="paragraph" w:customStyle="1" w:styleId="8DCA044143F949A187F0A6E808E07EE8">
    <w:name w:val="8DCA044143F949A187F0A6E808E07EE8"/>
    <w:rsid w:val="00A849E5"/>
  </w:style>
  <w:style w:type="paragraph" w:customStyle="1" w:styleId="CCA9155DDD7D40A6BBB03B9BE00116E0">
    <w:name w:val="CCA9155DDD7D40A6BBB03B9BE00116E0"/>
    <w:rsid w:val="00A849E5"/>
  </w:style>
  <w:style w:type="paragraph" w:customStyle="1" w:styleId="5DC9C765602F4340B406649AE420C8BB">
    <w:name w:val="5DC9C765602F4340B406649AE420C8BB"/>
    <w:rsid w:val="00A849E5"/>
  </w:style>
  <w:style w:type="paragraph" w:customStyle="1" w:styleId="23F4A347DDE94C72B2048FEFDD8594AF">
    <w:name w:val="23F4A347DDE94C72B2048FEFDD8594AF"/>
    <w:rsid w:val="00A849E5"/>
  </w:style>
  <w:style w:type="paragraph" w:customStyle="1" w:styleId="35271F45DEA249F3B35F5F24906B5408">
    <w:name w:val="35271F45DEA249F3B35F5F24906B5408"/>
    <w:rsid w:val="00A849E5"/>
  </w:style>
  <w:style w:type="paragraph" w:customStyle="1" w:styleId="5EC59C2C92B74527839EDC733E9C22C7">
    <w:name w:val="5EC59C2C92B74527839EDC733E9C22C7"/>
    <w:rsid w:val="00A849E5"/>
  </w:style>
  <w:style w:type="paragraph" w:customStyle="1" w:styleId="3D078DE0E89B4C1CB3001F95AFA780C4">
    <w:name w:val="3D078DE0E89B4C1CB3001F95AFA780C4"/>
    <w:rsid w:val="00A849E5"/>
  </w:style>
  <w:style w:type="paragraph" w:customStyle="1" w:styleId="98784A1369334CD6BB5FE2F8156205F2">
    <w:name w:val="98784A1369334CD6BB5FE2F8156205F2"/>
    <w:rsid w:val="00A849E5"/>
  </w:style>
  <w:style w:type="paragraph" w:customStyle="1" w:styleId="43F6341D5DFC4E2887A621E03E5A9399">
    <w:name w:val="43F6341D5DFC4E2887A621E03E5A9399"/>
    <w:rsid w:val="00A849E5"/>
  </w:style>
  <w:style w:type="paragraph" w:customStyle="1" w:styleId="98305A1BC362414BB54A1B88DB82BF04">
    <w:name w:val="98305A1BC362414BB54A1B88DB82BF04"/>
    <w:rsid w:val="00A849E5"/>
  </w:style>
  <w:style w:type="paragraph" w:customStyle="1" w:styleId="26CF83427E1A482E865BD98886732FEA">
    <w:name w:val="26CF83427E1A482E865BD98886732FEA"/>
    <w:rsid w:val="00A849E5"/>
  </w:style>
  <w:style w:type="paragraph" w:customStyle="1" w:styleId="2407FC1994174FCE9CCD567F8010B093">
    <w:name w:val="2407FC1994174FCE9CCD567F8010B093"/>
    <w:rsid w:val="00A849E5"/>
  </w:style>
  <w:style w:type="paragraph" w:customStyle="1" w:styleId="420DAAB0047D4A429B12A306B9018105">
    <w:name w:val="420DAAB0047D4A429B12A306B9018105"/>
    <w:rsid w:val="00A849E5"/>
  </w:style>
  <w:style w:type="paragraph" w:customStyle="1" w:styleId="C4E29DCC83F4463E82FC278E5940F6BB">
    <w:name w:val="C4E29DCC83F4463E82FC278E5940F6BB"/>
    <w:rsid w:val="00A849E5"/>
  </w:style>
  <w:style w:type="paragraph" w:customStyle="1" w:styleId="8A89F9708AAA4507988DF2D96DA16BB8">
    <w:name w:val="8A89F9708AAA4507988DF2D96DA16BB8"/>
    <w:rsid w:val="00A849E5"/>
  </w:style>
  <w:style w:type="paragraph" w:customStyle="1" w:styleId="A8D1A1BC77A245B7A9E2A44A1A10FE3D">
    <w:name w:val="A8D1A1BC77A245B7A9E2A44A1A10FE3D"/>
    <w:rsid w:val="0026598B"/>
  </w:style>
  <w:style w:type="paragraph" w:customStyle="1" w:styleId="FF9F6967281F4BECA4A63D4C3CEA63A1">
    <w:name w:val="FF9F6967281F4BECA4A63D4C3CEA63A1"/>
    <w:rsid w:val="00BD66B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FE00DC9E924FF7A59AB3113691286D">
    <w:name w:val="5AFE00DC9E924FF7A59AB3113691286D"/>
    <w:rsid w:val="00BD66B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82F8F7996F24D2DA1AEC518E355D35D">
    <w:name w:val="582F8F7996F24D2DA1AEC518E355D35D"/>
    <w:rsid w:val="00BD66B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711EBBD2DB14F66A172937CC4F5DABC">
    <w:name w:val="F711EBBD2DB14F66A172937CC4F5DABC"/>
    <w:rsid w:val="00BD66B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1BC585F50B43379265A72B4533C00E">
    <w:name w:val="4B1BC585F50B43379265A72B4533C00E"/>
    <w:rsid w:val="00BD66B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C02ECC1E62F4DF6B196A6EEC6D7B70A">
    <w:name w:val="BC02ECC1E62F4DF6B196A6EEC6D7B70A"/>
    <w:rsid w:val="00BD66B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dbcbab287c33071fdfe5fc691995dfe6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9a2d7493f545d6b848b65834fce51fbe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a1a7c-b733-42d5-bd67-b7d7be4729d9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E9B1A-793B-4D4E-A116-CB1794B49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52E0A1-7AB3-45CB-BB26-EA7DB7F50523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3.xml><?xml version="1.0" encoding="utf-8"?>
<ds:datastoreItem xmlns:ds="http://schemas.openxmlformats.org/officeDocument/2006/customXml" ds:itemID="{D22E0953-CA5A-47B7-BCB1-2D621E8E74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078DC1-10CC-4434-A098-8D970D01C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Swiss Athletics Dokumente</Template>
  <TotalTime>0</TotalTime>
  <Pages>6</Pages>
  <Words>679</Words>
  <Characters>4278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Kopfzeile Briefpapier</vt:lpstr>
    </vt:vector>
  </TitlesOfParts>
  <Company>SLV</Company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 Rapport</dc:title>
  <dc:creator>Schmid Philipp</dc:creator>
  <cp:lastModifiedBy>Bono Rizvana</cp:lastModifiedBy>
  <cp:revision>64</cp:revision>
  <cp:lastPrinted>2021-05-18T11:12:00Z</cp:lastPrinted>
  <dcterms:created xsi:type="dcterms:W3CDTF">2021-01-25T14:43:00Z</dcterms:created>
  <dcterms:modified xsi:type="dcterms:W3CDTF">2024-04-17T11:58:00Z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MediaServiceImageTags">
    <vt:lpwstr/>
  </property>
</Properties>
</file>