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ED667" w14:textId="1172A181" w:rsidR="00054D3A" w:rsidRPr="00DF3FC3" w:rsidRDefault="00634705" w:rsidP="00054D3A">
      <w:pPr>
        <w:rPr>
          <w:b/>
          <w:bCs/>
          <w:sz w:val="24"/>
          <w:szCs w:val="24"/>
          <w:lang w:val="fr-CH"/>
        </w:rPr>
      </w:pPr>
      <w:r w:rsidRPr="00DF3FC3">
        <w:rPr>
          <w:b/>
          <w:bCs/>
          <w:sz w:val="24"/>
          <w:szCs w:val="24"/>
          <w:lang w:val="fr-CH"/>
        </w:rPr>
        <w:t xml:space="preserve">Rapport des </w:t>
      </w:r>
      <w:r w:rsidR="000A7270" w:rsidRPr="00DF3FC3">
        <w:rPr>
          <w:b/>
          <w:bCs/>
          <w:sz w:val="24"/>
          <w:szCs w:val="24"/>
          <w:lang w:val="fr-CH"/>
        </w:rPr>
        <w:t>juges-arbitres</w:t>
      </w:r>
      <w:r w:rsidRPr="00DF3FC3">
        <w:rPr>
          <w:b/>
          <w:bCs/>
          <w:sz w:val="24"/>
          <w:szCs w:val="24"/>
          <w:lang w:val="fr-CH"/>
        </w:rPr>
        <w:t xml:space="preserve"> </w:t>
      </w:r>
      <w:r w:rsidR="0017061E" w:rsidRPr="00DF3FC3">
        <w:rPr>
          <w:b/>
          <w:bCs/>
          <w:sz w:val="24"/>
          <w:szCs w:val="24"/>
          <w:lang w:val="fr-CH"/>
        </w:rPr>
        <w:t xml:space="preserve">– </w:t>
      </w:r>
      <w:r w:rsidR="000A7270" w:rsidRPr="00DF3FC3">
        <w:rPr>
          <w:b/>
          <w:bCs/>
          <w:sz w:val="24"/>
          <w:szCs w:val="24"/>
          <w:lang w:val="fr-CH"/>
        </w:rPr>
        <w:t>hors stade</w:t>
      </w:r>
      <w:r w:rsidR="0017061E" w:rsidRPr="00DF3FC3">
        <w:rPr>
          <w:b/>
          <w:bCs/>
          <w:sz w:val="24"/>
          <w:szCs w:val="24"/>
          <w:lang w:val="fr-CH"/>
        </w:rPr>
        <w:t xml:space="preserve"> </w:t>
      </w:r>
      <w:r w:rsidR="006A11EA" w:rsidRPr="00DF3FC3">
        <w:rPr>
          <w:b/>
          <w:bCs/>
          <w:sz w:val="24"/>
          <w:szCs w:val="24"/>
          <w:lang w:val="fr-CH"/>
        </w:rPr>
        <w:t>202</w:t>
      </w:r>
      <w:r w:rsidR="006E487D">
        <w:rPr>
          <w:b/>
          <w:bCs/>
          <w:sz w:val="24"/>
          <w:szCs w:val="24"/>
          <w:lang w:val="fr-CH"/>
        </w:rPr>
        <w:t>4</w:t>
      </w:r>
    </w:p>
    <w:p w14:paraId="301D3229" w14:textId="6B1A297B" w:rsidR="00634705" w:rsidRPr="00DF3FC3" w:rsidRDefault="00634705" w:rsidP="00054D3A">
      <w:pPr>
        <w:rPr>
          <w:lang w:val="fr-CH"/>
        </w:rPr>
      </w:pPr>
    </w:p>
    <w:tbl>
      <w:tblPr>
        <w:tblStyle w:val="Tabellenraster"/>
        <w:tblW w:w="9634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417"/>
        <w:gridCol w:w="1418"/>
        <w:gridCol w:w="1417"/>
        <w:gridCol w:w="1418"/>
      </w:tblGrid>
      <w:tr w:rsidR="00D835FB" w:rsidRPr="00190B58" w14:paraId="101B16D3" w14:textId="1789E9BA" w:rsidTr="000067EC">
        <w:trPr>
          <w:trHeight w:val="256"/>
        </w:trPr>
        <w:tc>
          <w:tcPr>
            <w:tcW w:w="25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1BD9AD0E" w:rsidR="00D835FB" w:rsidRPr="00190B58" w:rsidRDefault="00D835FB" w:rsidP="00054D3A">
            <w:pPr>
              <w:rPr>
                <w:b/>
                <w:bCs/>
              </w:rPr>
            </w:pPr>
            <w:r>
              <w:rPr>
                <w:b/>
                <w:bCs/>
              </w:rPr>
              <w:t>Genre de manifestation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6205B29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2561C6B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8D1DB2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CB913EC" w14:textId="77777777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97F8BF0" w14:textId="24589A33" w:rsidR="00D835FB" w:rsidRPr="00190B58" w:rsidRDefault="00D835FB" w:rsidP="00F54AB7">
            <w:pPr>
              <w:jc w:val="center"/>
              <w:rPr>
                <w:b/>
                <w:bCs/>
              </w:rPr>
            </w:pPr>
          </w:p>
        </w:tc>
      </w:tr>
      <w:tr w:rsidR="00C819D8" w:rsidRPr="00190B58" w14:paraId="486901E2" w14:textId="5A70F275" w:rsidTr="000067EC">
        <w:trPr>
          <w:trHeight w:val="797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C819D8" w:rsidRPr="00190B58" w:rsidRDefault="00C819D8" w:rsidP="00054D3A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9BEC3FC" w14:textId="7DEC6B38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sur route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32125DC" w:rsidR="00C819D8" w:rsidRPr="00190B58" w:rsidRDefault="00C819D8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B2E916" w14:textId="77777777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Cross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70027" w14:textId="3C81355C" w:rsidR="00C819D8" w:rsidRPr="00D835FB" w:rsidRDefault="00C819D8" w:rsidP="00D835FB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D835F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B9190F2" w14:textId="0699B45A" w:rsidR="00C819D8" w:rsidRPr="00D835FB" w:rsidRDefault="00C819D8" w:rsidP="00C819D8">
            <w:pPr>
              <w:jc w:val="center"/>
              <w:rPr>
                <w:b/>
                <w:bCs/>
                <w:sz w:val="16"/>
                <w:szCs w:val="16"/>
              </w:rPr>
            </w:pPr>
            <w:r w:rsidRPr="00D835FB">
              <w:rPr>
                <w:b/>
                <w:bCs/>
                <w:sz w:val="16"/>
                <w:szCs w:val="16"/>
              </w:rPr>
              <w:t>Course de montagne</w:t>
            </w:r>
          </w:p>
          <w:sdt>
            <w:sdtPr>
              <w:rPr>
                <w:b/>
                <w:bCs/>
                <w:sz w:val="24"/>
                <w:szCs w:val="24"/>
              </w:rPr>
              <w:id w:val="-569199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9DEC4" w14:textId="43A7AD57" w:rsidR="00C819D8" w:rsidRPr="00D835FB" w:rsidRDefault="006E487D" w:rsidP="00D835FB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6ABBD10" w14:textId="236DDB85" w:rsidR="00D835FB" w:rsidRPr="00D835FB" w:rsidRDefault="00D835FB" w:rsidP="00D835FB">
            <w:pPr>
              <w:ind w:left="709" w:hanging="709"/>
              <w:jc w:val="center"/>
              <w:rPr>
                <w:b/>
                <w:bCs/>
              </w:rPr>
            </w:pPr>
            <w:r w:rsidRPr="00D835FB">
              <w:rPr>
                <w:b/>
                <w:bCs/>
              </w:rPr>
              <w:t>Trail</w:t>
            </w:r>
          </w:p>
          <w:sdt>
            <w:sdtPr>
              <w:rPr>
                <w:b/>
                <w:bCs/>
                <w:sz w:val="24"/>
                <w:szCs w:val="24"/>
              </w:rPr>
              <w:id w:val="-7061002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33B2FC" w14:textId="002AE2D8" w:rsidR="00C819D8" w:rsidRPr="00EE1DFE" w:rsidRDefault="00D835FB" w:rsidP="00D835FB">
                <w:pPr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0508CC" w14:textId="798F8FBA" w:rsidR="00C819D8" w:rsidRPr="00190B58" w:rsidRDefault="00C819D8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WRC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EDC50A" w14:textId="53808854" w:rsidR="00C819D8" w:rsidRPr="00190B58" w:rsidRDefault="00680580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90B58" w14:paraId="4527CE13" w14:textId="77777777" w:rsidTr="00BD4009">
        <w:tc>
          <w:tcPr>
            <w:tcW w:w="3681" w:type="dxa"/>
          </w:tcPr>
          <w:p w14:paraId="18E30F46" w14:textId="6BB8D493" w:rsidR="00F54AB7" w:rsidRPr="00190B58" w:rsidRDefault="002A49D1" w:rsidP="00054D3A">
            <w:r>
              <w:t>Manifestation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844232" w:rsidR="00F54AB7" w:rsidRPr="009C4018" w:rsidRDefault="00EB2F6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90DA34F" w14:textId="77777777" w:rsidTr="00BD4009">
        <w:tc>
          <w:tcPr>
            <w:tcW w:w="3681" w:type="dxa"/>
          </w:tcPr>
          <w:p w14:paraId="2319776F" w14:textId="64BA2C33" w:rsidR="00F54AB7" w:rsidRPr="00190B58" w:rsidRDefault="00BD4009" w:rsidP="00054D3A">
            <w:r w:rsidRPr="00190B58">
              <w:t>Da</w:t>
            </w:r>
            <w:r w:rsidR="000C52B3">
              <w:t>t</w:t>
            </w:r>
            <w:r w:rsidR="002A49D1">
              <w:t>e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9C4018" w:rsidRDefault="0079180E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74B9562" w14:textId="77777777" w:rsidTr="00BD4009">
        <w:tc>
          <w:tcPr>
            <w:tcW w:w="3681" w:type="dxa"/>
          </w:tcPr>
          <w:p w14:paraId="1B3EF87A" w14:textId="281E00CA" w:rsidR="00F54AB7" w:rsidRPr="00190B58" w:rsidRDefault="002A49D1" w:rsidP="00054D3A">
            <w:r>
              <w:t>Numéro d’autorisation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3586FDC" w14:textId="77777777" w:rsidTr="00BD4009">
        <w:tc>
          <w:tcPr>
            <w:tcW w:w="3681" w:type="dxa"/>
          </w:tcPr>
          <w:p w14:paraId="29AEC903" w14:textId="5D030803" w:rsidR="00BD4009" w:rsidRPr="00190B58" w:rsidRDefault="00BD4009" w:rsidP="00054D3A">
            <w:r w:rsidRPr="00190B58">
              <w:t>Organisa</w:t>
            </w:r>
            <w:r w:rsidR="002A49D1">
              <w:t>teur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1BEB79AE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CA434D1" w14:textId="77777777" w:rsidTr="00BD4009">
        <w:tc>
          <w:tcPr>
            <w:tcW w:w="3681" w:type="dxa"/>
          </w:tcPr>
          <w:p w14:paraId="12C8146E" w14:textId="009D2203" w:rsidR="00F54AB7" w:rsidRPr="00190B58" w:rsidRDefault="002A49D1" w:rsidP="00054D3A">
            <w:r>
              <w:t>Lieu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7A44581D" w14:textId="5E4FBCAE" w:rsidR="00634705" w:rsidRPr="00190B58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90B58" w14:paraId="4C2DD379" w14:textId="77777777" w:rsidTr="00384CF7">
        <w:tc>
          <w:tcPr>
            <w:tcW w:w="3681" w:type="dxa"/>
          </w:tcPr>
          <w:p w14:paraId="5242FDB9" w14:textId="6649315C" w:rsidR="00990A90" w:rsidRPr="00190B58" w:rsidRDefault="00355794" w:rsidP="00384CF7">
            <w:r>
              <w:t>Chef de la compétition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990A90" w:rsidRPr="00190B58" w14:paraId="01576874" w14:textId="77777777" w:rsidTr="00384CF7">
        <w:tc>
          <w:tcPr>
            <w:tcW w:w="3681" w:type="dxa"/>
          </w:tcPr>
          <w:p w14:paraId="15169C5B" w14:textId="7914F9DB" w:rsidR="00990A90" w:rsidRPr="00190B58" w:rsidRDefault="00990A90" w:rsidP="00384CF7">
            <w:r w:rsidRPr="00190B58">
              <w:t>NTO (</w:t>
            </w:r>
            <w:r w:rsidR="005A01D9">
              <w:t>Championats</w:t>
            </w:r>
            <w:r w:rsidR="00355794">
              <w:t xml:space="preserve"> suisses</w:t>
            </w:r>
            <w:r w:rsidRPr="00190B58">
              <w:t>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674B0B48" w14:textId="77777777" w:rsidTr="004B4373">
        <w:tc>
          <w:tcPr>
            <w:tcW w:w="3681" w:type="dxa"/>
          </w:tcPr>
          <w:p w14:paraId="7AC4B93E" w14:textId="2FE9C0AA" w:rsidR="004B4373" w:rsidRPr="00EF29F0" w:rsidRDefault="00EF29F0" w:rsidP="0034597B">
            <w:pPr>
              <w:rPr>
                <w:lang w:val="fr-CH"/>
              </w:rPr>
            </w:pPr>
            <w:r w:rsidRPr="00EF29F0">
              <w:rPr>
                <w:lang w:val="fr-CH"/>
              </w:rPr>
              <w:t>Chef du bureau des c</w:t>
            </w:r>
            <w:r>
              <w:rPr>
                <w:lang w:val="fr-CH"/>
              </w:rPr>
              <w:t>alculs</w:t>
            </w:r>
          </w:p>
        </w:tc>
        <w:sdt>
          <w:sdtPr>
            <w:id w:val="56661075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68037276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293723A5" w14:textId="77777777" w:rsidTr="004B4373">
        <w:tc>
          <w:tcPr>
            <w:tcW w:w="3681" w:type="dxa"/>
          </w:tcPr>
          <w:p w14:paraId="44FCB102" w14:textId="77777777" w:rsidR="004B4373" w:rsidRPr="00190B58" w:rsidRDefault="004B4373" w:rsidP="0034597B">
            <w:proofErr w:type="gramStart"/>
            <w:r w:rsidRPr="00190B58">
              <w:t>Email</w:t>
            </w:r>
            <w:proofErr w:type="gramEnd"/>
          </w:p>
        </w:tc>
        <w:sdt>
          <w:sdtPr>
            <w:id w:val="109105259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2D1F6A20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</w:tbl>
    <w:p w14:paraId="4F05CD8C" w14:textId="08EEDD63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90B58" w14:paraId="4384AB1D" w14:textId="77777777" w:rsidTr="00613DDF">
        <w:tc>
          <w:tcPr>
            <w:tcW w:w="3681" w:type="dxa"/>
            <w:vMerge w:val="restart"/>
          </w:tcPr>
          <w:p w14:paraId="0D25B564" w14:textId="2012E0DD" w:rsidR="00C83D4A" w:rsidRPr="00190B58" w:rsidRDefault="005A01D9" w:rsidP="00613DDF">
            <w:r>
              <w:t>Juges-arbitres</w:t>
            </w:r>
          </w:p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  <w:tr w:rsidR="00C83D4A" w:rsidRPr="00190B58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90B58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</w:tbl>
    <w:p w14:paraId="6E22380D" w14:textId="77777777" w:rsidR="00C83D4A" w:rsidRPr="00190B58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8513EA" w14:textId="77777777" w:rsidTr="00B644D2">
        <w:tc>
          <w:tcPr>
            <w:tcW w:w="3681" w:type="dxa"/>
            <w:vMerge w:val="restart"/>
          </w:tcPr>
          <w:p w14:paraId="5EB774B9" w14:textId="1A590B9E" w:rsidR="00B644D2" w:rsidRPr="00190B58" w:rsidRDefault="00764BAF" w:rsidP="00054D3A">
            <w:r>
              <w:t>Team des starters</w:t>
            </w:r>
          </w:p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90B58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761C02D" w14:textId="77777777" w:rsidR="00B0524A" w:rsidRPr="00190B58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B7437" w:rsidRPr="00190B58" w14:paraId="7B954DFA" w14:textId="77777777" w:rsidTr="00B644D2">
        <w:tc>
          <w:tcPr>
            <w:tcW w:w="3681" w:type="dxa"/>
            <w:vMerge w:val="restart"/>
          </w:tcPr>
          <w:p w14:paraId="066BFFCE" w14:textId="72C685D5" w:rsidR="005B7437" w:rsidRPr="00190B58" w:rsidRDefault="005B7437" w:rsidP="00054D3A">
            <w:r>
              <w:t>Jury</w:t>
            </w:r>
          </w:p>
        </w:tc>
        <w:sdt>
          <w:sdtPr>
            <w:rPr>
              <w:sz w:val="22"/>
              <w:szCs w:val="22"/>
            </w:rPr>
            <w:id w:val="1897478138"/>
            <w:placeholder>
              <w:docPart w:val="A94191346BF34F32821EEFB50E4143E2"/>
            </w:placeholder>
          </w:sdtPr>
          <w:sdtContent>
            <w:tc>
              <w:tcPr>
                <w:tcW w:w="5947" w:type="dxa"/>
              </w:tcPr>
              <w:p w14:paraId="784148DD" w14:textId="52AD8E0C" w:rsidR="005B7437" w:rsidRPr="00190B58" w:rsidRDefault="005B7437" w:rsidP="00054D3A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0C48E215" w14:textId="77777777" w:rsidTr="00B644D2">
        <w:tc>
          <w:tcPr>
            <w:tcW w:w="3681" w:type="dxa"/>
            <w:vMerge/>
          </w:tcPr>
          <w:p w14:paraId="29DD6E3A" w14:textId="77777777" w:rsidR="005B7437" w:rsidRPr="00190B58" w:rsidRDefault="005B7437" w:rsidP="00054D3A"/>
        </w:tc>
        <w:sdt>
          <w:sdtPr>
            <w:id w:val="19054437"/>
            <w:placeholder>
              <w:docPart w:val="A94191346BF34F32821EEFB50E4143E2"/>
            </w:placeholder>
          </w:sdtPr>
          <w:sdtContent>
            <w:tc>
              <w:tcPr>
                <w:tcW w:w="5947" w:type="dxa"/>
              </w:tcPr>
              <w:p w14:paraId="2EDA6B08" w14:textId="5A316ED9" w:rsidR="005B7437" w:rsidRPr="009C4018" w:rsidRDefault="005B7437" w:rsidP="00054D3A"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0E0FCBD7" w14:textId="77777777" w:rsidTr="00B644D2">
        <w:tc>
          <w:tcPr>
            <w:tcW w:w="3681" w:type="dxa"/>
            <w:vMerge/>
          </w:tcPr>
          <w:p w14:paraId="164DD10F" w14:textId="77777777" w:rsidR="005B7437" w:rsidRPr="00190B58" w:rsidRDefault="005B7437" w:rsidP="00054D3A"/>
        </w:tc>
        <w:sdt>
          <w:sdtPr>
            <w:id w:val="1316069071"/>
            <w:placeholder>
              <w:docPart w:val="A683925161454C7FBB906B408CD56D33"/>
            </w:placeholder>
          </w:sdtPr>
          <w:sdtContent>
            <w:tc>
              <w:tcPr>
                <w:tcW w:w="5947" w:type="dxa"/>
              </w:tcPr>
              <w:p w14:paraId="4259E76B" w14:textId="64012CAD" w:rsidR="005B7437" w:rsidRDefault="005B7437" w:rsidP="00054D3A">
                <w:r w:rsidRPr="009C4018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B7437" w:rsidRPr="00190B58" w14:paraId="5896A55A" w14:textId="77777777" w:rsidTr="001E6D07">
        <w:tc>
          <w:tcPr>
            <w:tcW w:w="3681" w:type="dxa"/>
            <w:vMerge w:val="restart"/>
          </w:tcPr>
          <w:p w14:paraId="68777C4E" w14:textId="77777777" w:rsidR="005B7437" w:rsidRPr="00190B58" w:rsidRDefault="005B7437" w:rsidP="001E6D07">
            <w:r>
              <w:t xml:space="preserve">Team des </w:t>
            </w:r>
            <w:proofErr w:type="spellStart"/>
            <w:r>
              <w:t>speakers</w:t>
            </w:r>
            <w:proofErr w:type="spellEnd"/>
          </w:p>
        </w:tc>
        <w:sdt>
          <w:sdtPr>
            <w:rPr>
              <w:sz w:val="22"/>
              <w:szCs w:val="22"/>
            </w:rPr>
            <w:id w:val="-990635572"/>
            <w:placeholder>
              <w:docPart w:val="3F220406AA6249A5A5B92CDEB49DD5B4"/>
            </w:placeholder>
          </w:sdtPr>
          <w:sdtContent>
            <w:tc>
              <w:tcPr>
                <w:tcW w:w="5947" w:type="dxa"/>
              </w:tcPr>
              <w:p w14:paraId="4AE89B32" w14:textId="77777777" w:rsidR="005B7437" w:rsidRPr="00190B58" w:rsidRDefault="005B7437" w:rsidP="001E6D07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5B7437" w:rsidRPr="00190B58" w14:paraId="2CDB6229" w14:textId="77777777" w:rsidTr="001E6D07">
        <w:tc>
          <w:tcPr>
            <w:tcW w:w="3681" w:type="dxa"/>
            <w:vMerge/>
          </w:tcPr>
          <w:p w14:paraId="265265E2" w14:textId="77777777" w:rsidR="005B7437" w:rsidRPr="00190B58" w:rsidRDefault="005B7437" w:rsidP="001E6D07"/>
        </w:tc>
        <w:sdt>
          <w:sdtPr>
            <w:id w:val="-92707979"/>
            <w:placeholder>
              <w:docPart w:val="3F220406AA6249A5A5B92CDEB49DD5B4"/>
            </w:placeholder>
          </w:sdtPr>
          <w:sdtContent>
            <w:tc>
              <w:tcPr>
                <w:tcW w:w="5947" w:type="dxa"/>
              </w:tcPr>
              <w:p w14:paraId="421B5011" w14:textId="77777777" w:rsidR="005B7437" w:rsidRPr="009C4018" w:rsidRDefault="005B7437" w:rsidP="001E6D07">
                <w:r w:rsidRPr="009C4018">
                  <w:t xml:space="preserve"> </w:t>
                </w:r>
              </w:p>
            </w:tc>
          </w:sdtContent>
        </w:sdt>
      </w:tr>
    </w:tbl>
    <w:p w14:paraId="53DBFD7B" w14:textId="77777777" w:rsidR="005B7437" w:rsidRDefault="005B7437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7B8FDEEB" w14:textId="77777777" w:rsidTr="009E270E">
        <w:tc>
          <w:tcPr>
            <w:tcW w:w="3681" w:type="dxa"/>
            <w:vMerge w:val="restart"/>
          </w:tcPr>
          <w:p w14:paraId="1556DF6A" w14:textId="706EFD38" w:rsidR="00DE186D" w:rsidRPr="00190B58" w:rsidRDefault="00764BAF" w:rsidP="009E270E">
            <w:r>
              <w:t>Personne responsable</w:t>
            </w:r>
            <w:r w:rsidR="000C52B3">
              <w:t xml:space="preserve"> des i</w:t>
            </w:r>
            <w:r>
              <w:t>nscriptions</w:t>
            </w:r>
          </w:p>
        </w:tc>
        <w:sdt>
          <w:sdtPr>
            <w:id w:val="-768696075"/>
            <w:placeholder>
              <w:docPart w:val="88F52642E8394039B3630310EC877C41"/>
            </w:placeholder>
          </w:sdtPr>
          <w:sdtEndPr/>
          <w:sdtContent>
            <w:tc>
              <w:tcPr>
                <w:tcW w:w="5947" w:type="dxa"/>
              </w:tcPr>
              <w:p w14:paraId="40C5B3CF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29BF044D" w14:textId="77777777" w:rsidTr="009E270E">
        <w:tc>
          <w:tcPr>
            <w:tcW w:w="3681" w:type="dxa"/>
            <w:vMerge/>
          </w:tcPr>
          <w:p w14:paraId="366F5CE9" w14:textId="77777777" w:rsidR="00DE186D" w:rsidRDefault="00DE186D" w:rsidP="009E270E"/>
        </w:tc>
        <w:tc>
          <w:tcPr>
            <w:tcW w:w="5947" w:type="dxa"/>
          </w:tcPr>
          <w:p w14:paraId="694C289D" w14:textId="5FE97F79" w:rsidR="00DE186D" w:rsidRPr="009C4018" w:rsidRDefault="00DE186D" w:rsidP="009E270E">
            <w:r w:rsidRPr="009C4018">
              <w:t xml:space="preserve"> </w:t>
            </w:r>
          </w:p>
        </w:tc>
      </w:tr>
    </w:tbl>
    <w:p w14:paraId="29BC9A34" w14:textId="77777777" w:rsidR="00DE186D" w:rsidRDefault="00DE186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0E8AA564" w14:textId="77777777" w:rsidTr="009E270E">
        <w:tc>
          <w:tcPr>
            <w:tcW w:w="3681" w:type="dxa"/>
            <w:vMerge w:val="restart"/>
          </w:tcPr>
          <w:p w14:paraId="4568DB98" w14:textId="7CA9491F" w:rsidR="00DE186D" w:rsidRPr="000C52B3" w:rsidRDefault="00A9305A" w:rsidP="009E270E">
            <w:pPr>
              <w:rPr>
                <w:lang w:val="fr-CH"/>
              </w:rPr>
            </w:pPr>
            <w:r w:rsidRPr="000C52B3">
              <w:rPr>
                <w:lang w:val="fr-CH"/>
              </w:rPr>
              <w:t>Person</w:t>
            </w:r>
            <w:r w:rsidR="00764BAF" w:rsidRPr="000C52B3">
              <w:rPr>
                <w:lang w:val="fr-CH"/>
              </w:rPr>
              <w:t xml:space="preserve">ne </w:t>
            </w:r>
            <w:r w:rsidR="00A854EA" w:rsidRPr="000C52B3">
              <w:rPr>
                <w:lang w:val="fr-CH"/>
              </w:rPr>
              <w:t>responsable</w:t>
            </w:r>
            <w:r w:rsidR="000C52B3" w:rsidRPr="000C52B3">
              <w:rPr>
                <w:lang w:val="fr-CH"/>
              </w:rPr>
              <w:t xml:space="preserve"> d</w:t>
            </w:r>
            <w:r w:rsidR="000C52B3">
              <w:rPr>
                <w:lang w:val="fr-CH"/>
              </w:rPr>
              <w:t>es c</w:t>
            </w:r>
            <w:r w:rsidR="00A854EA" w:rsidRPr="000C52B3">
              <w:rPr>
                <w:lang w:val="fr-CH"/>
              </w:rPr>
              <w:t>érémonies protocolaires</w:t>
            </w:r>
          </w:p>
        </w:tc>
        <w:sdt>
          <w:sdtPr>
            <w:id w:val="932711243"/>
            <w:placeholder>
              <w:docPart w:val="822FA26244284F378C28F53C84DE9BA9"/>
            </w:placeholder>
          </w:sdtPr>
          <w:sdtEndPr/>
          <w:sdtContent>
            <w:tc>
              <w:tcPr>
                <w:tcW w:w="5947" w:type="dxa"/>
              </w:tcPr>
              <w:p w14:paraId="62BD2D95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76CBFE08" w14:textId="77777777" w:rsidTr="009E270E">
        <w:tc>
          <w:tcPr>
            <w:tcW w:w="3681" w:type="dxa"/>
            <w:vMerge/>
          </w:tcPr>
          <w:p w14:paraId="5EEAC2CA" w14:textId="77777777" w:rsidR="00DE186D" w:rsidRDefault="00DE186D" w:rsidP="009E270E"/>
        </w:tc>
        <w:tc>
          <w:tcPr>
            <w:tcW w:w="5947" w:type="dxa"/>
          </w:tcPr>
          <w:p w14:paraId="6F3F9F37" w14:textId="70A47A90" w:rsidR="00DE186D" w:rsidRPr="009C4018" w:rsidRDefault="00A9305A" w:rsidP="009E270E">
            <w:r>
              <w:rPr>
                <w:sz w:val="22"/>
                <w:szCs w:val="22"/>
              </w:rPr>
              <w:t xml:space="preserve"> </w:t>
            </w:r>
            <w:sdt>
              <w:sdtPr>
                <w:id w:val="-1687899724"/>
                <w:placeholder>
                  <w:docPart w:val="84624A10AD074EE4B5317F52BF6428AA"/>
                </w:placeholder>
              </w:sdtPr>
              <w:sdtEndPr/>
              <w:sdtContent>
                <w:r w:rsidR="0065213A">
                  <w:t xml:space="preserve"> </w:t>
                </w:r>
              </w:sdtContent>
            </w:sdt>
          </w:p>
        </w:tc>
      </w:tr>
    </w:tbl>
    <w:p w14:paraId="2DB4EB08" w14:textId="77777777" w:rsidR="000412B0" w:rsidRPr="00190B58" w:rsidRDefault="000412B0" w:rsidP="00054D3A"/>
    <w:p w14:paraId="17E6F386" w14:textId="7E734886" w:rsidR="0001310E" w:rsidRPr="003F6D76" w:rsidRDefault="00A854EA" w:rsidP="0001310E">
      <w:pPr>
        <w:tabs>
          <w:tab w:val="left" w:pos="4536"/>
        </w:tabs>
        <w:rPr>
          <w:b/>
          <w:lang w:val="fr-CH"/>
        </w:rPr>
      </w:pPr>
      <w:r w:rsidRPr="003F6D76">
        <w:rPr>
          <w:b/>
          <w:lang w:val="fr-CH"/>
        </w:rPr>
        <w:t>Au début il faut contr</w:t>
      </w:r>
      <w:r w:rsidR="003F6D76" w:rsidRPr="003F6D76">
        <w:rPr>
          <w:b/>
          <w:lang w:val="fr-CH"/>
        </w:rPr>
        <w:t>ôler</w:t>
      </w:r>
      <w:r w:rsidR="00B0603E">
        <w:rPr>
          <w:b/>
          <w:lang w:val="fr-CH"/>
        </w:rPr>
        <w:t xml:space="preserve"> </w:t>
      </w:r>
      <w:r w:rsidR="0001310E" w:rsidRPr="003F6D76">
        <w:rPr>
          <w:b/>
          <w:lang w:val="fr-CH"/>
        </w:rPr>
        <w:t>:</w:t>
      </w:r>
    </w:p>
    <w:p w14:paraId="36B29C0C" w14:textId="39ADE82C" w:rsidR="00961330" w:rsidRPr="006D1853" w:rsidRDefault="0001310E" w:rsidP="0001310E">
      <w:pPr>
        <w:tabs>
          <w:tab w:val="left" w:pos="4536"/>
        </w:tabs>
        <w:rPr>
          <w:bCs/>
          <w:sz w:val="18"/>
          <w:szCs w:val="18"/>
          <w:lang w:val="fr-CH"/>
        </w:rPr>
      </w:pPr>
      <w:r w:rsidRPr="00797321">
        <w:rPr>
          <w:bCs/>
          <w:lang w:val="fr-CH"/>
        </w:rPr>
        <w:t>-</w:t>
      </w:r>
      <w:r w:rsidR="00961330" w:rsidRPr="00797321">
        <w:rPr>
          <w:bCs/>
          <w:lang w:val="fr-CH"/>
        </w:rPr>
        <w:t xml:space="preserve"> </w:t>
      </w:r>
      <w:r w:rsidRPr="00797321">
        <w:rPr>
          <w:bCs/>
          <w:lang w:val="fr-CH"/>
        </w:rPr>
        <w:t xml:space="preserve">Check </w:t>
      </w:r>
      <w:r w:rsidR="003F6D76" w:rsidRPr="00797321">
        <w:rPr>
          <w:bCs/>
          <w:lang w:val="fr-CH"/>
        </w:rPr>
        <w:t>certificat de la mesure</w:t>
      </w:r>
      <w:r w:rsidR="00797321" w:rsidRPr="00797321">
        <w:rPr>
          <w:bCs/>
          <w:lang w:val="fr-CH"/>
        </w:rPr>
        <w:t xml:space="preserve"> </w:t>
      </w:r>
      <w:r w:rsidR="00797321" w:rsidRPr="006D1853">
        <w:rPr>
          <w:bCs/>
          <w:sz w:val="18"/>
          <w:szCs w:val="18"/>
          <w:lang w:val="fr-CH"/>
        </w:rPr>
        <w:t>(</w:t>
      </w:r>
      <w:r w:rsidR="006D1853" w:rsidRPr="006D1853">
        <w:rPr>
          <w:bCs/>
          <w:sz w:val="18"/>
          <w:szCs w:val="18"/>
          <w:lang w:val="fr-CH"/>
        </w:rPr>
        <w:t>c</w:t>
      </w:r>
      <w:r w:rsidR="00797321" w:rsidRPr="006D1853">
        <w:rPr>
          <w:bCs/>
          <w:sz w:val="18"/>
          <w:szCs w:val="18"/>
          <w:lang w:val="fr-CH"/>
        </w:rPr>
        <w:t>ourse sur route</w:t>
      </w:r>
      <w:r w:rsidRPr="006D1853">
        <w:rPr>
          <w:bCs/>
          <w:sz w:val="18"/>
          <w:szCs w:val="18"/>
          <w:lang w:val="fr-CH"/>
        </w:rPr>
        <w:t xml:space="preserve"> </w:t>
      </w:r>
      <w:r w:rsidR="000D34D2" w:rsidRPr="006D1853">
        <w:rPr>
          <w:bCs/>
          <w:sz w:val="18"/>
          <w:szCs w:val="18"/>
          <w:lang w:val="fr-CH"/>
        </w:rPr>
        <w:t>5 km/</w:t>
      </w:r>
      <w:r w:rsidRPr="006D1853">
        <w:rPr>
          <w:bCs/>
          <w:sz w:val="18"/>
          <w:szCs w:val="18"/>
          <w:lang w:val="fr-CH"/>
        </w:rPr>
        <w:t>10</w:t>
      </w:r>
      <w:r w:rsidR="000D34D2" w:rsidRPr="006D1853">
        <w:rPr>
          <w:bCs/>
          <w:sz w:val="18"/>
          <w:szCs w:val="18"/>
          <w:lang w:val="fr-CH"/>
        </w:rPr>
        <w:t xml:space="preserve"> </w:t>
      </w:r>
      <w:r w:rsidRPr="006D1853">
        <w:rPr>
          <w:bCs/>
          <w:sz w:val="18"/>
          <w:szCs w:val="18"/>
          <w:lang w:val="fr-CH"/>
        </w:rPr>
        <w:t>km/</w:t>
      </w:r>
      <w:r w:rsidR="00EF29F0">
        <w:rPr>
          <w:bCs/>
          <w:sz w:val="18"/>
          <w:szCs w:val="18"/>
          <w:lang w:val="fr-CH"/>
        </w:rPr>
        <w:t>100km/</w:t>
      </w:r>
      <w:r w:rsidR="00797321" w:rsidRPr="006D1853">
        <w:rPr>
          <w:bCs/>
          <w:sz w:val="18"/>
          <w:szCs w:val="18"/>
          <w:lang w:val="fr-CH"/>
        </w:rPr>
        <w:t>semi-</w:t>
      </w:r>
      <w:r w:rsidRPr="006D1853">
        <w:rPr>
          <w:bCs/>
          <w:sz w:val="18"/>
          <w:szCs w:val="18"/>
          <w:lang w:val="fr-CH"/>
        </w:rPr>
        <w:t>marathon/</w:t>
      </w:r>
      <w:r w:rsidR="00797321" w:rsidRPr="006D1853">
        <w:rPr>
          <w:bCs/>
          <w:sz w:val="18"/>
          <w:szCs w:val="18"/>
          <w:lang w:val="fr-CH"/>
        </w:rPr>
        <w:t>m</w:t>
      </w:r>
      <w:r w:rsidRPr="006D1853">
        <w:rPr>
          <w:bCs/>
          <w:sz w:val="18"/>
          <w:szCs w:val="18"/>
          <w:lang w:val="fr-CH"/>
        </w:rPr>
        <w:t>arathon)</w:t>
      </w:r>
    </w:p>
    <w:p w14:paraId="17189FA3" w14:textId="16E8DD02" w:rsidR="00961330" w:rsidRDefault="00961330" w:rsidP="0001310E">
      <w:pPr>
        <w:tabs>
          <w:tab w:val="left" w:pos="4536"/>
        </w:tabs>
        <w:rPr>
          <w:bCs/>
        </w:rPr>
      </w:pPr>
      <w:r>
        <w:rPr>
          <w:bCs/>
        </w:rPr>
        <w:t xml:space="preserve">- </w:t>
      </w:r>
      <w:r w:rsidR="00797321">
        <w:rPr>
          <w:bCs/>
        </w:rPr>
        <w:t>Contacter</w:t>
      </w:r>
      <w:r w:rsidR="00472F50">
        <w:rPr>
          <w:bCs/>
        </w:rPr>
        <w:t xml:space="preserve"> la chronom</w:t>
      </w:r>
      <w:r w:rsidR="00B0603E">
        <w:rPr>
          <w:bCs/>
        </w:rPr>
        <w:t>étrage</w:t>
      </w:r>
    </w:p>
    <w:p w14:paraId="354DE667" w14:textId="77777777" w:rsidR="003E305B" w:rsidRPr="00190B58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5B7437" w14:paraId="5C769AE9" w14:textId="77777777" w:rsidTr="00F60AF2">
        <w:tc>
          <w:tcPr>
            <w:tcW w:w="9628" w:type="dxa"/>
            <w:gridSpan w:val="2"/>
          </w:tcPr>
          <w:p w14:paraId="44D5E31D" w14:textId="08354649" w:rsidR="00B644D2" w:rsidRPr="00522BF5" w:rsidRDefault="00522BF5" w:rsidP="00054D3A">
            <w:pPr>
              <w:rPr>
                <w:b/>
                <w:bCs/>
                <w:lang w:val="fr-CH"/>
              </w:rPr>
            </w:pPr>
            <w:r>
              <w:rPr>
                <w:b/>
                <w:bCs/>
                <w:lang w:val="fr-CH"/>
              </w:rPr>
              <w:t>Envoyer le rapport</w:t>
            </w:r>
            <w:r w:rsidR="00B644D2" w:rsidRPr="00522BF5">
              <w:rPr>
                <w:b/>
                <w:bCs/>
                <w:lang w:val="fr-CH"/>
              </w:rPr>
              <w:t xml:space="preserve"> p</w:t>
            </w:r>
            <w:r>
              <w:rPr>
                <w:b/>
                <w:bCs/>
                <w:lang w:val="fr-CH"/>
              </w:rPr>
              <w:t>a</w:t>
            </w:r>
            <w:r w:rsidR="00B644D2" w:rsidRPr="00522BF5">
              <w:rPr>
                <w:b/>
                <w:bCs/>
                <w:lang w:val="fr-CH"/>
              </w:rPr>
              <w:t xml:space="preserve">r </w:t>
            </w:r>
            <w:proofErr w:type="gramStart"/>
            <w:r w:rsidR="00B644D2" w:rsidRPr="00522BF5">
              <w:rPr>
                <w:b/>
                <w:bCs/>
                <w:lang w:val="fr-CH"/>
              </w:rPr>
              <w:t>Email</w:t>
            </w:r>
            <w:proofErr w:type="gramEnd"/>
            <w:r w:rsidR="00B644D2" w:rsidRPr="00522BF5">
              <w:rPr>
                <w:b/>
                <w:bCs/>
                <w:lang w:val="fr-CH"/>
              </w:rPr>
              <w:t xml:space="preserve"> </w:t>
            </w:r>
            <w:r w:rsidRPr="00522BF5">
              <w:rPr>
                <w:b/>
                <w:bCs/>
                <w:lang w:val="fr-CH"/>
              </w:rPr>
              <w:t>à</w:t>
            </w:r>
            <w:r>
              <w:rPr>
                <w:b/>
                <w:bCs/>
                <w:lang w:val="fr-CH"/>
              </w:rPr>
              <w:t> :</w:t>
            </w:r>
          </w:p>
        </w:tc>
      </w:tr>
      <w:tr w:rsidR="00B644D2" w:rsidRPr="00190B58" w14:paraId="76691357" w14:textId="77777777" w:rsidTr="00B644D2">
        <w:tc>
          <w:tcPr>
            <w:tcW w:w="3681" w:type="dxa"/>
          </w:tcPr>
          <w:p w14:paraId="4D21D282" w14:textId="51AD8DD8" w:rsidR="00B644D2" w:rsidRPr="00190B58" w:rsidRDefault="00522BF5" w:rsidP="00054D3A">
            <w:proofErr w:type="spellStart"/>
            <w:r>
              <w:t>C</w:t>
            </w:r>
            <w:r w:rsidR="00EF1E7A">
              <w:t>o</w:t>
            </w:r>
            <w:r>
              <w:t>nvocation</w:t>
            </w:r>
            <w:proofErr w:type="spellEnd"/>
            <w:r>
              <w:t xml:space="preserve"> ACA </w:t>
            </w:r>
            <w:proofErr w:type="spellStart"/>
            <w:r>
              <w:t>ou</w:t>
            </w:r>
            <w:proofErr w:type="spellEnd"/>
            <w:r w:rsidR="00B644D2" w:rsidRPr="00190B58">
              <w:t xml:space="preserve">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2595945A" w14:textId="6BB19559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  <w:tr w:rsidR="00B644D2" w:rsidRPr="00190B58" w14:paraId="5148748D" w14:textId="77777777" w:rsidTr="00B644D2">
        <w:tc>
          <w:tcPr>
            <w:tcW w:w="3681" w:type="dxa"/>
          </w:tcPr>
          <w:p w14:paraId="3817D7DC" w14:textId="3D4B14E0" w:rsidR="00B644D2" w:rsidRPr="00190B58" w:rsidRDefault="00B644D2" w:rsidP="00054D3A">
            <w:r w:rsidRPr="00190B58">
              <w:t>Swiss Athletics</w:t>
            </w:r>
          </w:p>
        </w:tc>
        <w:tc>
          <w:tcPr>
            <w:tcW w:w="5947" w:type="dxa"/>
          </w:tcPr>
          <w:p w14:paraId="05C0D217" w14:textId="56B8ED4C" w:rsidR="00B644D2" w:rsidRPr="00B753CC" w:rsidRDefault="00B07A38" w:rsidP="00054D3A">
            <w:hyperlink r:id="rId11" w:history="1">
              <w:r w:rsidR="00B644D2" w:rsidRPr="00B753CC">
                <w:rPr>
                  <w:rStyle w:val="Hyperlink"/>
                </w:rPr>
                <w:t>sportservices@swiss-athletics.ch</w:t>
              </w:r>
            </w:hyperlink>
          </w:p>
        </w:tc>
      </w:tr>
      <w:tr w:rsidR="00B644D2" w:rsidRPr="00190B58" w14:paraId="4A40CBAC" w14:textId="77777777" w:rsidTr="00B644D2">
        <w:tc>
          <w:tcPr>
            <w:tcW w:w="3681" w:type="dxa"/>
          </w:tcPr>
          <w:p w14:paraId="01D44D3C" w14:textId="423C9952" w:rsidR="00B644D2" w:rsidRPr="00190B58" w:rsidRDefault="00B644D2" w:rsidP="00054D3A">
            <w:r w:rsidRPr="00190B58">
              <w:t>Chef NTO (</w:t>
            </w:r>
            <w:r w:rsidR="00AF57B4">
              <w:t>Championnats suisses</w:t>
            </w:r>
            <w:r w:rsidRPr="00190B58">
              <w:t>)</w:t>
            </w:r>
          </w:p>
        </w:tc>
        <w:tc>
          <w:tcPr>
            <w:tcW w:w="5947" w:type="dxa"/>
          </w:tcPr>
          <w:p w14:paraId="48A3AD6B" w14:textId="65B5B480" w:rsidR="00B753CC" w:rsidRPr="00B753CC" w:rsidRDefault="00B07A38" w:rsidP="00054D3A">
            <w:hyperlink r:id="rId12" w:history="1">
              <w:r w:rsidR="00B753CC" w:rsidRPr="00B753CC">
                <w:rPr>
                  <w:rStyle w:val="Hyperlink"/>
                </w:rPr>
                <w:t>daniel_hilfiker@hotmail.com</w:t>
              </w:r>
            </w:hyperlink>
          </w:p>
        </w:tc>
      </w:tr>
      <w:tr w:rsidR="00B644D2" w:rsidRPr="00190B58" w14:paraId="7C4C8F88" w14:textId="77777777" w:rsidTr="00B644D2">
        <w:tc>
          <w:tcPr>
            <w:tcW w:w="3681" w:type="dxa"/>
          </w:tcPr>
          <w:p w14:paraId="63AC27E7" w14:textId="17A05BFA" w:rsidR="00B644D2" w:rsidRPr="00190B58" w:rsidRDefault="00AF57B4" w:rsidP="00054D3A">
            <w:r>
              <w:t>Organisateur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5E83AB39" w14:textId="3D71C717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</w:tbl>
    <w:p w14:paraId="5641A5CE" w14:textId="77777777" w:rsidR="00365D17" w:rsidRPr="00190B58" w:rsidRDefault="00365D17" w:rsidP="00054D3A">
      <w:pPr>
        <w:sectPr w:rsidR="00365D17" w:rsidRPr="00190B58" w:rsidSect="005E34E6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99"/>
        <w:gridCol w:w="1418"/>
        <w:gridCol w:w="1411"/>
      </w:tblGrid>
      <w:tr w:rsidR="00CB1490" w:rsidRPr="005B7437" w14:paraId="1FB4F709" w14:textId="77777777" w:rsidTr="009E270E">
        <w:tc>
          <w:tcPr>
            <w:tcW w:w="9628" w:type="dxa"/>
            <w:gridSpan w:val="3"/>
            <w:shd w:val="clear" w:color="auto" w:fill="FDE9D9" w:themeFill="accent6" w:themeFillTint="33"/>
          </w:tcPr>
          <w:p w14:paraId="036A4A67" w14:textId="4F40166C" w:rsidR="00CB1490" w:rsidRPr="0091245D" w:rsidRDefault="0091245D" w:rsidP="009E270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lang w:val="fr-CH"/>
              </w:rPr>
            </w:pPr>
            <w:r w:rsidRPr="0091245D">
              <w:rPr>
                <w:b/>
                <w:bCs/>
                <w:lang w:val="fr-CH"/>
              </w:rPr>
              <w:lastRenderedPageBreak/>
              <w:t>Mesure du parcours</w:t>
            </w:r>
            <w:r w:rsidR="0056065B" w:rsidRPr="0091245D">
              <w:rPr>
                <w:b/>
                <w:bCs/>
                <w:lang w:val="fr-CH"/>
              </w:rPr>
              <w:t xml:space="preserve"> </w:t>
            </w:r>
            <w:r w:rsidR="0056065B" w:rsidRPr="0091245D">
              <w:rPr>
                <w:lang w:val="fr-CH"/>
              </w:rPr>
              <w:t>(</w:t>
            </w:r>
            <w:r w:rsidRPr="0091245D">
              <w:rPr>
                <w:lang w:val="fr-CH"/>
              </w:rPr>
              <w:t xml:space="preserve">courses </w:t>
            </w:r>
            <w:r w:rsidR="00A7777B">
              <w:rPr>
                <w:lang w:val="fr-CH"/>
              </w:rPr>
              <w:t>sur</w:t>
            </w:r>
            <w:r w:rsidRPr="0091245D">
              <w:rPr>
                <w:lang w:val="fr-CH"/>
              </w:rPr>
              <w:t xml:space="preserve"> </w:t>
            </w:r>
            <w:r>
              <w:rPr>
                <w:lang w:val="fr-CH"/>
              </w:rPr>
              <w:t>route</w:t>
            </w:r>
            <w:r w:rsidR="00A90B65" w:rsidRPr="0091245D">
              <w:rPr>
                <w:lang w:val="fr-CH"/>
              </w:rPr>
              <w:t xml:space="preserve"> 5 km</w:t>
            </w:r>
            <w:r w:rsidR="005009D5" w:rsidRPr="0091245D">
              <w:rPr>
                <w:lang w:val="fr-CH"/>
              </w:rPr>
              <w:t>/</w:t>
            </w:r>
            <w:r w:rsidR="0056065B" w:rsidRPr="0091245D">
              <w:rPr>
                <w:lang w:val="fr-CH"/>
              </w:rPr>
              <w:t>10</w:t>
            </w:r>
            <w:r w:rsidR="00FB4702" w:rsidRPr="0091245D">
              <w:rPr>
                <w:lang w:val="fr-CH"/>
              </w:rPr>
              <w:t xml:space="preserve"> </w:t>
            </w:r>
            <w:r w:rsidR="0056065B" w:rsidRPr="0091245D">
              <w:rPr>
                <w:lang w:val="fr-CH"/>
              </w:rPr>
              <w:t>km/</w:t>
            </w:r>
            <w:r w:rsidR="00A77971">
              <w:rPr>
                <w:lang w:val="fr-CH"/>
              </w:rPr>
              <w:t>100km/semi-</w:t>
            </w:r>
            <w:r w:rsidR="0056065B" w:rsidRPr="0091245D">
              <w:rPr>
                <w:lang w:val="fr-CH"/>
              </w:rPr>
              <w:t>marathon/</w:t>
            </w:r>
            <w:r w:rsidR="00A77971">
              <w:rPr>
                <w:lang w:val="fr-CH"/>
              </w:rPr>
              <w:t>m</w:t>
            </w:r>
            <w:r w:rsidR="0056065B" w:rsidRPr="0091245D">
              <w:rPr>
                <w:lang w:val="fr-CH"/>
              </w:rPr>
              <w:t>arathon)</w:t>
            </w:r>
          </w:p>
        </w:tc>
      </w:tr>
      <w:tr w:rsidR="00435A0B" w:rsidRPr="00190B58" w14:paraId="43224690" w14:textId="77777777" w:rsidTr="00002E07">
        <w:tc>
          <w:tcPr>
            <w:tcW w:w="6799" w:type="dxa"/>
          </w:tcPr>
          <w:p w14:paraId="7C75CEC9" w14:textId="3AECB67C" w:rsidR="00435A0B" w:rsidRPr="00056EE1" w:rsidRDefault="001F443C" w:rsidP="009E270E">
            <w:pPr>
              <w:rPr>
                <w:lang w:val="fr-CH"/>
              </w:rPr>
            </w:pPr>
            <w:r w:rsidRPr="00056EE1">
              <w:rPr>
                <w:lang w:val="fr-CH"/>
              </w:rPr>
              <w:t>Protoc</w:t>
            </w:r>
            <w:r w:rsidR="00056EE1" w:rsidRPr="00056EE1">
              <w:rPr>
                <w:lang w:val="fr-CH"/>
              </w:rPr>
              <w:t>ol</w:t>
            </w:r>
            <w:r w:rsidRPr="00056EE1">
              <w:rPr>
                <w:lang w:val="fr-CH"/>
              </w:rPr>
              <w:t xml:space="preserve">e de </w:t>
            </w:r>
            <w:r w:rsidR="00056EE1" w:rsidRPr="00056EE1">
              <w:rPr>
                <w:lang w:val="fr-CH"/>
              </w:rPr>
              <w:t xml:space="preserve">la </w:t>
            </w:r>
            <w:r w:rsidRPr="00056EE1">
              <w:rPr>
                <w:lang w:val="fr-CH"/>
              </w:rPr>
              <w:t>mesure</w:t>
            </w:r>
            <w:r w:rsidR="00435A0B" w:rsidRPr="00056EE1"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national</w:t>
            </w:r>
            <w:r w:rsidR="00056EE1" w:rsidRPr="00056EE1">
              <w:rPr>
                <w:lang w:val="fr-CH"/>
              </w:rPr>
              <w:t>e</w:t>
            </w:r>
            <w:r w:rsidR="000C3B34" w:rsidRPr="00056EE1">
              <w:rPr>
                <w:lang w:val="fr-CH"/>
              </w:rPr>
              <w:t xml:space="preserve"> </w:t>
            </w:r>
            <w:r w:rsidRPr="00056EE1">
              <w:rPr>
                <w:lang w:val="fr-CH"/>
              </w:rPr>
              <w:t>existe</w:t>
            </w:r>
            <w:r w:rsidR="00056EE1"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A45226F" w14:textId="623E8CA6" w:rsidR="00435A0B" w:rsidRPr="00190B58" w:rsidRDefault="00DB73F5" w:rsidP="00C85C02">
            <w:pPr>
              <w:jc w:val="center"/>
              <w:rPr>
                <w:sz w:val="22"/>
                <w:szCs w:val="22"/>
              </w:rPr>
            </w:pPr>
            <w:r>
              <w:t>oui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8459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4E8AEFE7" w14:textId="561FD802" w:rsidR="00435A0B" w:rsidRPr="00190B58" w:rsidRDefault="00DB73F5" w:rsidP="00C85C02">
            <w:pPr>
              <w:jc w:val="center"/>
              <w:rPr>
                <w:sz w:val="22"/>
                <w:szCs w:val="22"/>
              </w:rPr>
            </w:pPr>
            <w:r>
              <w:t>non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7820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03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B34" w:rsidRPr="00190B58" w14:paraId="33474E52" w14:textId="77777777" w:rsidTr="00002E07">
        <w:tc>
          <w:tcPr>
            <w:tcW w:w="6799" w:type="dxa"/>
          </w:tcPr>
          <w:p w14:paraId="0FBD1870" w14:textId="262186E5" w:rsidR="000C3B34" w:rsidRPr="00056EE1" w:rsidRDefault="00056EE1" w:rsidP="009E270E">
            <w:pPr>
              <w:rPr>
                <w:lang w:val="fr-CH"/>
              </w:rPr>
            </w:pPr>
            <w:r w:rsidRPr="00056EE1">
              <w:rPr>
                <w:lang w:val="fr-CH"/>
              </w:rPr>
              <w:t xml:space="preserve">Protocole de la mesure </w:t>
            </w:r>
            <w:r>
              <w:rPr>
                <w:lang w:val="fr-CH"/>
              </w:rPr>
              <w:t>inter</w:t>
            </w:r>
            <w:r w:rsidRPr="00056EE1">
              <w:rPr>
                <w:lang w:val="fr-CH"/>
              </w:rPr>
              <w:t>nationale existe</w:t>
            </w:r>
            <w:r>
              <w:rPr>
                <w:lang w:val="fr-CH"/>
              </w:rPr>
              <w:t xml:space="preserve"> </w:t>
            </w:r>
            <w:r w:rsidR="000C3B34" w:rsidRPr="00056EE1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45F3536" w14:textId="65A79B63" w:rsidR="000C3B34" w:rsidRDefault="00DB73F5" w:rsidP="00C85C02">
            <w:pPr>
              <w:jc w:val="center"/>
            </w:pPr>
            <w:r>
              <w:t>oui</w:t>
            </w:r>
            <w:r w:rsidR="000C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280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3893F1F" w14:textId="7CEDDF55" w:rsidR="000C3B34" w:rsidRPr="00190B58" w:rsidRDefault="00DB73F5" w:rsidP="00C85C02">
            <w:pPr>
              <w:jc w:val="center"/>
            </w:pPr>
            <w:r>
              <w:t>non</w:t>
            </w:r>
            <w:r w:rsidR="000C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92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35A0B" w:rsidRPr="00190B58" w14:paraId="5FD40C11" w14:textId="77777777" w:rsidTr="00002E07">
        <w:tc>
          <w:tcPr>
            <w:tcW w:w="6799" w:type="dxa"/>
          </w:tcPr>
          <w:p w14:paraId="22284E4F" w14:textId="637CBB58" w:rsidR="00435A0B" w:rsidRPr="00DB73F5" w:rsidRDefault="009A6EBE" w:rsidP="009E270E">
            <w:pPr>
              <w:rPr>
                <w:lang w:val="fr-CH"/>
              </w:rPr>
            </w:pPr>
            <w:r w:rsidRPr="00DB73F5">
              <w:rPr>
                <w:lang w:val="fr-CH"/>
              </w:rPr>
              <w:t>La distance parcourue correspond</w:t>
            </w:r>
            <w:r w:rsidR="00814BA2">
              <w:rPr>
                <w:lang w:val="fr-CH"/>
              </w:rPr>
              <w:t>ait</w:t>
            </w:r>
            <w:r w:rsidRPr="00DB73F5">
              <w:rPr>
                <w:lang w:val="fr-CH"/>
              </w:rPr>
              <w:t xml:space="preserve"> à la mesure</w:t>
            </w:r>
            <w:r w:rsidR="00DB73F5">
              <w:rPr>
                <w:lang w:val="fr-CH"/>
              </w:rPr>
              <w:t xml:space="preserve"> </w:t>
            </w:r>
            <w:r w:rsidR="00435A0B" w:rsidRPr="00DB73F5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626A67EA" w14:textId="47386899" w:rsidR="00435A0B" w:rsidRPr="00190B58" w:rsidRDefault="00DB73F5" w:rsidP="00435A0B">
            <w:pPr>
              <w:jc w:val="center"/>
              <w:rPr>
                <w:sz w:val="22"/>
                <w:szCs w:val="22"/>
              </w:rPr>
            </w:pPr>
            <w:r>
              <w:t>oui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7881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7F50F500" w14:textId="4BE6D726" w:rsidR="00435A0B" w:rsidRPr="00190B58" w:rsidRDefault="00DB73F5" w:rsidP="00435A0B">
            <w:pPr>
              <w:jc w:val="center"/>
              <w:rPr>
                <w:sz w:val="22"/>
                <w:szCs w:val="22"/>
              </w:rPr>
            </w:pPr>
            <w:r>
              <w:t>non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8713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E4C44" w:rsidRPr="00190B58" w14:paraId="22574F05" w14:textId="77777777" w:rsidTr="00B55B97">
        <w:tc>
          <w:tcPr>
            <w:tcW w:w="9628" w:type="dxa"/>
            <w:gridSpan w:val="3"/>
          </w:tcPr>
          <w:p w14:paraId="7C3FB13B" w14:textId="0AAF6830" w:rsidR="008E4C44" w:rsidRDefault="00DB73F5" w:rsidP="009E270E">
            <w:r>
              <w:t>Remarques</w:t>
            </w:r>
            <w:r w:rsidR="00765DC2">
              <w:t>:</w:t>
            </w:r>
          </w:p>
          <w:sdt>
            <w:sdtPr>
              <w:rPr>
                <w:sz w:val="22"/>
                <w:szCs w:val="22"/>
              </w:rPr>
              <w:id w:val="1222560678"/>
              <w:placeholder>
                <w:docPart w:val="0857CCD943A7460DBD402217FA83305F"/>
              </w:placeholder>
            </w:sdtPr>
            <w:sdtEndPr/>
            <w:sdtContent>
              <w:p w14:paraId="77DADCD8" w14:textId="77777777" w:rsidR="008E4C44" w:rsidRPr="00190B58" w:rsidRDefault="008E4C44" w:rsidP="009E270E">
                <w:pPr>
                  <w:rPr>
                    <w:sz w:val="22"/>
                    <w:szCs w:val="22"/>
                  </w:rPr>
                </w:pPr>
                <w:r w:rsidRPr="00190B58">
                  <w:rPr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13DED377" w14:textId="77777777" w:rsidR="00FE1A36" w:rsidRPr="00190B58" w:rsidRDefault="00FE1A36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6242"/>
      </w:tblGrid>
      <w:tr w:rsidR="006A762B" w:rsidRPr="00190B58" w14:paraId="3018854E" w14:textId="1C9D9368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42CCE87" w14:textId="0186D095" w:rsidR="006A762B" w:rsidRPr="00190B58" w:rsidRDefault="00906DE4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Chronométrage</w:t>
            </w:r>
          </w:p>
        </w:tc>
      </w:tr>
      <w:tr w:rsidR="00D64CD6" w:rsidRPr="00190B58" w14:paraId="3DEB6151" w14:textId="77777777" w:rsidTr="00AA72C2">
        <w:tc>
          <w:tcPr>
            <w:tcW w:w="3386" w:type="dxa"/>
            <w:shd w:val="clear" w:color="auto" w:fill="auto"/>
          </w:tcPr>
          <w:p w14:paraId="738DB378" w14:textId="323BA77F" w:rsidR="00D64CD6" w:rsidRPr="00387E88" w:rsidRDefault="008124D7" w:rsidP="0007003A">
            <w:r>
              <w:t>Agence de la chronométrage</w:t>
            </w:r>
          </w:p>
        </w:tc>
        <w:tc>
          <w:tcPr>
            <w:tcW w:w="6242" w:type="dxa"/>
            <w:shd w:val="clear" w:color="auto" w:fill="auto"/>
          </w:tcPr>
          <w:p w14:paraId="393EEBDD" w14:textId="2D7633CE" w:rsidR="00D64CD6" w:rsidRPr="00B1465C" w:rsidRDefault="00B07A38" w:rsidP="0007003A">
            <w:pPr>
              <w:rPr>
                <w:b/>
                <w:bCs/>
                <w:highlight w:val="yellow"/>
              </w:rPr>
            </w:pPr>
            <w:sdt>
              <w:sdtPr>
                <w:rPr>
                  <w:sz w:val="22"/>
                  <w:szCs w:val="22"/>
                </w:rPr>
                <w:id w:val="947968648"/>
                <w:placeholder>
                  <w:docPart w:val="8EB73990DD3A427DADC6B78BC7F5C8ED"/>
                </w:placeholder>
              </w:sdtPr>
              <w:sdtEndPr/>
              <w:sdtContent>
                <w:r w:rsidR="00AA72C2" w:rsidRPr="009C4018">
                  <w:t xml:space="preserve"> </w:t>
                </w:r>
              </w:sdtContent>
            </w:sdt>
          </w:p>
        </w:tc>
      </w:tr>
      <w:tr w:rsidR="006A762B" w:rsidRPr="00190B58" w14:paraId="1377EED5" w14:textId="4794CECF" w:rsidTr="00F60AF2">
        <w:tc>
          <w:tcPr>
            <w:tcW w:w="3386" w:type="dxa"/>
          </w:tcPr>
          <w:p w14:paraId="37BED961" w14:textId="04CB115C" w:rsidR="006A762B" w:rsidRPr="008124D7" w:rsidRDefault="008124D7" w:rsidP="00054D3A">
            <w:pPr>
              <w:rPr>
                <w:lang w:val="fr-CH"/>
              </w:rPr>
            </w:pPr>
            <w:r w:rsidRPr="008124D7">
              <w:rPr>
                <w:lang w:val="fr-CH"/>
              </w:rPr>
              <w:t>Personne responsable de la c</w:t>
            </w:r>
            <w:r>
              <w:rPr>
                <w:lang w:val="fr-CH"/>
              </w:rPr>
              <w:t xml:space="preserve">hronométrage </w:t>
            </w:r>
            <w:r w:rsidR="00387E88" w:rsidRPr="00654F3C">
              <w:rPr>
                <w:sz w:val="16"/>
                <w:szCs w:val="16"/>
                <w:lang w:val="fr-CH"/>
              </w:rPr>
              <w:t>(N</w:t>
            </w:r>
            <w:r w:rsidRPr="00654F3C">
              <w:rPr>
                <w:sz w:val="16"/>
                <w:szCs w:val="16"/>
                <w:lang w:val="fr-CH"/>
              </w:rPr>
              <w:t>om</w:t>
            </w:r>
            <w:r w:rsidR="00387E88" w:rsidRPr="00654F3C">
              <w:rPr>
                <w:sz w:val="16"/>
                <w:szCs w:val="16"/>
                <w:lang w:val="fr-CH"/>
              </w:rPr>
              <w:t xml:space="preserve">, </w:t>
            </w:r>
            <w:proofErr w:type="gramStart"/>
            <w:r w:rsidR="00387E88" w:rsidRPr="00654F3C">
              <w:rPr>
                <w:sz w:val="16"/>
                <w:szCs w:val="16"/>
                <w:lang w:val="fr-CH"/>
              </w:rPr>
              <w:t>Email</w:t>
            </w:r>
            <w:proofErr w:type="gramEnd"/>
            <w:r w:rsidR="00DE5672" w:rsidRPr="00654F3C">
              <w:rPr>
                <w:sz w:val="16"/>
                <w:szCs w:val="16"/>
                <w:lang w:val="fr-CH"/>
              </w:rPr>
              <w:t>,</w:t>
            </w:r>
            <w:r w:rsidR="00387E88" w:rsidRPr="00654F3C">
              <w:rPr>
                <w:sz w:val="16"/>
                <w:szCs w:val="16"/>
                <w:lang w:val="fr-CH"/>
              </w:rPr>
              <w:t xml:space="preserve"> Tel.)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</w:tcPr>
              <w:p w14:paraId="32CEA3A8" w14:textId="4B94C671" w:rsidR="006A762B" w:rsidRPr="009C4018" w:rsidRDefault="00D14F45" w:rsidP="00054D3A">
                <w:r w:rsidRPr="009C4018">
                  <w:t>.</w:t>
                </w:r>
              </w:p>
            </w:tc>
          </w:sdtContent>
        </w:sdt>
      </w:tr>
      <w:tr w:rsidR="008E4C44" w:rsidRPr="00190B58" w14:paraId="1075E06C" w14:textId="77777777" w:rsidTr="00FE36E6">
        <w:tc>
          <w:tcPr>
            <w:tcW w:w="9628" w:type="dxa"/>
            <w:gridSpan w:val="2"/>
          </w:tcPr>
          <w:p w14:paraId="3B786F07" w14:textId="666ACAD7" w:rsidR="008E4C44" w:rsidRDefault="00DB73F5" w:rsidP="009E270E">
            <w:r>
              <w:t>Rermarques</w:t>
            </w:r>
            <w:r w:rsidR="00765DC2">
              <w:t>:</w:t>
            </w:r>
          </w:p>
          <w:sdt>
            <w:sdtPr>
              <w:id w:val="1670368771"/>
              <w:placeholder>
                <w:docPart w:val="083305E76BF44564A114BDDCAC99DE01"/>
              </w:placeholder>
            </w:sdtPr>
            <w:sdtEndPr/>
            <w:sdtContent>
              <w:p w14:paraId="5CCF1C19" w14:textId="77777777" w:rsidR="008E4C44" w:rsidRPr="009C4018" w:rsidRDefault="008E4C44" w:rsidP="009E270E">
                <w:r w:rsidRPr="009C4018">
                  <w:t xml:space="preserve"> </w:t>
                </w:r>
              </w:p>
            </w:sdtContent>
          </w:sdt>
        </w:tc>
      </w:tr>
    </w:tbl>
    <w:p w14:paraId="25847163" w14:textId="744225F1" w:rsidR="00E11143" w:rsidRDefault="00E11143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EE6AA8" w:rsidRPr="00190B58" w14:paraId="6FEFE1F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5C381E51" w14:textId="0A5F6720" w:rsidR="00EE6AA8" w:rsidRPr="00EE6AA8" w:rsidRDefault="00654F3C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Départ</w:t>
            </w:r>
          </w:p>
        </w:tc>
      </w:tr>
      <w:tr w:rsidR="00CF4D2B" w:rsidRPr="00190B58" w14:paraId="3416C000" w14:textId="77777777" w:rsidTr="00002E07">
        <w:tc>
          <w:tcPr>
            <w:tcW w:w="6799" w:type="dxa"/>
            <w:tcBorders>
              <w:bottom w:val="single" w:sz="4" w:space="0" w:color="auto"/>
            </w:tcBorders>
          </w:tcPr>
          <w:p w14:paraId="622154F0" w14:textId="481386FA" w:rsidR="00CF4D2B" w:rsidRPr="00FC77E0" w:rsidRDefault="00FC77E0" w:rsidP="009E270E">
            <w:pPr>
              <w:rPr>
                <w:lang w:val="fr-CH"/>
              </w:rPr>
            </w:pPr>
            <w:r w:rsidRPr="00FC77E0">
              <w:rPr>
                <w:lang w:val="fr-CH"/>
              </w:rPr>
              <w:t>Le départ était bien marqué</w:t>
            </w:r>
            <w:r>
              <w:rPr>
                <w:lang w:val="fr-CH"/>
              </w:rPr>
              <w:t xml:space="preserve"> </w:t>
            </w:r>
            <w:r w:rsidR="00BE5A49" w:rsidRPr="00FC77E0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C46390" w14:textId="6DE05D9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EF7DCA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7025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DC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02C6621" w14:textId="7AEF4F60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216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26F142E7" w14:textId="77777777" w:rsidTr="00002E07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67D08455" w14:textId="65B6E2F7" w:rsidR="00CF4D2B" w:rsidRPr="00FC77E0" w:rsidRDefault="00FC77E0" w:rsidP="009E270E">
            <w:pPr>
              <w:rPr>
                <w:lang w:val="fr-CH"/>
              </w:rPr>
            </w:pPr>
            <w:r w:rsidRPr="00FC77E0">
              <w:rPr>
                <w:lang w:val="fr-CH"/>
              </w:rPr>
              <w:t>La zone de départ était suffisamment large</w:t>
            </w:r>
            <w:r>
              <w:rPr>
                <w:lang w:val="fr-CH"/>
              </w:rPr>
              <w:t xml:space="preserve"> </w:t>
            </w:r>
            <w:r w:rsidR="00B079B3" w:rsidRPr="00FC77E0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571A3E5" w14:textId="1F39E9A7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68760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A95B10" w14:textId="062D563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>
              <w:t xml:space="preserve"> </w:t>
            </w:r>
            <w:sdt>
              <w:sdtPr>
                <w:rPr>
                  <w:sz w:val="24"/>
                  <w:szCs w:val="24"/>
                </w:rPr>
                <w:id w:val="-185587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86F508A" w14:textId="77777777" w:rsidTr="00002E07">
        <w:tc>
          <w:tcPr>
            <w:tcW w:w="6799" w:type="dxa"/>
            <w:tcBorders>
              <w:top w:val="single" w:sz="4" w:space="0" w:color="auto"/>
            </w:tcBorders>
          </w:tcPr>
          <w:p w14:paraId="10A068EB" w14:textId="097835E2" w:rsidR="00CF4D2B" w:rsidRPr="002F1DE2" w:rsidRDefault="002F1DE2" w:rsidP="009E270E">
            <w:pPr>
              <w:rPr>
                <w:lang w:val="fr-CH"/>
              </w:rPr>
            </w:pPr>
            <w:r w:rsidRPr="002F1DE2">
              <w:rPr>
                <w:lang w:val="fr-CH"/>
              </w:rPr>
              <w:t>T</w:t>
            </w:r>
            <w:r>
              <w:rPr>
                <w:lang w:val="fr-CH"/>
              </w:rPr>
              <w:t>o</w:t>
            </w:r>
            <w:r w:rsidRPr="002F1DE2">
              <w:rPr>
                <w:lang w:val="fr-CH"/>
              </w:rPr>
              <w:t xml:space="preserve">us les coureurs/coureuses étaient derrière la ligne de départ </w:t>
            </w:r>
            <w:r w:rsidR="00F055D0" w:rsidRPr="002F1DE2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4E5C068" w14:textId="32F045CA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7627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134919" w14:textId="04656FD2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43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F86B7BB" w14:textId="77777777" w:rsidTr="00002E07">
        <w:tc>
          <w:tcPr>
            <w:tcW w:w="6799" w:type="dxa"/>
          </w:tcPr>
          <w:p w14:paraId="2171823F" w14:textId="5BAF8181" w:rsidR="00CF4D2B" w:rsidRPr="00133412" w:rsidRDefault="009820C7" w:rsidP="009E270E">
            <w:pPr>
              <w:rPr>
                <w:lang w:val="fr-CH"/>
              </w:rPr>
            </w:pPr>
            <w:r w:rsidRPr="00133412">
              <w:rPr>
                <w:lang w:val="fr-CH"/>
              </w:rPr>
              <w:t>Le coup pistolet était audible pour tous ?</w:t>
            </w:r>
          </w:p>
        </w:tc>
        <w:tc>
          <w:tcPr>
            <w:tcW w:w="1418" w:type="dxa"/>
          </w:tcPr>
          <w:p w14:paraId="1A9E62A3" w14:textId="3A4D4AC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3058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93AC016" w14:textId="3AE7EEA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E3E76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2446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E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1B4C1A65" w14:textId="77777777" w:rsidTr="00002E07">
        <w:tc>
          <w:tcPr>
            <w:tcW w:w="6799" w:type="dxa"/>
          </w:tcPr>
          <w:p w14:paraId="2E4362B7" w14:textId="4D8671F8" w:rsidR="00CF4D2B" w:rsidRPr="001E05C4" w:rsidRDefault="00133412" w:rsidP="009E270E">
            <w:pPr>
              <w:rPr>
                <w:lang w:val="fr-CH"/>
              </w:rPr>
            </w:pPr>
            <w:r w:rsidRPr="001E05C4">
              <w:rPr>
                <w:lang w:val="fr-CH"/>
              </w:rPr>
              <w:t>Le départ</w:t>
            </w:r>
            <w:r w:rsidR="008E79F6" w:rsidRPr="001E05C4">
              <w:rPr>
                <w:lang w:val="fr-CH"/>
              </w:rPr>
              <w:t xml:space="preserve"> </w:t>
            </w:r>
            <w:r w:rsidR="001E05C4" w:rsidRPr="001E05C4">
              <w:rPr>
                <w:lang w:val="fr-CH"/>
              </w:rPr>
              <w:t>s’est fait d</w:t>
            </w:r>
            <w:r w:rsidR="001E05C4">
              <w:rPr>
                <w:lang w:val="fr-CH"/>
              </w:rPr>
              <w:t>e manière correcte ?</w:t>
            </w:r>
          </w:p>
        </w:tc>
        <w:tc>
          <w:tcPr>
            <w:tcW w:w="1418" w:type="dxa"/>
          </w:tcPr>
          <w:p w14:paraId="6A2EE1E4" w14:textId="51421510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03696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39CD8BF" w14:textId="35AF5D95" w:rsidR="00CF4D2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8E3E76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97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E7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830E7" w:rsidRPr="00190B58" w14:paraId="65A6728A" w14:textId="77777777" w:rsidTr="00415519">
        <w:tc>
          <w:tcPr>
            <w:tcW w:w="9634" w:type="dxa"/>
            <w:gridSpan w:val="3"/>
          </w:tcPr>
          <w:p w14:paraId="1CD14604" w14:textId="03DB6DCA" w:rsidR="00F830E7" w:rsidRDefault="00DB73F5" w:rsidP="009E270E">
            <w:r>
              <w:t>Rermarques</w:t>
            </w:r>
            <w:r w:rsidR="00320888">
              <w:t>:</w:t>
            </w:r>
          </w:p>
          <w:p w14:paraId="348B78CF" w14:textId="505F5847" w:rsidR="00F830E7" w:rsidRPr="009C4018" w:rsidRDefault="00B07A38" w:rsidP="00EF7DCA">
            <w:sdt>
              <w:sdtPr>
                <w:id w:val="579875236"/>
                <w:placeholder>
                  <w:docPart w:val="2C309C04A47542E792A332A1312B378C"/>
                </w:placeholder>
              </w:sdtPr>
              <w:sdtEndPr/>
              <w:sdtContent>
                <w:r w:rsidR="008E4C44" w:rsidRPr="009C4018">
                  <w:t xml:space="preserve"> </w:t>
                </w:r>
              </w:sdtContent>
            </w:sdt>
          </w:p>
        </w:tc>
      </w:tr>
    </w:tbl>
    <w:p w14:paraId="23F85FBC" w14:textId="77777777" w:rsidR="005D519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4244C5" w:rsidRPr="00190B58" w14:paraId="147C2BD4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3C1BE064" w14:textId="0581063A" w:rsidR="004244C5" w:rsidRPr="004244C5" w:rsidRDefault="001E05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Arri</w:t>
            </w:r>
            <w:r w:rsidR="00A27FDF">
              <w:rPr>
                <w:b/>
                <w:bCs/>
              </w:rPr>
              <w:t>v</w:t>
            </w:r>
            <w:r>
              <w:rPr>
                <w:b/>
                <w:bCs/>
              </w:rPr>
              <w:t>é</w:t>
            </w:r>
            <w:r w:rsidR="00A27FDF">
              <w:rPr>
                <w:b/>
                <w:bCs/>
              </w:rPr>
              <w:t>e</w:t>
            </w:r>
          </w:p>
        </w:tc>
      </w:tr>
      <w:tr w:rsidR="004244C5" w:rsidRPr="00190B58" w14:paraId="23B69BD4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7AAA3323" w14:textId="5491560C" w:rsidR="004244C5" w:rsidRPr="00A27FDF" w:rsidRDefault="00A27FDF" w:rsidP="009E270E">
            <w:pPr>
              <w:rPr>
                <w:lang w:val="fr-CH"/>
              </w:rPr>
            </w:pPr>
            <w:r>
              <w:rPr>
                <w:lang w:val="fr-CH"/>
              </w:rPr>
              <w:t>L’arriv</w:t>
            </w:r>
            <w:r w:rsidRPr="00A27FDF">
              <w:rPr>
                <w:lang w:val="fr-CH"/>
              </w:rPr>
              <w:t xml:space="preserve">ée était </w:t>
            </w:r>
            <w:proofErr w:type="gramStart"/>
            <w:r w:rsidRPr="00A27FDF">
              <w:rPr>
                <w:lang w:val="fr-CH"/>
              </w:rPr>
              <w:t>marqué</w:t>
            </w:r>
            <w:proofErr w:type="gramEnd"/>
            <w:r w:rsidRPr="00A27FDF">
              <w:rPr>
                <w:lang w:val="fr-CH"/>
              </w:rPr>
              <w:t xml:space="preserve"> visiblement 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78BEB9" w14:textId="759B0AC2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3168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39A689" w14:textId="756D6DF1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87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4C357A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F84E77D" w14:textId="14654408" w:rsidR="004244C5" w:rsidRPr="003B691D" w:rsidRDefault="003B691D" w:rsidP="009E270E">
            <w:pPr>
              <w:rPr>
                <w:lang w:val="fr-CH"/>
              </w:rPr>
            </w:pPr>
            <w:r w:rsidRPr="003B691D">
              <w:rPr>
                <w:lang w:val="fr-CH"/>
              </w:rPr>
              <w:t>Le contrôle à l’arrivée est bien assuré</w:t>
            </w:r>
            <w:r w:rsidR="0085311A">
              <w:rPr>
                <w:lang w:val="fr-CH"/>
              </w:rPr>
              <w:t xml:space="preserve"> 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B1673A" w14:textId="798EDC18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41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D1D41D" w14:textId="4AADE1AA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>
              <w:t xml:space="preserve"> </w:t>
            </w:r>
            <w:sdt>
              <w:sdtPr>
                <w:rPr>
                  <w:sz w:val="24"/>
                  <w:szCs w:val="24"/>
                </w:rPr>
                <w:id w:val="163182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989DAE8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5061920" w14:textId="44855CD7" w:rsidR="004244C5" w:rsidRPr="00306000" w:rsidRDefault="00306000" w:rsidP="009E270E">
            <w:pPr>
              <w:rPr>
                <w:lang w:val="fr-CH"/>
              </w:rPr>
            </w:pPr>
            <w:r w:rsidRPr="00306000">
              <w:rPr>
                <w:lang w:val="fr-CH"/>
              </w:rPr>
              <w:t>Le couloir d’arrivée était assez long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5FEC5B4" w14:textId="74C2BF07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4326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9F36582" w14:textId="47C0913D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979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3B2F8509" w14:textId="77777777" w:rsidTr="00364CAC">
        <w:tc>
          <w:tcPr>
            <w:tcW w:w="6799" w:type="dxa"/>
          </w:tcPr>
          <w:p w14:paraId="189FD658" w14:textId="30EF040B" w:rsidR="004244C5" w:rsidRPr="00B079B3" w:rsidRDefault="00194E42" w:rsidP="009E270E">
            <w:r>
              <w:t>D</w:t>
            </w:r>
            <w:r w:rsidRPr="00194E42">
              <w:t xml:space="preserve">’encombrement à </w:t>
            </w:r>
            <w:proofErr w:type="gramStart"/>
            <w:r w:rsidRPr="00194E42">
              <w:t>l’arrivée</w:t>
            </w:r>
            <w:r>
              <w:t xml:space="preserve"> </w:t>
            </w:r>
            <w:r w:rsidR="00C83507">
              <w:t>?</w:t>
            </w:r>
            <w:proofErr w:type="gramEnd"/>
          </w:p>
        </w:tc>
        <w:tc>
          <w:tcPr>
            <w:tcW w:w="1418" w:type="dxa"/>
          </w:tcPr>
          <w:p w14:paraId="46EE9C33" w14:textId="77A0DF08" w:rsidR="004244C5" w:rsidRPr="00FB35A1" w:rsidRDefault="00DB73F5" w:rsidP="00FB35A1">
            <w:pPr>
              <w:jc w:val="center"/>
            </w:pPr>
            <w:r>
              <w:t>oui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59482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AEB2D23" w14:textId="6ABD8172" w:rsidR="004244C5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192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19CAF010" w14:textId="77777777" w:rsidTr="009E270E">
        <w:tc>
          <w:tcPr>
            <w:tcW w:w="9634" w:type="dxa"/>
            <w:gridSpan w:val="3"/>
          </w:tcPr>
          <w:p w14:paraId="440C5124" w14:textId="2A4EF4D9" w:rsidR="004244C5" w:rsidRDefault="00DB73F5" w:rsidP="009E270E">
            <w:r>
              <w:t>Rermarques</w:t>
            </w:r>
            <w:r w:rsidR="00320888">
              <w:t>:</w:t>
            </w:r>
          </w:p>
          <w:p w14:paraId="2791A746" w14:textId="77777777" w:rsidR="004244C5" w:rsidRPr="009C4018" w:rsidRDefault="00B07A38" w:rsidP="009E270E">
            <w:sdt>
              <w:sdtPr>
                <w:id w:val="-1653591445"/>
                <w:placeholder>
                  <w:docPart w:val="015AA9A15F1B44D591F6D9425A846A97"/>
                </w:placeholder>
              </w:sdtPr>
              <w:sdtEndPr/>
              <w:sdtContent>
                <w:r w:rsidR="004244C5" w:rsidRPr="009C4018">
                  <w:t xml:space="preserve"> </w:t>
                </w:r>
              </w:sdtContent>
            </w:sdt>
          </w:p>
        </w:tc>
      </w:tr>
    </w:tbl>
    <w:p w14:paraId="08514B73" w14:textId="77777777" w:rsidR="005D5198" w:rsidRPr="00190B5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2A252C" w:rsidRPr="00190B58" w14:paraId="79D9A3C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03A8B2A2" w14:textId="5C60C484" w:rsidR="002A252C" w:rsidRPr="00EC4D9F" w:rsidRDefault="00194E42" w:rsidP="000C3B34">
            <w:pPr>
              <w:pStyle w:val="Listenabsatz"/>
              <w:numPr>
                <w:ilvl w:val="0"/>
                <w:numId w:val="19"/>
              </w:numPr>
              <w:ind w:left="306" w:hanging="306"/>
              <w:rPr>
                <w:b/>
                <w:bCs/>
              </w:rPr>
            </w:pPr>
            <w:r>
              <w:rPr>
                <w:b/>
                <w:bCs/>
              </w:rPr>
              <w:t xml:space="preserve">Parcours </w:t>
            </w:r>
          </w:p>
        </w:tc>
      </w:tr>
      <w:tr w:rsidR="002A252C" w:rsidRPr="00190B58" w14:paraId="0081C9BD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2D6DDD18" w14:textId="6B67105B" w:rsidR="002A252C" w:rsidRPr="005273EB" w:rsidRDefault="00194E42" w:rsidP="009E270E">
            <w:pPr>
              <w:rPr>
                <w:lang w:val="fr-CH"/>
              </w:rPr>
            </w:pPr>
            <w:r w:rsidRPr="005273EB">
              <w:rPr>
                <w:lang w:val="fr-CH"/>
              </w:rPr>
              <w:t>Le parcours était marqué assez visiblement</w:t>
            </w:r>
            <w:r w:rsidR="005B0B7A">
              <w:rPr>
                <w:lang w:val="fr-CH"/>
              </w:rPr>
              <w:t xml:space="preserve"> </w:t>
            </w:r>
            <w:r w:rsidR="002A252C" w:rsidRPr="005273EB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C7B1AA" w14:textId="1AF4C1FE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8742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9F7BFB2" w14:textId="2C3FB5E0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86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A252C" w:rsidRPr="00190B58" w14:paraId="5F4B5FAB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E25025F" w14:textId="6BEB67B8" w:rsidR="002A252C" w:rsidRPr="005273EB" w:rsidRDefault="005273EB" w:rsidP="009E270E">
            <w:pPr>
              <w:rPr>
                <w:lang w:val="fr-CH"/>
              </w:rPr>
            </w:pPr>
            <w:r w:rsidRPr="005273EB">
              <w:rPr>
                <w:lang w:val="fr-CH"/>
              </w:rPr>
              <w:t>La sécurité du parcours fonctionnait</w:t>
            </w:r>
            <w:r w:rsidR="005B0B7A">
              <w:rPr>
                <w:lang w:val="fr-CH"/>
              </w:rPr>
              <w:t xml:space="preserve"> </w:t>
            </w:r>
            <w:r w:rsidR="002A252C" w:rsidRPr="005273EB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D8BE85" w14:textId="65E0C19F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835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211C8A5" w14:textId="12BC4800" w:rsidR="002A252C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2A252C">
              <w:t xml:space="preserve"> </w:t>
            </w:r>
            <w:sdt>
              <w:sdtPr>
                <w:rPr>
                  <w:sz w:val="24"/>
                  <w:szCs w:val="24"/>
                </w:rPr>
                <w:id w:val="-170887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0E6740D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8744EAE" w14:textId="22ECA448" w:rsidR="00C91E11" w:rsidRPr="005B0B7A" w:rsidRDefault="005B0B7A" w:rsidP="00C91E11">
            <w:pPr>
              <w:rPr>
                <w:lang w:val="fr-CH"/>
              </w:rPr>
            </w:pPr>
            <w:r w:rsidRPr="005B0B7A">
              <w:rPr>
                <w:lang w:val="fr-CH"/>
              </w:rPr>
              <w:t>Assez d’aides-fonctionnaires sur le parcours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0FB0FB9" w14:textId="55D3F3B3" w:rsidR="00C91E11" w:rsidRPr="00190B58" w:rsidRDefault="00DB73F5" w:rsidP="00C91E11">
            <w:pPr>
              <w:jc w:val="center"/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5200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A9713FB" w14:textId="14D3DF5D" w:rsidR="00C91E11" w:rsidRDefault="00DB73F5" w:rsidP="00C91E11">
            <w:pPr>
              <w:jc w:val="center"/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5654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35C08EBB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9A21B61" w14:textId="022F7EAB" w:rsidR="00C91E11" w:rsidRPr="008B63ED" w:rsidRDefault="008B63ED" w:rsidP="00C91E11">
            <w:pPr>
              <w:rPr>
                <w:lang w:val="fr-CH"/>
              </w:rPr>
            </w:pPr>
            <w:r>
              <w:rPr>
                <w:lang w:val="fr-CH"/>
              </w:rPr>
              <w:t xml:space="preserve">Les </w:t>
            </w:r>
            <w:r w:rsidR="007B5DB1">
              <w:rPr>
                <w:lang w:val="fr-CH"/>
              </w:rPr>
              <w:t>aides-</w:t>
            </w:r>
            <w:r>
              <w:rPr>
                <w:lang w:val="fr-CH"/>
              </w:rPr>
              <w:t>fonction</w:t>
            </w:r>
            <w:r w:rsidRPr="008B63ED">
              <w:rPr>
                <w:lang w:val="fr-CH"/>
              </w:rPr>
              <w:t>naires étaient formés de manière adéquate</w:t>
            </w:r>
            <w:r w:rsidR="0017487E">
              <w:rPr>
                <w:lang w:val="fr-CH"/>
              </w:rPr>
              <w:t xml:space="preserve"> </w:t>
            </w:r>
            <w:r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B014689" w14:textId="097FBFD6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6578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FBB7A2" w14:textId="22A1B1A2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474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54837B96" w14:textId="77777777" w:rsidTr="00364CAC">
        <w:tc>
          <w:tcPr>
            <w:tcW w:w="6799" w:type="dxa"/>
          </w:tcPr>
          <w:p w14:paraId="407A3FEE" w14:textId="548EA033" w:rsidR="00222361" w:rsidRPr="00AD7E8A" w:rsidRDefault="00AD7E8A" w:rsidP="009E270E">
            <w:pPr>
              <w:rPr>
                <w:lang w:val="fr-CH"/>
              </w:rPr>
            </w:pPr>
            <w:r>
              <w:rPr>
                <w:lang w:val="fr-CH"/>
              </w:rPr>
              <w:t>D</w:t>
            </w:r>
            <w:r w:rsidRPr="00AD7E8A">
              <w:rPr>
                <w:lang w:val="fr-CH"/>
              </w:rPr>
              <w:t>es obstacles sur le parcours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</w:tcPr>
          <w:p w14:paraId="2CF35133" w14:textId="68C0DD2A" w:rsidR="00222361" w:rsidRPr="00190B58" w:rsidRDefault="00DB73F5" w:rsidP="009E270E">
            <w:pPr>
              <w:jc w:val="center"/>
            </w:pPr>
            <w:r>
              <w:t>oui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708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7ECCCD" w14:textId="4C73390C" w:rsidR="00222361" w:rsidRDefault="00DB73F5" w:rsidP="009E270E">
            <w:pPr>
              <w:jc w:val="center"/>
            </w:pPr>
            <w:r>
              <w:t>non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631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928160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4E62FEA" w14:textId="6F52A583" w:rsidR="00222361" w:rsidRPr="00F3679A" w:rsidRDefault="00F3679A" w:rsidP="00C91E11">
            <w:pPr>
              <w:rPr>
                <w:lang w:val="fr-CH"/>
              </w:rPr>
            </w:pPr>
            <w:r>
              <w:rPr>
                <w:lang w:val="fr-CH"/>
              </w:rPr>
              <w:t>L</w:t>
            </w:r>
            <w:r w:rsidRPr="00F3679A">
              <w:rPr>
                <w:lang w:val="fr-CH"/>
              </w:rPr>
              <w:t>e cont</w:t>
            </w:r>
            <w:r>
              <w:rPr>
                <w:lang w:val="fr-CH"/>
              </w:rPr>
              <w:t>r</w:t>
            </w:r>
            <w:r w:rsidRPr="00F3679A">
              <w:rPr>
                <w:lang w:val="fr-CH"/>
              </w:rPr>
              <w:t>ôle des tours (si nécessaire) fonctionnait bien</w:t>
            </w:r>
            <w:r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DC908A3" w14:textId="52245832" w:rsidR="00222361" w:rsidRPr="00190B58" w:rsidRDefault="00DB73F5" w:rsidP="00C91E11">
            <w:pPr>
              <w:jc w:val="center"/>
            </w:pPr>
            <w:r>
              <w:t>oui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0757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5D2CF4" w14:textId="544051B7" w:rsidR="00222361" w:rsidRDefault="00DB73F5" w:rsidP="00C91E11">
            <w:pPr>
              <w:jc w:val="center"/>
            </w:pPr>
            <w:r>
              <w:t>non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7075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B3EFA" w:rsidRPr="00190B58" w14:paraId="04B0BC2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891A2C0" w14:textId="1F385298" w:rsidR="000022D4" w:rsidRPr="007F612F" w:rsidRDefault="007F612F" w:rsidP="00C91E11">
            <w:pPr>
              <w:rPr>
                <w:lang w:val="fr-CH"/>
              </w:rPr>
            </w:pPr>
            <w:r w:rsidRPr="007F612F">
              <w:rPr>
                <w:lang w:val="fr-CH"/>
              </w:rPr>
              <w:t>Changem</w:t>
            </w:r>
            <w:r>
              <w:rPr>
                <w:lang w:val="fr-CH"/>
              </w:rPr>
              <w:t>e</w:t>
            </w:r>
            <w:r w:rsidRPr="007F612F">
              <w:rPr>
                <w:lang w:val="fr-CH"/>
              </w:rPr>
              <w:t>nts des parties du parcours pendant la compétition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1D6B80" w14:textId="73D3B315" w:rsidR="003B3EFA" w:rsidRPr="00190B58" w:rsidRDefault="00DB73F5" w:rsidP="00C91E11">
            <w:pPr>
              <w:jc w:val="center"/>
            </w:pPr>
            <w:r>
              <w:t>oui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2555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B1FFD7" w14:textId="061F4453" w:rsidR="003B3EFA" w:rsidRDefault="00DB73F5" w:rsidP="00C91E11">
            <w:pPr>
              <w:jc w:val="center"/>
            </w:pPr>
            <w:r>
              <w:t>non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152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13FB9" w:rsidRPr="007F612F" w14:paraId="3680C754" w14:textId="77777777" w:rsidTr="007F61EF"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53D2D8" w14:textId="1B974D68" w:rsidR="001532DF" w:rsidRPr="007F612F" w:rsidRDefault="007F612F" w:rsidP="00C13FB9">
            <w:pPr>
              <w:rPr>
                <w:lang w:val="fr-CH"/>
              </w:rPr>
            </w:pPr>
            <w:r w:rsidRPr="007F612F">
              <w:rPr>
                <w:lang w:val="fr-CH"/>
              </w:rPr>
              <w:t>Si</w:t>
            </w:r>
            <w:r w:rsidR="001532DF" w:rsidRPr="007F612F">
              <w:rPr>
                <w:lang w:val="fr-CH"/>
              </w:rPr>
              <w:t xml:space="preserve"> </w:t>
            </w:r>
            <w:r w:rsidR="00DB73F5" w:rsidRPr="007F612F">
              <w:rPr>
                <w:lang w:val="fr-CH"/>
              </w:rPr>
              <w:t>oui</w:t>
            </w:r>
            <w:r w:rsidR="001532DF" w:rsidRPr="007F612F">
              <w:rPr>
                <w:lang w:val="fr-CH"/>
              </w:rPr>
              <w:t>,</w:t>
            </w:r>
            <w:r>
              <w:rPr>
                <w:lang w:val="fr-CH"/>
              </w:rPr>
              <w:t xml:space="preserve"> </w:t>
            </w:r>
            <w:r w:rsidRPr="007F612F">
              <w:rPr>
                <w:lang w:val="fr-CH"/>
              </w:rPr>
              <w:t>lesquel</w:t>
            </w:r>
            <w:r>
              <w:rPr>
                <w:lang w:val="fr-CH"/>
              </w:rPr>
              <w:t>le</w:t>
            </w:r>
            <w:r w:rsidRPr="007F612F">
              <w:rPr>
                <w:lang w:val="fr-CH"/>
              </w:rPr>
              <w:t>s et</w:t>
            </w:r>
            <w:r w:rsidR="001532DF" w:rsidRPr="007F612F">
              <w:rPr>
                <w:lang w:val="fr-CH"/>
              </w:rPr>
              <w:t xml:space="preserve"> </w:t>
            </w:r>
            <w:r w:rsidRPr="007F612F">
              <w:rPr>
                <w:lang w:val="fr-CH"/>
              </w:rPr>
              <w:t xml:space="preserve">pourquoi </w:t>
            </w:r>
            <w:r w:rsidR="001532DF" w:rsidRPr="007F612F">
              <w:rPr>
                <w:lang w:val="fr-CH"/>
              </w:rPr>
              <w:t>?</w:t>
            </w:r>
          </w:p>
          <w:p w14:paraId="64C6B7A9" w14:textId="63A60E24" w:rsidR="001532DF" w:rsidRPr="007F612F" w:rsidRDefault="00B07A38" w:rsidP="00C13FB9">
            <w:pPr>
              <w:rPr>
                <w:sz w:val="24"/>
                <w:szCs w:val="24"/>
                <w:lang w:val="fr-CH"/>
              </w:rPr>
            </w:pPr>
            <w:sdt>
              <w:sdtPr>
                <w:rPr>
                  <w:sz w:val="24"/>
                  <w:szCs w:val="24"/>
                </w:rPr>
                <w:id w:val="1913733655"/>
                <w:placeholder>
                  <w:docPart w:val="AA95434C40834CBE945F5EC975C90171"/>
                </w:placeholder>
              </w:sdtPr>
              <w:sdtEndPr/>
              <w:sdtContent>
                <w:r w:rsidR="001532DF" w:rsidRPr="007F612F">
                  <w:rPr>
                    <w:lang w:val="fr-CH"/>
                  </w:rPr>
                  <w:t xml:space="preserve"> </w:t>
                </w:r>
              </w:sdtContent>
            </w:sdt>
          </w:p>
        </w:tc>
      </w:tr>
      <w:tr w:rsidR="00CE687A" w:rsidRPr="007F612F" w14:paraId="1FBB6A09" w14:textId="77777777" w:rsidTr="00417C0B">
        <w:tc>
          <w:tcPr>
            <w:tcW w:w="6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C979D" w14:textId="77777777" w:rsidR="00CE687A" w:rsidRPr="007F612F" w:rsidRDefault="00CE687A" w:rsidP="00C91E11">
            <w:pPr>
              <w:rPr>
                <w:lang w:val="fr-C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11D88" w14:textId="77777777" w:rsidR="00CE687A" w:rsidRPr="007F612F" w:rsidRDefault="00CE687A" w:rsidP="00C91E11">
            <w:pPr>
              <w:jc w:val="center"/>
              <w:rPr>
                <w:lang w:val="fr-CH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6A66D" w14:textId="77777777" w:rsidR="00CE687A" w:rsidRPr="007F612F" w:rsidRDefault="00CE687A" w:rsidP="00C91E11">
            <w:pPr>
              <w:jc w:val="center"/>
              <w:rPr>
                <w:lang w:val="fr-CH"/>
              </w:rPr>
            </w:pPr>
          </w:p>
        </w:tc>
      </w:tr>
      <w:tr w:rsidR="00CE687A" w:rsidRPr="005B7437" w14:paraId="576CB7E7" w14:textId="77777777" w:rsidTr="00417C0B">
        <w:tc>
          <w:tcPr>
            <w:tcW w:w="6799" w:type="dxa"/>
            <w:tcBorders>
              <w:top w:val="nil"/>
              <w:left w:val="nil"/>
              <w:right w:val="nil"/>
            </w:tcBorders>
          </w:tcPr>
          <w:p w14:paraId="636769A0" w14:textId="009AF897" w:rsidR="00CE687A" w:rsidRPr="006D7A1C" w:rsidRDefault="006D7A1C" w:rsidP="00C91E11">
            <w:pPr>
              <w:rPr>
                <w:b/>
                <w:bCs/>
                <w:lang w:val="fr-CH"/>
              </w:rPr>
            </w:pPr>
            <w:r w:rsidRPr="006D7A1C">
              <w:rPr>
                <w:b/>
                <w:bCs/>
                <w:lang w:val="fr-CH"/>
              </w:rPr>
              <w:t>En plus pour les courses sur route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114BFD03" w14:textId="77777777" w:rsidR="00CE687A" w:rsidRPr="006D7A1C" w:rsidRDefault="00CE687A" w:rsidP="00C91E11">
            <w:pPr>
              <w:jc w:val="center"/>
              <w:rPr>
                <w:lang w:val="fr-CH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2B36266C" w14:textId="77777777" w:rsidR="00CE687A" w:rsidRPr="006D7A1C" w:rsidRDefault="00CE687A" w:rsidP="00C91E11">
            <w:pPr>
              <w:jc w:val="center"/>
              <w:rPr>
                <w:lang w:val="fr-CH"/>
              </w:rPr>
            </w:pPr>
          </w:p>
        </w:tc>
      </w:tr>
      <w:tr w:rsidR="00222361" w:rsidRPr="00190B58" w14:paraId="1D60838C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0501B192" w14:textId="04EA5676" w:rsidR="00222361" w:rsidRPr="00C049CA" w:rsidRDefault="009941C7" w:rsidP="00C91E11">
            <w:pPr>
              <w:rPr>
                <w:lang w:val="fr-CH"/>
              </w:rPr>
            </w:pPr>
            <w:r w:rsidRPr="00C049CA">
              <w:rPr>
                <w:lang w:val="fr-CH"/>
              </w:rPr>
              <w:t xml:space="preserve">Le parcours était sans circulation </w:t>
            </w:r>
            <w:r w:rsidR="00CE687A" w:rsidRPr="00C049CA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D05E2DD" w14:textId="758982A9" w:rsidR="00222361" w:rsidRPr="00190B58" w:rsidRDefault="00DB73F5" w:rsidP="00C91E11">
            <w:pPr>
              <w:jc w:val="center"/>
            </w:pPr>
            <w:r>
              <w:t>oui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8994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5DD144C" w14:textId="3F5D2285" w:rsidR="00222361" w:rsidRDefault="00DB73F5" w:rsidP="00C91E11">
            <w:pPr>
              <w:jc w:val="center"/>
            </w:pPr>
            <w:r>
              <w:t>non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2172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0432AF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59AAD0EA" w14:textId="72C75616" w:rsidR="00222361" w:rsidRPr="00C049CA" w:rsidRDefault="00C049CA" w:rsidP="00C049CA">
            <w:pPr>
              <w:jc w:val="both"/>
              <w:rPr>
                <w:b/>
                <w:lang w:val="fr-CH"/>
              </w:rPr>
            </w:pPr>
            <w:r w:rsidRPr="00C049CA">
              <w:rPr>
                <w:lang w:val="fr-CH"/>
              </w:rPr>
              <w:t>Toutes les barr</w:t>
            </w:r>
            <w:r w:rsidR="00903ED3">
              <w:rPr>
                <w:lang w:val="fr-CH"/>
              </w:rPr>
              <w:t>i</w:t>
            </w:r>
            <w:r w:rsidRPr="00C049CA">
              <w:rPr>
                <w:lang w:val="fr-CH"/>
              </w:rPr>
              <w:t>ères ont été</w:t>
            </w:r>
            <w:r w:rsidRPr="00C049CA">
              <w:rPr>
                <w:b/>
                <w:lang w:val="fr-CH"/>
              </w:rPr>
              <w:t xml:space="preserve"> </w:t>
            </w:r>
            <w:r w:rsidRPr="00C049CA">
              <w:rPr>
                <w:lang w:val="fr-CH"/>
              </w:rPr>
              <w:t xml:space="preserve">installées conformément sur le </w:t>
            </w:r>
            <w:r w:rsidR="00CD64B3">
              <w:rPr>
                <w:lang w:val="fr-CH"/>
              </w:rPr>
              <w:t>parcours</w:t>
            </w:r>
            <w:r w:rsidRPr="00C049CA">
              <w:rPr>
                <w:lang w:val="fr-CH"/>
              </w:rPr>
              <w:t xml:space="preserve"> mesuré</w:t>
            </w:r>
            <w:r w:rsidR="00CD64B3">
              <w:rPr>
                <w:lang w:val="fr-CH"/>
              </w:rPr>
              <w:t>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91D91DA" w14:textId="02D0E796" w:rsidR="00222361" w:rsidRPr="00190B58" w:rsidRDefault="00DB73F5" w:rsidP="00C91E11">
            <w:pPr>
              <w:jc w:val="center"/>
            </w:pPr>
            <w:r>
              <w:t>oui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8134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63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7120CD" w14:textId="0C596EED" w:rsidR="00222361" w:rsidRDefault="00DB73F5" w:rsidP="00C91E11">
            <w:pPr>
              <w:jc w:val="center"/>
            </w:pPr>
            <w:r>
              <w:t>non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5665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D26165D" w14:textId="77777777" w:rsidTr="00364CAC">
        <w:tc>
          <w:tcPr>
            <w:tcW w:w="6799" w:type="dxa"/>
          </w:tcPr>
          <w:p w14:paraId="37305D59" w14:textId="4E0B039A" w:rsidR="00C91E11" w:rsidRPr="00905375" w:rsidRDefault="00905375" w:rsidP="00C91E11">
            <w:pPr>
              <w:rPr>
                <w:lang w:val="fr-CH"/>
              </w:rPr>
            </w:pPr>
            <w:r>
              <w:rPr>
                <w:lang w:val="fr-CH"/>
              </w:rPr>
              <w:t>I</w:t>
            </w:r>
            <w:r w:rsidRPr="00905375">
              <w:rPr>
                <w:lang w:val="fr-CH"/>
              </w:rPr>
              <w:t>ndicateurs de distanc</w:t>
            </w:r>
            <w:r w:rsidRPr="00996FAD">
              <w:rPr>
                <w:lang w:val="fr-CH"/>
              </w:rPr>
              <w:t xml:space="preserve">e selon </w:t>
            </w:r>
            <w:r w:rsidR="007E4C9F" w:rsidRPr="00996FAD">
              <w:rPr>
                <w:lang w:val="fr-CH"/>
              </w:rPr>
              <w:t>IWR</w:t>
            </w:r>
            <w:r w:rsidR="00996FAD">
              <w:rPr>
                <w:lang w:val="fr-CH"/>
              </w:rPr>
              <w:t xml:space="preserve"> /WA CR</w:t>
            </w:r>
            <w:r>
              <w:rPr>
                <w:lang w:val="fr-CH"/>
              </w:rPr>
              <w:t xml:space="preserve"> </w:t>
            </w:r>
            <w:r w:rsidRPr="00905375">
              <w:rPr>
                <w:lang w:val="fr-CH"/>
              </w:rPr>
              <w:t>sur le parcours</w:t>
            </w:r>
            <w:r w:rsidR="00D05DBE">
              <w:rPr>
                <w:lang w:val="fr-CH"/>
              </w:rPr>
              <w:t xml:space="preserve"> </w:t>
            </w:r>
            <w:r w:rsidR="00C91E11" w:rsidRPr="00905375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5579E8C3" w14:textId="19B5227D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4771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0E35AFB" w14:textId="45108680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2166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692259B" w14:textId="77777777" w:rsidTr="00364CAC">
        <w:tc>
          <w:tcPr>
            <w:tcW w:w="6799" w:type="dxa"/>
          </w:tcPr>
          <w:p w14:paraId="6934DD0D" w14:textId="15BC8F6D" w:rsidR="00C91E11" w:rsidRPr="00A14A46" w:rsidRDefault="00A14A46" w:rsidP="00C91E11">
            <w:pPr>
              <w:rPr>
                <w:lang w:val="fr-CH"/>
              </w:rPr>
            </w:pPr>
            <w:r w:rsidRPr="00A14A46">
              <w:rPr>
                <w:lang w:val="fr-CH"/>
              </w:rPr>
              <w:lastRenderedPageBreak/>
              <w:t>Les postes de ravitaillem</w:t>
            </w:r>
            <w:r>
              <w:rPr>
                <w:lang w:val="fr-CH"/>
              </w:rPr>
              <w:t>en</w:t>
            </w:r>
            <w:r w:rsidRPr="00A14A46">
              <w:rPr>
                <w:lang w:val="fr-CH"/>
              </w:rPr>
              <w:t xml:space="preserve">t étaient bien </w:t>
            </w:r>
            <w:r w:rsidR="00D454FA" w:rsidRPr="00A14A46">
              <w:rPr>
                <w:lang w:val="fr-CH"/>
              </w:rPr>
              <w:t>signalisés</w:t>
            </w:r>
            <w:r w:rsidR="00D454FA">
              <w:rPr>
                <w:lang w:val="fr-CH"/>
              </w:rPr>
              <w:t> ?</w:t>
            </w:r>
          </w:p>
        </w:tc>
        <w:tc>
          <w:tcPr>
            <w:tcW w:w="1418" w:type="dxa"/>
          </w:tcPr>
          <w:p w14:paraId="2C1131E3" w14:textId="68002C79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2331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AB3961A" w14:textId="055E7920" w:rsidR="00C91E11" w:rsidRPr="00190B58" w:rsidRDefault="00DB73F5" w:rsidP="00C91E11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8336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7C52C6E" w14:textId="77777777" w:rsidTr="00364CAC">
        <w:tc>
          <w:tcPr>
            <w:tcW w:w="6799" w:type="dxa"/>
          </w:tcPr>
          <w:p w14:paraId="7A4E06CC" w14:textId="53B8CB21" w:rsidR="00C91E11" w:rsidRPr="00A77971" w:rsidRDefault="00D454FA" w:rsidP="00C91E11">
            <w:pPr>
              <w:rPr>
                <w:lang w:val="fr-CH"/>
              </w:rPr>
            </w:pPr>
            <w:r w:rsidRPr="00A77971">
              <w:rPr>
                <w:lang w:val="fr-CH"/>
              </w:rPr>
              <w:t>Le ravitaillemnet était organisé selon règlement WA ?</w:t>
            </w:r>
          </w:p>
        </w:tc>
        <w:tc>
          <w:tcPr>
            <w:tcW w:w="1418" w:type="dxa"/>
          </w:tcPr>
          <w:p w14:paraId="1E67BFB7" w14:textId="2E7D7A0E" w:rsidR="00C91E11" w:rsidRPr="00190B58" w:rsidRDefault="00DB73F5" w:rsidP="00C91E11">
            <w:pPr>
              <w:jc w:val="center"/>
            </w:pPr>
            <w:r>
              <w:t>oui</w:t>
            </w:r>
            <w:r w:rsidR="00FB35A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4211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5A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328FD9" w14:textId="2C05DE01" w:rsidR="00C91E11" w:rsidRDefault="00DB73F5" w:rsidP="00C91E11">
            <w:pPr>
              <w:jc w:val="center"/>
            </w:pPr>
            <w:r>
              <w:t>non</w:t>
            </w:r>
            <w:r w:rsidR="00FB35A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6033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5A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53E17607" w14:textId="77777777" w:rsidTr="009E270E">
        <w:tc>
          <w:tcPr>
            <w:tcW w:w="9634" w:type="dxa"/>
            <w:gridSpan w:val="3"/>
          </w:tcPr>
          <w:p w14:paraId="6FB9940E" w14:textId="5B076F6F" w:rsidR="00C91E11" w:rsidRDefault="00DB73F5" w:rsidP="00C91E11">
            <w:r>
              <w:t>Rermarques</w:t>
            </w:r>
            <w:r w:rsidR="00320888">
              <w:t>:</w:t>
            </w:r>
          </w:p>
          <w:p w14:paraId="3D71DABE" w14:textId="77777777" w:rsidR="00C91E11" w:rsidRPr="009C4018" w:rsidRDefault="00B07A38" w:rsidP="00C91E11">
            <w:sdt>
              <w:sdtPr>
                <w:id w:val="1685480217"/>
                <w:placeholder>
                  <w:docPart w:val="15D5C3A845C04C4A97CEEB0C7B23D8F5"/>
                </w:placeholder>
              </w:sdtPr>
              <w:sdtEndPr/>
              <w:sdtContent>
                <w:r w:rsidR="00C91E11" w:rsidRPr="009C4018">
                  <w:t xml:space="preserve"> </w:t>
                </w:r>
              </w:sdtContent>
            </w:sdt>
          </w:p>
        </w:tc>
      </w:tr>
    </w:tbl>
    <w:p w14:paraId="07D6E9CF" w14:textId="77777777" w:rsidR="00CE581E" w:rsidRPr="00190B58" w:rsidRDefault="00CE581E" w:rsidP="00054D3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6799"/>
        <w:gridCol w:w="1418"/>
        <w:gridCol w:w="1411"/>
        <w:gridCol w:w="6"/>
      </w:tblGrid>
      <w:tr w:rsidR="003410BE" w:rsidRPr="00190B58" w14:paraId="681EC3B7" w14:textId="77777777" w:rsidTr="00D47FC4">
        <w:trPr>
          <w:gridAfter w:val="1"/>
          <w:wAfter w:w="6" w:type="dxa"/>
        </w:trPr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649D5765" w:rsidR="003410BE" w:rsidRPr="00190B58" w:rsidRDefault="00E82BA2" w:rsidP="00EB7B5C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6C5215">
              <w:rPr>
                <w:b/>
                <w:bCs/>
              </w:rPr>
              <w:t>onctionnaires</w:t>
            </w:r>
          </w:p>
        </w:tc>
      </w:tr>
      <w:tr w:rsidR="00170B2F" w:rsidRPr="00190B58" w14:paraId="045E739A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7F471F30" w14:textId="0F21D7D5" w:rsidR="00170B2F" w:rsidRPr="00190B58" w:rsidRDefault="006E2D93" w:rsidP="00170B2F">
            <w:r>
              <w:t>Assez de fonctionnaire disponible</w:t>
            </w:r>
            <w:r w:rsidR="00782A45">
              <w:t>?</w:t>
            </w:r>
          </w:p>
        </w:tc>
        <w:tc>
          <w:tcPr>
            <w:tcW w:w="1418" w:type="dxa"/>
          </w:tcPr>
          <w:p w14:paraId="0ECFDBB3" w14:textId="4E246C2B" w:rsidR="00170B2F" w:rsidRPr="00190B58" w:rsidRDefault="00DB73F5" w:rsidP="00170B2F">
            <w:pPr>
              <w:jc w:val="center"/>
            </w:pPr>
            <w:r>
              <w:t>oui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6684813A" w14:textId="174A8443" w:rsidR="00170B2F" w:rsidRPr="00190B58" w:rsidRDefault="00DB73F5" w:rsidP="00170B2F">
            <w:pPr>
              <w:jc w:val="center"/>
            </w:pPr>
            <w:r>
              <w:t>non</w:t>
            </w:r>
            <w:r w:rsidR="00D56F5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70B2F" w:rsidRPr="00190B58" w14:paraId="40BF2AC8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36859324" w14:textId="2F6C533B" w:rsidR="00170B2F" w:rsidRPr="00D37E76" w:rsidRDefault="00D37E76" w:rsidP="00170B2F">
            <w:pPr>
              <w:rPr>
                <w:lang w:val="fr-CH"/>
              </w:rPr>
            </w:pPr>
            <w:r w:rsidRPr="00D37E76">
              <w:rPr>
                <w:lang w:val="fr-CH"/>
              </w:rPr>
              <w:t>Les tâches étaient clairement réparties</w:t>
            </w:r>
            <w:r w:rsidR="00A02DDC">
              <w:rPr>
                <w:lang w:val="fr-CH"/>
              </w:rPr>
              <w:t xml:space="preserve"> </w:t>
            </w:r>
            <w:r w:rsidR="00AB7DC5" w:rsidRPr="00D37E76">
              <w:rPr>
                <w:lang w:val="fr-CH"/>
              </w:rPr>
              <w:t>?</w:t>
            </w:r>
          </w:p>
        </w:tc>
        <w:tc>
          <w:tcPr>
            <w:tcW w:w="1418" w:type="dxa"/>
          </w:tcPr>
          <w:p w14:paraId="74264A1C" w14:textId="23D3664C" w:rsidR="00170B2F" w:rsidRPr="00190B58" w:rsidRDefault="00DB73F5" w:rsidP="00170B2F">
            <w:pPr>
              <w:jc w:val="center"/>
            </w:pPr>
            <w:r>
              <w:t>oui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D6AAEC2" w14:textId="51A302BC" w:rsidR="00170B2F" w:rsidRPr="00190B58" w:rsidRDefault="00DB73F5" w:rsidP="00170B2F">
            <w:pPr>
              <w:jc w:val="center"/>
            </w:pPr>
            <w:r>
              <w:t>non</w:t>
            </w:r>
            <w:r w:rsidR="0021204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932A1C8" w14:textId="77777777" w:rsidTr="00D47FC4">
        <w:tc>
          <w:tcPr>
            <w:tcW w:w="9634" w:type="dxa"/>
            <w:gridSpan w:val="4"/>
          </w:tcPr>
          <w:p w14:paraId="73F9151F" w14:textId="1A65A407" w:rsidR="00D47FC4" w:rsidRDefault="00DB73F5" w:rsidP="009E270E">
            <w:r>
              <w:t>Rermarques</w:t>
            </w:r>
          </w:p>
          <w:p w14:paraId="35AC2C77" w14:textId="77777777" w:rsidR="00D47FC4" w:rsidRPr="009C4018" w:rsidRDefault="00B07A38" w:rsidP="009E270E">
            <w:sdt>
              <w:sdtPr>
                <w:id w:val="1902787803"/>
                <w:placeholder>
                  <w:docPart w:val="98026D747AD848469C6548837AC536FD"/>
                </w:placeholder>
              </w:sdtPr>
              <w:sdtEndPr/>
              <w:sdtContent>
                <w:r w:rsidR="00D47FC4" w:rsidRPr="009C4018">
                  <w:t xml:space="preserve"> </w:t>
                </w:r>
              </w:sdtContent>
            </w:sdt>
          </w:p>
        </w:tc>
      </w:tr>
    </w:tbl>
    <w:p w14:paraId="4F4E98CE" w14:textId="018BCFB9" w:rsidR="00DE15DA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D47FC4" w:rsidRPr="00190B58" w14:paraId="2279BD5C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2F9FD9F8" w14:textId="3D10601E" w:rsidR="00D47FC4" w:rsidRPr="00D47FC4" w:rsidRDefault="00D47F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Infrastru</w:t>
            </w:r>
            <w:r w:rsidR="00101088">
              <w:rPr>
                <w:b/>
                <w:bCs/>
              </w:rPr>
              <w:t>c</w:t>
            </w:r>
            <w:r>
              <w:rPr>
                <w:b/>
                <w:bCs/>
              </w:rPr>
              <w:t>tur</w:t>
            </w:r>
            <w:r w:rsidR="00101088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/ </w:t>
            </w:r>
            <w:r w:rsidR="00101088">
              <w:rPr>
                <w:b/>
                <w:bCs/>
              </w:rPr>
              <w:t>plan d‘urgence</w:t>
            </w:r>
          </w:p>
        </w:tc>
      </w:tr>
      <w:tr w:rsidR="00D47FC4" w:rsidRPr="00190B58" w14:paraId="4240FB07" w14:textId="77777777" w:rsidTr="0088723F">
        <w:tc>
          <w:tcPr>
            <w:tcW w:w="6799" w:type="dxa"/>
            <w:tcBorders>
              <w:bottom w:val="single" w:sz="4" w:space="0" w:color="auto"/>
            </w:tcBorders>
          </w:tcPr>
          <w:p w14:paraId="33624A17" w14:textId="3FA132CC" w:rsidR="00D47FC4" w:rsidRPr="00E16E53" w:rsidRDefault="00E16E53" w:rsidP="009E270E">
            <w:pPr>
              <w:rPr>
                <w:lang w:val="fr-CH"/>
              </w:rPr>
            </w:pPr>
            <w:r w:rsidRPr="00E16E53">
              <w:rPr>
                <w:lang w:val="fr-CH"/>
              </w:rPr>
              <w:t xml:space="preserve">Les accès et les places de parking étaient bien signalés et suffisamment </w:t>
            </w:r>
            <w:proofErr w:type="gramStart"/>
            <w:r w:rsidRPr="00E16E53">
              <w:rPr>
                <w:lang w:val="fr-CH"/>
              </w:rPr>
              <w:t>grands</w:t>
            </w:r>
            <w:r w:rsidR="00D47FC4" w:rsidRPr="00E16E53">
              <w:rPr>
                <w:lang w:val="fr-CH"/>
              </w:rPr>
              <w:t>?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CC11BC3" w14:textId="53CE4B4D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4269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52E5A6" w14:textId="01FA671C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3971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458ED556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1EB20C5" w14:textId="09A526D7" w:rsidR="00D47FC4" w:rsidRPr="00205CA1" w:rsidRDefault="00205CA1" w:rsidP="009E270E">
            <w:pPr>
              <w:rPr>
                <w:lang w:val="fr-CH"/>
              </w:rPr>
            </w:pPr>
            <w:r w:rsidRPr="00205CA1">
              <w:rPr>
                <w:lang w:val="fr-CH"/>
              </w:rPr>
              <w:t xml:space="preserve">Si </w:t>
            </w:r>
            <w:proofErr w:type="gramStart"/>
            <w:r w:rsidRPr="00205CA1">
              <w:rPr>
                <w:lang w:val="fr-CH"/>
              </w:rPr>
              <w:t>besoin:</w:t>
            </w:r>
            <w:proofErr w:type="gramEnd"/>
            <w:r w:rsidRPr="00205CA1">
              <w:rPr>
                <w:lang w:val="fr-CH"/>
              </w:rPr>
              <w:t xml:space="preserve"> le transport des vêtement fonctionnait</w:t>
            </w:r>
            <w:r w:rsidR="006546AF">
              <w:rPr>
                <w:lang w:val="fr-CH"/>
              </w:rPr>
              <w:t xml:space="preserve"> </w:t>
            </w:r>
            <w:r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550E9E" w14:textId="223157F1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5938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1E9034" w14:textId="5DB4206A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>
              <w:t xml:space="preserve"> </w:t>
            </w:r>
            <w:sdt>
              <w:sdtPr>
                <w:rPr>
                  <w:sz w:val="24"/>
                  <w:szCs w:val="24"/>
                </w:rPr>
                <w:id w:val="-80122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1220D8C2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139B11CC" w14:textId="1F2C6217" w:rsidR="00D47FC4" w:rsidRPr="007851D0" w:rsidRDefault="007851D0" w:rsidP="007851D0">
            <w:pPr>
              <w:jc w:val="both"/>
              <w:rPr>
                <w:b/>
                <w:lang w:val="fr-CH"/>
              </w:rPr>
            </w:pPr>
            <w:r>
              <w:rPr>
                <w:lang w:val="fr-CH"/>
              </w:rPr>
              <w:t>L</w:t>
            </w:r>
            <w:r w:rsidRPr="007851D0">
              <w:rPr>
                <w:lang w:val="fr-CH"/>
              </w:rPr>
              <w:t>a communication fonctionnait d’une manière adéquate</w:t>
            </w:r>
            <w:r w:rsidR="003A58F1">
              <w:rPr>
                <w:lang w:val="fr-CH"/>
              </w:rPr>
              <w:t xml:space="preserve"> (haut-parleurs, </w:t>
            </w:r>
            <w:proofErr w:type="gramStart"/>
            <w:r w:rsidR="003A58F1">
              <w:rPr>
                <w:lang w:val="fr-CH"/>
              </w:rPr>
              <w:t>informations,…</w:t>
            </w:r>
            <w:proofErr w:type="gramEnd"/>
            <w:r w:rsidR="003A58F1">
              <w:rPr>
                <w:lang w:val="fr-CH"/>
              </w:rPr>
              <w:t>)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067283" w14:textId="6B88860A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19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563D64A" w14:textId="57652116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016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56758BE" w14:textId="77777777" w:rsidTr="0088723F">
        <w:tc>
          <w:tcPr>
            <w:tcW w:w="6799" w:type="dxa"/>
            <w:tcBorders>
              <w:top w:val="single" w:sz="4" w:space="0" w:color="auto"/>
            </w:tcBorders>
          </w:tcPr>
          <w:p w14:paraId="11285855" w14:textId="60D719DD" w:rsidR="00D47FC4" w:rsidRPr="00B079B3" w:rsidRDefault="00EA7651" w:rsidP="009E270E">
            <w:r>
              <w:t xml:space="preserve">Assez d’horloges à </w:t>
            </w:r>
            <w:proofErr w:type="gramStart"/>
            <w:r>
              <w:t>dis</w:t>
            </w:r>
            <w:r w:rsidR="00136B40">
              <w:t>po</w:t>
            </w:r>
            <w:r>
              <w:t xml:space="preserve">sition </w:t>
            </w:r>
            <w:r w:rsidR="003E63CC">
              <w:t>?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3D15DCA" w14:textId="44FDAF72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6765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207EEF8" w14:textId="7CA1E854" w:rsidR="00D47FC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4096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5D9BDD2F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2F93B7" w14:textId="600AF9B8" w:rsidR="00D47FC4" w:rsidRPr="00513E4D" w:rsidRDefault="00513E4D" w:rsidP="009E270E">
            <w:pPr>
              <w:rPr>
                <w:lang w:val="fr-CH"/>
              </w:rPr>
            </w:pPr>
            <w:r w:rsidRPr="00513E4D">
              <w:rPr>
                <w:lang w:val="fr-CH"/>
              </w:rPr>
              <w:t>Un plan d'urgence était disponible</w:t>
            </w:r>
            <w:r w:rsidR="00875E5A">
              <w:rPr>
                <w:lang w:val="fr-CH"/>
              </w:rPr>
              <w:t xml:space="preserve"> </w:t>
            </w:r>
            <w:r w:rsidR="002F69BD" w:rsidRPr="00513E4D">
              <w:rPr>
                <w:lang w:val="fr-CH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6429C3D" w14:textId="69EC2AA6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66508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47091F3" w14:textId="1EE2F0E4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98400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6A477209" w14:textId="77777777" w:rsidTr="002F69BD">
        <w:trPr>
          <w:trHeight w:val="99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F813FF9" w14:textId="63F9B5E6" w:rsidR="00D47FC4" w:rsidRPr="00875E5A" w:rsidRDefault="00D5463E" w:rsidP="009E270E">
            <w:pPr>
              <w:rPr>
                <w:lang w:val="fr-CH"/>
              </w:rPr>
            </w:pPr>
            <w:r>
              <w:rPr>
                <w:lang w:val="fr-CH"/>
              </w:rPr>
              <w:t>S</w:t>
            </w:r>
            <w:r w:rsidR="00262DD9" w:rsidRPr="00875E5A">
              <w:rPr>
                <w:lang w:val="fr-CH"/>
              </w:rPr>
              <w:t xml:space="preserve">amaritains </w:t>
            </w:r>
            <w:r w:rsidR="00412C42" w:rsidRPr="00875E5A">
              <w:rPr>
                <w:lang w:val="fr-CH"/>
              </w:rPr>
              <w:t>présent</w:t>
            </w:r>
            <w:r w:rsidR="00875E5A">
              <w:rPr>
                <w:lang w:val="fr-CH"/>
              </w:rPr>
              <w:t>s</w:t>
            </w:r>
            <w:r w:rsidR="00875E5A" w:rsidRPr="00875E5A">
              <w:rPr>
                <w:lang w:val="fr-CH"/>
              </w:rPr>
              <w:t xml:space="preserve"> </w:t>
            </w:r>
            <w:r w:rsidR="00262DD9" w:rsidRPr="00875E5A">
              <w:rPr>
                <w:lang w:val="fr-CH"/>
              </w:rPr>
              <w:t xml:space="preserve">sur le parcours et à </w:t>
            </w:r>
            <w:proofErr w:type="gramStart"/>
            <w:r w:rsidR="00262DD9" w:rsidRPr="00875E5A">
              <w:rPr>
                <w:lang w:val="fr-CH"/>
              </w:rPr>
              <w:t>l'arrivée</w:t>
            </w:r>
            <w:r w:rsidR="00D912B2" w:rsidRPr="00875E5A">
              <w:rPr>
                <w:lang w:val="fr-CH"/>
              </w:rPr>
              <w:t>?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7FFC83" w14:textId="70DCBA8E" w:rsidR="00D47FC4" w:rsidRPr="00190B58" w:rsidRDefault="00DB73F5" w:rsidP="009E270E">
            <w:pPr>
              <w:jc w:val="center"/>
            </w:pPr>
            <w:r>
              <w:t>oui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5867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070B40" w14:textId="0E066C07" w:rsidR="00D47FC4" w:rsidRDefault="00DB73F5" w:rsidP="009E270E">
            <w:pPr>
              <w:jc w:val="center"/>
            </w:pPr>
            <w:r>
              <w:t>non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6200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D6710" w:rsidRPr="00190B58" w14:paraId="7A39D289" w14:textId="77777777" w:rsidTr="009E270E">
        <w:tc>
          <w:tcPr>
            <w:tcW w:w="9634" w:type="dxa"/>
            <w:gridSpan w:val="3"/>
          </w:tcPr>
          <w:p w14:paraId="07E844A6" w14:textId="201B037A" w:rsidR="008D6710" w:rsidRDefault="00DB73F5" w:rsidP="009E270E">
            <w:r>
              <w:t>Rermarques</w:t>
            </w:r>
            <w:r w:rsidR="00875E5A">
              <w:t>:</w:t>
            </w:r>
          </w:p>
          <w:p w14:paraId="749E5BEF" w14:textId="77777777" w:rsidR="008D6710" w:rsidRPr="00190B58" w:rsidRDefault="00B07A38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56473945"/>
                <w:placeholder>
                  <w:docPart w:val="71D862AF671D474BADB8CC982198F6BD"/>
                </w:placeholder>
              </w:sdtPr>
              <w:sdtEndPr/>
              <w:sdtContent>
                <w:r w:rsidR="008D6710" w:rsidRPr="009C4018">
                  <w:t xml:space="preserve"> </w:t>
                </w:r>
              </w:sdtContent>
            </w:sdt>
          </w:p>
        </w:tc>
      </w:tr>
    </w:tbl>
    <w:p w14:paraId="5320CBAE" w14:textId="77777777" w:rsidR="00D47FC4" w:rsidRDefault="00D47FC4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AD2CA4" w:rsidRPr="00875E5A" w14:paraId="064E26C5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498ECCA8" w14:textId="38042E23" w:rsidR="00AD2CA4" w:rsidRPr="00875E5A" w:rsidRDefault="00875E5A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  <w:lang w:val="fr-CH"/>
              </w:rPr>
            </w:pPr>
            <w:r w:rsidRPr="00875E5A">
              <w:rPr>
                <w:b/>
                <w:bCs/>
                <w:lang w:val="fr-CH"/>
              </w:rPr>
              <w:t>Avertissements / protêts /records</w:t>
            </w:r>
            <w:r w:rsidR="00CB5956" w:rsidRPr="00875E5A">
              <w:rPr>
                <w:b/>
                <w:bCs/>
                <w:lang w:val="fr-CH"/>
              </w:rPr>
              <w:t xml:space="preserve"> </w:t>
            </w:r>
          </w:p>
        </w:tc>
      </w:tr>
      <w:tr w:rsidR="00AD2CA4" w:rsidRPr="00190B58" w14:paraId="42351ED1" w14:textId="77777777" w:rsidTr="009E270E">
        <w:tc>
          <w:tcPr>
            <w:tcW w:w="6799" w:type="dxa"/>
            <w:tcBorders>
              <w:bottom w:val="single" w:sz="4" w:space="0" w:color="auto"/>
            </w:tcBorders>
          </w:tcPr>
          <w:p w14:paraId="7F320FF5" w14:textId="6F379C38" w:rsidR="00AD2CA4" w:rsidRPr="00B079B3" w:rsidRDefault="000E1714" w:rsidP="009E270E">
            <w:proofErr w:type="gramStart"/>
            <w:r>
              <w:t xml:space="preserve">Avertissements </w:t>
            </w:r>
            <w:r w:rsidR="002A6611">
              <w:t>?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9B1347" w14:textId="61DAD964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2957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3F6C93" w14:textId="5B8EAA5B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675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2E66CB11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EC027C" w14:textId="23863D30" w:rsidR="00AD2CA4" w:rsidRPr="005A70FC" w:rsidRDefault="00360F01" w:rsidP="009E270E">
            <w:pPr>
              <w:rPr>
                <w:lang w:val="fr-CH"/>
              </w:rPr>
            </w:pPr>
            <w:r w:rsidRPr="005A70FC">
              <w:rPr>
                <w:lang w:val="fr-CH"/>
              </w:rPr>
              <w:t>Si</w:t>
            </w:r>
            <w:r w:rsidR="002A6611" w:rsidRPr="005A70FC">
              <w:rPr>
                <w:lang w:val="fr-CH"/>
              </w:rPr>
              <w:t xml:space="preserve"> </w:t>
            </w:r>
            <w:r w:rsidR="00DB73F5" w:rsidRPr="005A70FC">
              <w:rPr>
                <w:lang w:val="fr-CH"/>
              </w:rPr>
              <w:t>oui</w:t>
            </w:r>
            <w:r w:rsidR="000E1714" w:rsidRPr="005A70FC">
              <w:rPr>
                <w:lang w:val="fr-CH"/>
              </w:rPr>
              <w:t xml:space="preserve"> : </w:t>
            </w:r>
            <w:r w:rsidR="005A70FC" w:rsidRPr="005A70FC">
              <w:rPr>
                <w:lang w:val="fr-CH"/>
              </w:rPr>
              <w:t>rapportés au p</w:t>
            </w:r>
            <w:r w:rsidR="005A70FC">
              <w:rPr>
                <w:lang w:val="fr-CH"/>
              </w:rPr>
              <w:t>rocès-verbal</w:t>
            </w:r>
            <w:r w:rsidR="00747777">
              <w:rPr>
                <w:lang w:val="fr-CH"/>
              </w:rPr>
              <w:t xml:space="preserve"> d’incidents 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27F843" w14:textId="479C4B21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6667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76BD211" w14:textId="29650FDA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>
              <w:t xml:space="preserve"> </w:t>
            </w:r>
            <w:sdt>
              <w:sdtPr>
                <w:rPr>
                  <w:sz w:val="24"/>
                  <w:szCs w:val="24"/>
                </w:rPr>
                <w:id w:val="5019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E4B5240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8890C70" w14:textId="16735123" w:rsidR="00AD2CA4" w:rsidRDefault="0044225C" w:rsidP="009E270E">
            <w:r>
              <w:t>Disqualifikation</w:t>
            </w:r>
            <w:r w:rsidR="00360F01">
              <w:t>s</w:t>
            </w:r>
            <w:r w:rsidR="00B01BA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AF068A" w14:textId="244EB60C" w:rsidR="00AD2CA4" w:rsidRPr="00190B58" w:rsidRDefault="00DB73F5" w:rsidP="009E270E">
            <w:pPr>
              <w:jc w:val="center"/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0195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9AE4E0" w14:textId="0EC33246" w:rsidR="00AD2CA4" w:rsidRDefault="00DB73F5" w:rsidP="009E270E">
            <w:pPr>
              <w:jc w:val="center"/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259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502A9B32" w14:textId="77777777" w:rsidTr="009E270E">
        <w:tc>
          <w:tcPr>
            <w:tcW w:w="6799" w:type="dxa"/>
            <w:tcBorders>
              <w:top w:val="single" w:sz="4" w:space="0" w:color="auto"/>
            </w:tcBorders>
          </w:tcPr>
          <w:p w14:paraId="7A9F11CD" w14:textId="28318AAF" w:rsidR="00AD2CA4" w:rsidRPr="00747777" w:rsidRDefault="00747777" w:rsidP="009E270E">
            <w:pPr>
              <w:rPr>
                <w:lang w:val="fr-CH"/>
              </w:rPr>
            </w:pPr>
            <w:r w:rsidRPr="005A70FC">
              <w:rPr>
                <w:lang w:val="fr-CH"/>
              </w:rPr>
              <w:t>Si oui : rapportés au p</w:t>
            </w:r>
            <w:r>
              <w:rPr>
                <w:lang w:val="fr-CH"/>
              </w:rPr>
              <w:t>rocès-verbal d’incidents 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37ADA49" w14:textId="1C263762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578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B150340" w14:textId="1251F80D" w:rsidR="00AD2CA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12514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0653193" w14:textId="77777777" w:rsidTr="009E270E">
        <w:tc>
          <w:tcPr>
            <w:tcW w:w="6799" w:type="dxa"/>
          </w:tcPr>
          <w:p w14:paraId="0D90AB0D" w14:textId="0BC4E389" w:rsidR="00AD2CA4" w:rsidRDefault="00747777" w:rsidP="009E270E">
            <w:proofErr w:type="gramStart"/>
            <w:r>
              <w:t>Pr</w:t>
            </w:r>
            <w:r w:rsidR="00A14163">
              <w:t xml:space="preserve">otêts </w:t>
            </w:r>
            <w:r w:rsidR="00DA7259">
              <w:t>?</w:t>
            </w:r>
            <w:proofErr w:type="gramEnd"/>
          </w:p>
        </w:tc>
        <w:tc>
          <w:tcPr>
            <w:tcW w:w="1418" w:type="dxa"/>
          </w:tcPr>
          <w:p w14:paraId="01FEDC0E" w14:textId="5FFD43AB" w:rsidR="00AD2CA4" w:rsidRPr="00190B58" w:rsidRDefault="00DB73F5" w:rsidP="009E270E">
            <w:pPr>
              <w:jc w:val="center"/>
            </w:pPr>
            <w:r>
              <w:t>oui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284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94CBFC2" w14:textId="132A9C9C" w:rsidR="00AD2CA4" w:rsidRDefault="00DB73F5" w:rsidP="009E270E">
            <w:pPr>
              <w:jc w:val="center"/>
            </w:pPr>
            <w:r>
              <w:t>non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5836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75C66" w:rsidRPr="00190B58" w14:paraId="4F29A3BD" w14:textId="77777777" w:rsidTr="009E270E">
        <w:tc>
          <w:tcPr>
            <w:tcW w:w="6799" w:type="dxa"/>
          </w:tcPr>
          <w:p w14:paraId="741429BE" w14:textId="6513C9FB" w:rsidR="00F75C66" w:rsidRPr="002004B0" w:rsidRDefault="00A14163" w:rsidP="009E270E">
            <w:pPr>
              <w:rPr>
                <w:lang w:val="fr-CH"/>
              </w:rPr>
            </w:pPr>
            <w:r w:rsidRPr="002004B0">
              <w:rPr>
                <w:lang w:val="fr-CH"/>
              </w:rPr>
              <w:t xml:space="preserve">Si </w:t>
            </w:r>
            <w:proofErr w:type="gramStart"/>
            <w:r w:rsidRPr="002004B0">
              <w:rPr>
                <w:lang w:val="fr-CH"/>
              </w:rPr>
              <w:t>oui:</w:t>
            </w:r>
            <w:proofErr w:type="gramEnd"/>
            <w:r w:rsidRPr="002004B0">
              <w:rPr>
                <w:lang w:val="fr-CH"/>
              </w:rPr>
              <w:t xml:space="preserve"> </w:t>
            </w:r>
            <w:r w:rsidR="000276A7" w:rsidRPr="002004B0">
              <w:rPr>
                <w:lang w:val="fr-CH"/>
              </w:rPr>
              <w:t>Copie</w:t>
            </w:r>
            <w:r w:rsidR="002004B0" w:rsidRPr="002004B0">
              <w:rPr>
                <w:lang w:val="fr-CH"/>
              </w:rPr>
              <w:t>s</w:t>
            </w:r>
            <w:r w:rsidR="000276A7" w:rsidRPr="002004B0">
              <w:rPr>
                <w:lang w:val="fr-CH"/>
              </w:rPr>
              <w:t xml:space="preserve"> </w:t>
            </w:r>
            <w:r w:rsidR="002004B0" w:rsidRPr="002004B0">
              <w:rPr>
                <w:lang w:val="fr-CH"/>
              </w:rPr>
              <w:t xml:space="preserve">et mode de liquidations </w:t>
            </w:r>
            <w:r w:rsidR="002004B0">
              <w:rPr>
                <w:lang w:val="fr-CH"/>
              </w:rPr>
              <w:t>joints</w:t>
            </w:r>
            <w:r w:rsidR="00255558">
              <w:rPr>
                <w:lang w:val="fr-CH"/>
              </w:rPr>
              <w:t xml:space="preserve"> au rapport des JA ?</w:t>
            </w:r>
          </w:p>
        </w:tc>
        <w:tc>
          <w:tcPr>
            <w:tcW w:w="1418" w:type="dxa"/>
          </w:tcPr>
          <w:p w14:paraId="44925935" w14:textId="03586BAC" w:rsidR="00F75C66" w:rsidRPr="00190B58" w:rsidRDefault="00DB73F5" w:rsidP="009E270E">
            <w:pPr>
              <w:jc w:val="center"/>
            </w:pPr>
            <w:r>
              <w:t>oui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944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3D751168" w14:textId="318E7AAA" w:rsidR="00F75C66" w:rsidRDefault="00DB73F5" w:rsidP="009E270E">
            <w:pPr>
              <w:jc w:val="center"/>
            </w:pPr>
            <w:r>
              <w:t>non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3791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D4B2AC4" w14:textId="77777777" w:rsidR="00D47FC4" w:rsidRDefault="00D47FC4" w:rsidP="00054D3A"/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6802"/>
        <w:gridCol w:w="1419"/>
        <w:gridCol w:w="1418"/>
      </w:tblGrid>
      <w:tr w:rsidR="004B4E11" w:rsidRPr="005B7437" w14:paraId="154416BE" w14:textId="77777777" w:rsidTr="001B75EA">
        <w:tc>
          <w:tcPr>
            <w:tcW w:w="9639" w:type="dxa"/>
            <w:gridSpan w:val="3"/>
            <w:tcBorders>
              <w:top w:val="nil"/>
              <w:left w:val="nil"/>
            </w:tcBorders>
          </w:tcPr>
          <w:p w14:paraId="46A078B8" w14:textId="67788C99" w:rsidR="004B4E11" w:rsidRPr="004C4E3D" w:rsidRDefault="00172781" w:rsidP="004B4E11">
            <w:pPr>
              <w:rPr>
                <w:lang w:val="fr-CH"/>
              </w:rPr>
            </w:pPr>
            <w:r w:rsidRPr="004C4E3D">
              <w:rPr>
                <w:b/>
                <w:bCs/>
                <w:lang w:val="fr-CH"/>
              </w:rPr>
              <w:t>En plus</w:t>
            </w:r>
            <w:r w:rsidR="004C4E3D" w:rsidRPr="004C4E3D">
              <w:rPr>
                <w:b/>
                <w:bCs/>
                <w:lang w:val="fr-CH"/>
              </w:rPr>
              <w:t xml:space="preserve"> pour les courses su</w:t>
            </w:r>
            <w:r w:rsidR="004C4E3D">
              <w:rPr>
                <w:b/>
                <w:bCs/>
                <w:lang w:val="fr-CH"/>
              </w:rPr>
              <w:t>r route</w:t>
            </w:r>
            <w:r w:rsidR="004B4E11" w:rsidRPr="004C4E3D">
              <w:rPr>
                <w:lang w:val="fr-CH"/>
              </w:rPr>
              <w:t xml:space="preserve"> (</w:t>
            </w:r>
            <w:r w:rsidR="00A90B65" w:rsidRPr="004C4E3D">
              <w:rPr>
                <w:lang w:val="fr-CH"/>
              </w:rPr>
              <w:t xml:space="preserve">5 km, </w:t>
            </w:r>
            <w:r w:rsidR="004B4E11" w:rsidRPr="004C4E3D">
              <w:rPr>
                <w:lang w:val="fr-CH"/>
              </w:rPr>
              <w:t>10</w:t>
            </w:r>
            <w:r w:rsidR="00A90B65" w:rsidRPr="004C4E3D">
              <w:rPr>
                <w:lang w:val="fr-CH"/>
              </w:rPr>
              <w:t xml:space="preserve"> </w:t>
            </w:r>
            <w:r w:rsidR="004B4E11" w:rsidRPr="004C4E3D">
              <w:rPr>
                <w:lang w:val="fr-CH"/>
              </w:rPr>
              <w:t xml:space="preserve">km, </w:t>
            </w:r>
            <w:r w:rsidR="00A77971">
              <w:rPr>
                <w:lang w:val="fr-CH"/>
              </w:rPr>
              <w:t xml:space="preserve">100km, </w:t>
            </w:r>
            <w:r w:rsidR="004C4E3D">
              <w:rPr>
                <w:lang w:val="fr-CH"/>
              </w:rPr>
              <w:t>semi-</w:t>
            </w:r>
            <w:r w:rsidR="004B4E11" w:rsidRPr="004C4E3D">
              <w:rPr>
                <w:lang w:val="fr-CH"/>
              </w:rPr>
              <w:t xml:space="preserve">marathon, </w:t>
            </w:r>
            <w:r w:rsidR="004C4E3D">
              <w:rPr>
                <w:lang w:val="fr-CH"/>
              </w:rPr>
              <w:t>m</w:t>
            </w:r>
            <w:r w:rsidR="004B4E11" w:rsidRPr="004C4E3D">
              <w:rPr>
                <w:lang w:val="fr-CH"/>
              </w:rPr>
              <w:t>arathon)</w:t>
            </w:r>
          </w:p>
        </w:tc>
      </w:tr>
      <w:tr w:rsidR="00523B34" w:rsidRPr="00190B58" w14:paraId="6D8F0A50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70294013" w14:textId="69941EDE" w:rsidR="00523B34" w:rsidRDefault="004C4E3D" w:rsidP="009E270E">
            <w:proofErr w:type="gramStart"/>
            <w:r>
              <w:t>Records ?</w:t>
            </w:r>
            <w:proofErr w:type="gramEnd"/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798C1CEC" w14:textId="6916F7D9" w:rsidR="00523B34" w:rsidRPr="00190B58" w:rsidRDefault="00DB73F5" w:rsidP="009E270E">
            <w:pPr>
              <w:jc w:val="center"/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440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F3E8C0A" w14:textId="01F17750" w:rsidR="00523B34" w:rsidRDefault="00DB73F5" w:rsidP="009E270E">
            <w:pPr>
              <w:jc w:val="center"/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61995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B75EA" w:rsidRPr="006452E4" w14:paraId="0D50B535" w14:textId="77777777" w:rsidTr="001B75EA">
        <w:tc>
          <w:tcPr>
            <w:tcW w:w="9639" w:type="dxa"/>
            <w:gridSpan w:val="3"/>
          </w:tcPr>
          <w:p w14:paraId="0407BD6E" w14:textId="3C080868" w:rsidR="001B75EA" w:rsidRDefault="004C4E3D" w:rsidP="004C4E3D">
            <w:pPr>
              <w:rPr>
                <w:lang w:val="fr-CH"/>
              </w:rPr>
            </w:pPr>
            <w:r w:rsidRPr="006452E4">
              <w:rPr>
                <w:lang w:val="fr-CH"/>
              </w:rPr>
              <w:t>Si oui</w:t>
            </w:r>
            <w:r w:rsidR="001B75EA" w:rsidRPr="006452E4">
              <w:rPr>
                <w:lang w:val="fr-CH"/>
              </w:rPr>
              <w:t xml:space="preserve">, </w:t>
            </w:r>
            <w:r w:rsidRPr="006452E4">
              <w:rPr>
                <w:lang w:val="fr-CH"/>
              </w:rPr>
              <w:t>lesquels</w:t>
            </w:r>
            <w:r w:rsidR="006452E4" w:rsidRPr="006452E4">
              <w:rPr>
                <w:lang w:val="fr-CH"/>
              </w:rPr>
              <w:t xml:space="preserve"> (voir R</w:t>
            </w:r>
            <w:r w:rsidR="006452E4">
              <w:rPr>
                <w:lang w:val="fr-CH"/>
              </w:rPr>
              <w:t>O 202</w:t>
            </w:r>
            <w:r w:rsidR="00A77971">
              <w:rPr>
                <w:lang w:val="fr-CH"/>
              </w:rPr>
              <w:t>4</w:t>
            </w:r>
            <w:r w:rsidR="006452E4">
              <w:rPr>
                <w:lang w:val="fr-CH"/>
              </w:rPr>
              <w:t>, 14.2</w:t>
            </w:r>
            <w:r w:rsidR="00A045D5">
              <w:rPr>
                <w:lang w:val="fr-CH"/>
              </w:rPr>
              <w:t>.2</w:t>
            </w:r>
            <w:r w:rsidR="006452E4">
              <w:rPr>
                <w:lang w:val="fr-CH"/>
              </w:rPr>
              <w:t>)</w:t>
            </w:r>
          </w:p>
          <w:p w14:paraId="0A4828C5" w14:textId="53400D9A" w:rsidR="00571C62" w:rsidRPr="006452E4" w:rsidRDefault="00B07A38" w:rsidP="004C4E3D">
            <w:pPr>
              <w:rPr>
                <w:sz w:val="24"/>
                <w:szCs w:val="24"/>
                <w:lang w:val="fr-CH"/>
              </w:rPr>
            </w:pPr>
            <w:sdt>
              <w:sdtPr>
                <w:id w:val="-1440213387"/>
                <w:placeholder>
                  <w:docPart w:val="EF133B599F1F46C1BFD8512612405DFD"/>
                </w:placeholder>
              </w:sdtPr>
              <w:sdtEndPr/>
              <w:sdtContent>
                <w:r w:rsidR="00174984" w:rsidRPr="009C4018">
                  <w:t>.</w:t>
                </w:r>
              </w:sdtContent>
            </w:sdt>
          </w:p>
        </w:tc>
      </w:tr>
      <w:tr w:rsidR="00523B34" w:rsidRPr="00190B58" w14:paraId="670AE4B9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238B7F1F" w14:textId="107DE800" w:rsidR="00523B34" w:rsidRPr="0063519D" w:rsidRDefault="0063519D" w:rsidP="009E270E">
            <w:pPr>
              <w:rPr>
                <w:lang w:val="fr-CH"/>
              </w:rPr>
            </w:pPr>
            <w:r w:rsidRPr="0063519D">
              <w:rPr>
                <w:lang w:val="fr-CH"/>
              </w:rPr>
              <w:t>Les formulaires de record ont été remplis avec les documents y relatifs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39989D02" w14:textId="1A63FEFD" w:rsidR="00523B34" w:rsidRPr="00190B58" w:rsidRDefault="00DB73F5" w:rsidP="009E270E">
            <w:pPr>
              <w:jc w:val="center"/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18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CC19EA" w14:textId="6D111BB8" w:rsidR="00523B34" w:rsidRDefault="00DB73F5" w:rsidP="009E270E">
            <w:pPr>
              <w:jc w:val="center"/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409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23B34" w:rsidRPr="00190B58" w14:paraId="0D6EF249" w14:textId="77777777" w:rsidTr="001B75EA">
        <w:tc>
          <w:tcPr>
            <w:tcW w:w="6802" w:type="dxa"/>
          </w:tcPr>
          <w:p w14:paraId="27F56852" w14:textId="0A24BFF3" w:rsidR="00523B34" w:rsidRPr="00C20EB1" w:rsidRDefault="00C20EB1" w:rsidP="009E270E">
            <w:pPr>
              <w:rPr>
                <w:lang w:val="fr-CH"/>
              </w:rPr>
            </w:pPr>
            <w:r w:rsidRPr="00C20EB1">
              <w:rPr>
                <w:lang w:val="fr-CH"/>
              </w:rPr>
              <w:t>Les athlètes ont été avertis du contrôle de dopage obligatoire</w:t>
            </w:r>
            <w:r w:rsidR="005D0D06">
              <w:rPr>
                <w:lang w:val="fr-CH"/>
              </w:rPr>
              <w:t xml:space="preserve"> </w:t>
            </w:r>
            <w:r w:rsidR="005D0D06" w:rsidRPr="005D0D06">
              <w:rPr>
                <w:sz w:val="18"/>
                <w:szCs w:val="18"/>
                <w:lang w:val="fr-CH"/>
              </w:rPr>
              <w:t xml:space="preserve">(seulement catégories hommes et </w:t>
            </w:r>
            <w:proofErr w:type="gramStart"/>
            <w:r w:rsidR="005D0D06" w:rsidRPr="005D0D06">
              <w:rPr>
                <w:sz w:val="18"/>
                <w:szCs w:val="18"/>
                <w:lang w:val="fr-CH"/>
              </w:rPr>
              <w:t>femmes</w:t>
            </w:r>
            <w:r w:rsidR="005D0D06">
              <w:rPr>
                <w:lang w:val="fr-CH"/>
              </w:rPr>
              <w:t xml:space="preserve"> )</w:t>
            </w:r>
            <w:proofErr w:type="gramEnd"/>
          </w:p>
        </w:tc>
        <w:tc>
          <w:tcPr>
            <w:tcW w:w="1419" w:type="dxa"/>
          </w:tcPr>
          <w:p w14:paraId="0CAFE6D6" w14:textId="0CF1DD59" w:rsidR="00523B3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7445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3375970" w14:textId="5004EDB1" w:rsidR="00523B34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120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2E99AC5" w14:textId="77777777" w:rsidR="00D47FC4" w:rsidRDefault="00D47FC4" w:rsidP="00054D3A"/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F062B9" w14:paraId="03916260" w14:textId="77777777" w:rsidTr="00D553A4">
        <w:tc>
          <w:tcPr>
            <w:tcW w:w="9640" w:type="dxa"/>
            <w:shd w:val="clear" w:color="auto" w:fill="FDE9D9" w:themeFill="accent6" w:themeFillTint="33"/>
          </w:tcPr>
          <w:p w14:paraId="5DBF00DF" w14:textId="77777777" w:rsidR="00F062B9" w:rsidRPr="00715685" w:rsidRDefault="00F062B9" w:rsidP="00D553A4">
            <w:pPr>
              <w:rPr>
                <w:b/>
                <w:bCs/>
              </w:rPr>
            </w:pPr>
            <w:r>
              <w:rPr>
                <w:b/>
                <w:bCs/>
              </w:rPr>
              <w:t>Records réalisés</w:t>
            </w:r>
          </w:p>
        </w:tc>
      </w:tr>
      <w:tr w:rsidR="00F062B9" w:rsidRPr="005B7437" w14:paraId="3BBD86F6" w14:textId="77777777" w:rsidTr="00D553A4">
        <w:tc>
          <w:tcPr>
            <w:tcW w:w="9640" w:type="dxa"/>
          </w:tcPr>
          <w:p w14:paraId="7B77BDE9" w14:textId="77777777" w:rsidR="00F062B9" w:rsidRPr="001D743D" w:rsidRDefault="00F062B9" w:rsidP="00D553A4">
            <w:pPr>
              <w:rPr>
                <w:lang w:val="fr-CH"/>
              </w:rPr>
            </w:pPr>
            <w:r w:rsidRPr="001D743D">
              <w:rPr>
                <w:lang w:val="fr-CH"/>
              </w:rPr>
              <w:t>Nom</w:t>
            </w:r>
            <w:r>
              <w:rPr>
                <w:lang w:val="fr-CH"/>
              </w:rPr>
              <w:t>, p</w:t>
            </w:r>
            <w:r w:rsidRPr="001D743D">
              <w:rPr>
                <w:lang w:val="fr-CH"/>
              </w:rPr>
              <w:t>rénom</w:t>
            </w:r>
            <w:r>
              <w:rPr>
                <w:lang w:val="fr-CH"/>
              </w:rPr>
              <w:t>, c</w:t>
            </w:r>
            <w:r w:rsidRPr="001D743D">
              <w:rPr>
                <w:lang w:val="fr-CH"/>
              </w:rPr>
              <w:t>at</w:t>
            </w:r>
            <w:r>
              <w:rPr>
                <w:lang w:val="fr-CH"/>
              </w:rPr>
              <w:t>égorie, d</w:t>
            </w:r>
            <w:r w:rsidRPr="001D743D">
              <w:rPr>
                <w:lang w:val="fr-CH"/>
              </w:rPr>
              <w:t>iscipline</w:t>
            </w:r>
            <w:r>
              <w:rPr>
                <w:lang w:val="fr-CH"/>
              </w:rPr>
              <w:t>, r</w:t>
            </w:r>
            <w:r w:rsidRPr="001D743D">
              <w:rPr>
                <w:lang w:val="fr-CH"/>
              </w:rPr>
              <w:t>ésultat</w:t>
            </w:r>
          </w:p>
        </w:tc>
      </w:tr>
      <w:tr w:rsidR="00F062B9" w14:paraId="286F91EE" w14:textId="77777777" w:rsidTr="00D553A4">
        <w:sdt>
          <w:sdtPr>
            <w:id w:val="491461010"/>
            <w:placeholder>
              <w:docPart w:val="DD66417E4B2F45538AC984F03032F35F"/>
            </w:placeholder>
          </w:sdtPr>
          <w:sdtEndPr/>
          <w:sdtContent>
            <w:tc>
              <w:tcPr>
                <w:tcW w:w="9640" w:type="dxa"/>
              </w:tcPr>
              <w:p w14:paraId="70EF53D2" w14:textId="77777777" w:rsidR="00F062B9" w:rsidRDefault="00F062B9" w:rsidP="00D553A4">
                <w:r>
                  <w:t xml:space="preserve"> </w:t>
                </w:r>
              </w:p>
            </w:tc>
          </w:sdtContent>
        </w:sdt>
      </w:tr>
      <w:tr w:rsidR="00F062B9" w14:paraId="7B77AE55" w14:textId="77777777" w:rsidTr="00D553A4">
        <w:tc>
          <w:tcPr>
            <w:tcW w:w="9640" w:type="dxa"/>
          </w:tcPr>
          <w:p w14:paraId="5B3E2E00" w14:textId="77777777" w:rsidR="00F062B9" w:rsidRDefault="00F062B9" w:rsidP="00D553A4"/>
        </w:tc>
      </w:tr>
      <w:tr w:rsidR="00F062B9" w14:paraId="62419141" w14:textId="77777777" w:rsidTr="00D553A4">
        <w:sdt>
          <w:sdtPr>
            <w:id w:val="-1055927962"/>
            <w:placeholder>
              <w:docPart w:val="DD66417E4B2F45538AC984F03032F35F"/>
            </w:placeholder>
          </w:sdtPr>
          <w:sdtEndPr/>
          <w:sdtContent>
            <w:tc>
              <w:tcPr>
                <w:tcW w:w="9640" w:type="dxa"/>
              </w:tcPr>
              <w:p w14:paraId="3967E824" w14:textId="77777777" w:rsidR="00F062B9" w:rsidRDefault="00F062B9" w:rsidP="00D553A4">
                <w:r>
                  <w:t xml:space="preserve"> </w:t>
                </w:r>
              </w:p>
            </w:tc>
          </w:sdtContent>
        </w:sdt>
      </w:tr>
    </w:tbl>
    <w:p w14:paraId="5AB96E13" w14:textId="77777777" w:rsidR="00F062B9" w:rsidRDefault="00F062B9" w:rsidP="00054D3A"/>
    <w:p w14:paraId="1EC7161D" w14:textId="77777777" w:rsidR="00F062B9" w:rsidRDefault="00F062B9" w:rsidP="00054D3A"/>
    <w:p w14:paraId="0AC2622B" w14:textId="77777777" w:rsidR="00F062B9" w:rsidRDefault="00F062B9" w:rsidP="00054D3A"/>
    <w:p w14:paraId="7A77B746" w14:textId="77777777" w:rsidR="00F062B9" w:rsidRDefault="00F062B9" w:rsidP="00054D3A"/>
    <w:tbl>
      <w:tblPr>
        <w:tblStyle w:val="Tabellenraster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22"/>
      </w:tblGrid>
      <w:tr w:rsidR="00C21D8B" w:rsidRPr="00190B58" w14:paraId="17E1BEF4" w14:textId="77777777" w:rsidTr="002F49EA">
        <w:tc>
          <w:tcPr>
            <w:tcW w:w="9639" w:type="dxa"/>
            <w:gridSpan w:val="3"/>
            <w:shd w:val="clear" w:color="auto" w:fill="FDE9D9" w:themeFill="accent6" w:themeFillTint="33"/>
          </w:tcPr>
          <w:p w14:paraId="303FBA7B" w14:textId="2D9E6A88" w:rsidR="00C21D8B" w:rsidRPr="00C21D8B" w:rsidRDefault="00DB73F5" w:rsidP="00EB7B5C">
            <w:pPr>
              <w:pStyle w:val="Listenabsatz"/>
              <w:numPr>
                <w:ilvl w:val="0"/>
                <w:numId w:val="19"/>
              </w:numPr>
              <w:ind w:left="322" w:hanging="32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Rermarques</w:t>
            </w:r>
            <w:r w:rsidR="00C21D8B">
              <w:rPr>
                <w:b/>
                <w:bCs/>
              </w:rPr>
              <w:t xml:space="preserve"> </w:t>
            </w:r>
            <w:r w:rsidR="005D0D06">
              <w:rPr>
                <w:b/>
                <w:bCs/>
              </w:rPr>
              <w:t>à la manifestation</w:t>
            </w:r>
          </w:p>
        </w:tc>
      </w:tr>
      <w:tr w:rsidR="00C21D8B" w:rsidRPr="00190B58" w14:paraId="1B2E084F" w14:textId="77777777" w:rsidTr="002F49EA">
        <w:tc>
          <w:tcPr>
            <w:tcW w:w="6799" w:type="dxa"/>
            <w:tcBorders>
              <w:bottom w:val="single" w:sz="4" w:space="0" w:color="auto"/>
            </w:tcBorders>
          </w:tcPr>
          <w:p w14:paraId="4A6747F1" w14:textId="09A965DB" w:rsidR="00C21D8B" w:rsidRPr="00B079B3" w:rsidRDefault="005D0D06" w:rsidP="009E270E">
            <w:r>
              <w:t xml:space="preserve">L’horaire a été </w:t>
            </w:r>
            <w:proofErr w:type="gramStart"/>
            <w:r>
              <w:t>respec</w:t>
            </w:r>
            <w:r w:rsidR="00353BEC">
              <w:t xml:space="preserve">té </w:t>
            </w:r>
            <w:r w:rsidR="00C21D8B">
              <w:t>?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3FD651" w14:textId="6D88268F" w:rsidR="00C21D8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oui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42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670DE599" w14:textId="7B481E7B" w:rsidR="00C21D8B" w:rsidRPr="00190B58" w:rsidRDefault="00DB73F5" w:rsidP="009E270E">
            <w:pPr>
              <w:jc w:val="center"/>
              <w:rPr>
                <w:sz w:val="24"/>
                <w:szCs w:val="24"/>
              </w:rPr>
            </w:pPr>
            <w:r>
              <w:t>non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0292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D75B7" w:rsidRPr="00190B58" w14:paraId="084B3EA7" w14:textId="77777777" w:rsidTr="00ED75B7">
        <w:tc>
          <w:tcPr>
            <w:tcW w:w="9639" w:type="dxa"/>
            <w:gridSpan w:val="3"/>
          </w:tcPr>
          <w:p w14:paraId="3E432949" w14:textId="37122F87" w:rsidR="00ED75B7" w:rsidRPr="00353BEC" w:rsidRDefault="00353BEC" w:rsidP="009E270E">
            <w:pPr>
              <w:rPr>
                <w:lang w:val="fr-CH"/>
              </w:rPr>
            </w:pPr>
            <w:r w:rsidRPr="00353BEC">
              <w:rPr>
                <w:lang w:val="fr-CH"/>
              </w:rPr>
              <w:t>Si</w:t>
            </w:r>
            <w:r w:rsidR="00ED75B7" w:rsidRPr="00353BEC">
              <w:rPr>
                <w:lang w:val="fr-CH"/>
              </w:rPr>
              <w:t xml:space="preserve"> </w:t>
            </w:r>
            <w:r w:rsidR="00DB73F5" w:rsidRPr="00353BEC">
              <w:rPr>
                <w:lang w:val="fr-CH"/>
              </w:rPr>
              <w:t>non</w:t>
            </w:r>
            <w:r w:rsidR="00ED75B7" w:rsidRPr="00353BEC">
              <w:rPr>
                <w:lang w:val="fr-CH"/>
              </w:rPr>
              <w:t>,</w:t>
            </w:r>
            <w:r w:rsidRPr="00353BEC">
              <w:rPr>
                <w:lang w:val="fr-CH"/>
              </w:rPr>
              <w:t xml:space="preserve"> pourqui pas</w:t>
            </w:r>
            <w:r>
              <w:rPr>
                <w:lang w:val="fr-CH"/>
              </w:rPr>
              <w:t xml:space="preserve"> </w:t>
            </w:r>
            <w:r w:rsidRPr="00353BEC">
              <w:rPr>
                <w:lang w:val="fr-CH"/>
              </w:rPr>
              <w:t>?</w:t>
            </w:r>
            <w:r w:rsidR="00ED75B7" w:rsidRPr="00353BEC">
              <w:rPr>
                <w:lang w:val="fr-CH"/>
              </w:rPr>
              <w:t xml:space="preserve"> </w:t>
            </w:r>
          </w:p>
          <w:p w14:paraId="3193A5C5" w14:textId="77777777" w:rsidR="00ED75B7" w:rsidRPr="009C4018" w:rsidRDefault="00B07A38" w:rsidP="009E270E">
            <w:sdt>
              <w:sdtPr>
                <w:id w:val="1874262176"/>
                <w:placeholder>
                  <w:docPart w:val="65986FE9320A4470BA07AF878BBC257C"/>
                </w:placeholder>
              </w:sdtPr>
              <w:sdtEndPr/>
              <w:sdtContent>
                <w:r w:rsidR="00ED75B7" w:rsidRPr="009C4018">
                  <w:t xml:space="preserve"> </w:t>
                </w:r>
              </w:sdtContent>
            </w:sdt>
          </w:p>
        </w:tc>
      </w:tr>
      <w:tr w:rsidR="002F49EA" w:rsidRPr="00190B58" w14:paraId="3CE85A01" w14:textId="77777777" w:rsidTr="009E270E">
        <w:tc>
          <w:tcPr>
            <w:tcW w:w="9639" w:type="dxa"/>
            <w:gridSpan w:val="3"/>
          </w:tcPr>
          <w:p w14:paraId="19FB320B" w14:textId="640BDCF1" w:rsidR="002F49EA" w:rsidRDefault="00DB73F5" w:rsidP="009E270E">
            <w:r>
              <w:t>Rermarques</w:t>
            </w:r>
            <w:r w:rsidR="00554EBD">
              <w:t xml:space="preserve"> générales:</w:t>
            </w:r>
          </w:p>
          <w:p w14:paraId="08403862" w14:textId="77777777" w:rsidR="00362AD1" w:rsidRDefault="00362AD1" w:rsidP="009E270E"/>
          <w:p w14:paraId="54BB9FA5" w14:textId="77777777" w:rsidR="002F49EA" w:rsidRPr="00190B58" w:rsidRDefault="00B07A38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99066612"/>
                <w:placeholder>
                  <w:docPart w:val="5312D8F60D604B4E9DEC4D5CE165866E"/>
                </w:placeholder>
              </w:sdtPr>
              <w:sdtEndPr/>
              <w:sdtContent>
                <w:r w:rsidR="002F49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3D9CB55B" w14:textId="77777777" w:rsidR="00523B34" w:rsidRDefault="00523B34" w:rsidP="00054D3A"/>
    <w:p w14:paraId="7D25F32C" w14:textId="77777777" w:rsidR="00DD1419" w:rsidRDefault="00DD1419" w:rsidP="00054D3A"/>
    <w:p w14:paraId="1F299811" w14:textId="77777777" w:rsidR="004C7EA9" w:rsidRPr="00190B58" w:rsidRDefault="004C7EA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90B58" w14:paraId="0B9E735D" w14:textId="77777777" w:rsidTr="003064D4">
        <w:tc>
          <w:tcPr>
            <w:tcW w:w="3256" w:type="dxa"/>
          </w:tcPr>
          <w:p w14:paraId="61E2F316" w14:textId="61D814A8" w:rsidR="00F6244F" w:rsidRPr="00190B58" w:rsidRDefault="00A20092" w:rsidP="003064D4">
            <w:pPr>
              <w:rPr>
                <w:b/>
                <w:bCs/>
              </w:rPr>
            </w:pPr>
            <w:r>
              <w:rPr>
                <w:b/>
                <w:bCs/>
              </w:rPr>
              <w:t>Lieu</w:t>
            </w:r>
            <w:r w:rsidR="00F6244F" w:rsidRPr="00190B58">
              <w:rPr>
                <w:b/>
                <w:bCs/>
              </w:rPr>
              <w:t>/Dat</w:t>
            </w:r>
            <w:r>
              <w:rPr>
                <w:b/>
                <w:bCs/>
              </w:rPr>
              <w:t>e</w:t>
            </w:r>
            <w:r w:rsidR="00F6244F" w:rsidRPr="00190B58">
              <w:rPr>
                <w:b/>
                <w:bCs/>
              </w:rPr>
              <w:t>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5A947020" w14:textId="65ACB5D3" w:rsidR="00B400AF" w:rsidRPr="009C4018" w:rsidRDefault="006D29E1" w:rsidP="003064D4">
                <w:r w:rsidRPr="009C4018">
                  <w:t xml:space="preserve"> </w:t>
                </w:r>
              </w:p>
            </w:sdtContent>
          </w:sdt>
        </w:tc>
      </w:tr>
      <w:tr w:rsidR="00F6244F" w:rsidRPr="00190B58" w14:paraId="6C0FDFD3" w14:textId="77777777" w:rsidTr="003064D4">
        <w:tc>
          <w:tcPr>
            <w:tcW w:w="3256" w:type="dxa"/>
          </w:tcPr>
          <w:p w14:paraId="58BC744D" w14:textId="728B5CAA" w:rsidR="00F6244F" w:rsidRPr="00190B58" w:rsidRDefault="00A20092" w:rsidP="003064D4">
            <w:pPr>
              <w:rPr>
                <w:b/>
                <w:bCs/>
              </w:rPr>
            </w:pPr>
            <w:r>
              <w:rPr>
                <w:b/>
                <w:bCs/>
              </w:rPr>
              <w:t>Signatur</w:t>
            </w:r>
            <w:r w:rsidR="002002A2">
              <w:rPr>
                <w:b/>
                <w:bCs/>
              </w:rPr>
              <w:t>e</w:t>
            </w:r>
          </w:p>
        </w:tc>
        <w:tc>
          <w:tcPr>
            <w:tcW w:w="6372" w:type="dxa"/>
          </w:tcPr>
          <w:sdt>
            <w:sdtPr>
              <w:rPr>
                <w:sz w:val="22"/>
                <w:szCs w:val="22"/>
              </w:rPr>
              <w:id w:val="1195036916"/>
              <w:placeholder>
                <w:docPart w:val="DefaultPlaceholder_-1854013440"/>
              </w:placeholder>
            </w:sdtPr>
            <w:sdtEndPr>
              <w:rPr>
                <w:sz w:val="20"/>
                <w:szCs w:val="20"/>
              </w:rPr>
            </w:sdtEndPr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9C4018" w:rsidRDefault="006D29E1" w:rsidP="003064D4">
                    <w:r w:rsidRPr="009C4018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90B58" w:rsidRDefault="00B400AF" w:rsidP="003064D4">
            <w:pPr>
              <w:rPr>
                <w:sz w:val="22"/>
                <w:szCs w:val="22"/>
              </w:rPr>
            </w:pPr>
          </w:p>
        </w:tc>
      </w:tr>
    </w:tbl>
    <w:p w14:paraId="59AD0488" w14:textId="77777777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90B58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3423C362" w:rsidR="00F6244F" w:rsidRPr="00190B58" w:rsidRDefault="00A20092" w:rsidP="002302EB">
            <w:r>
              <w:rPr>
                <w:b/>
                <w:bCs/>
              </w:rPr>
              <w:t>Annexes</w:t>
            </w:r>
          </w:p>
        </w:tc>
      </w:tr>
      <w:tr w:rsidR="00BB6740" w:rsidRPr="00190B58" w14:paraId="704F9E6C" w14:textId="77777777" w:rsidTr="0034038F">
        <w:tc>
          <w:tcPr>
            <w:tcW w:w="3256" w:type="dxa"/>
          </w:tcPr>
          <w:p w14:paraId="5B80ACF1" w14:textId="18265EA7" w:rsidR="00BB6740" w:rsidRPr="00190B58" w:rsidRDefault="00A20092" w:rsidP="00DD4C72">
            <w:r>
              <w:t xml:space="preserve">Lien </w:t>
            </w:r>
            <w:r w:rsidR="00604973">
              <w:t>vers les</w:t>
            </w:r>
            <w:r>
              <w:t xml:space="preserve"> résultats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9C4018" w:rsidRDefault="006D29E1" w:rsidP="00BB6740">
                <w:r w:rsidRPr="009C4018">
                  <w:t xml:space="preserve"> </w:t>
                </w:r>
              </w:p>
            </w:tc>
          </w:sdtContent>
        </w:sdt>
      </w:tr>
      <w:tr w:rsidR="00DD4C72" w:rsidRPr="00190B58" w14:paraId="5D67407F" w14:textId="77777777" w:rsidTr="006D5574">
        <w:tc>
          <w:tcPr>
            <w:tcW w:w="3256" w:type="dxa"/>
          </w:tcPr>
          <w:p w14:paraId="7669BEA5" w14:textId="624DD735" w:rsidR="00DD4C72" w:rsidRPr="00190B58" w:rsidRDefault="00A20092" w:rsidP="00DD4C72">
            <w:r>
              <w:t>Documents de record</w:t>
            </w:r>
          </w:p>
        </w:tc>
        <w:tc>
          <w:tcPr>
            <w:tcW w:w="3186" w:type="dxa"/>
          </w:tcPr>
          <w:p w14:paraId="67AF8F16" w14:textId="6F38C8CB" w:rsidR="00DD4C72" w:rsidRPr="00190B58" w:rsidRDefault="00DB73F5" w:rsidP="0073671F">
            <w:pPr>
              <w:jc w:val="center"/>
            </w:pPr>
            <w:r>
              <w:t>oui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5E6A29B2" w:rsidR="00DD4C72" w:rsidRPr="00190B58" w:rsidRDefault="002002A2" w:rsidP="0073671F">
            <w:pPr>
              <w:jc w:val="center"/>
            </w:pPr>
            <w:r>
              <w:t>aucun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C72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2F49EA">
      <w:pPr>
        <w:pStyle w:val="Fliesstext"/>
        <w:jc w:val="left"/>
      </w:pPr>
    </w:p>
    <w:sectPr w:rsidR="00806F3D" w:rsidRPr="00190B58" w:rsidSect="005E34E6">
      <w:footerReference w:type="default" r:id="rId16"/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982DE" w14:textId="77777777" w:rsidR="005E34E6" w:rsidRDefault="005E34E6">
      <w:r>
        <w:separator/>
      </w:r>
    </w:p>
  </w:endnote>
  <w:endnote w:type="continuationSeparator" w:id="0">
    <w:p w14:paraId="7E28A103" w14:textId="77777777" w:rsidR="005E34E6" w:rsidRDefault="005E34E6">
      <w:r>
        <w:continuationSeparator/>
      </w:r>
    </w:p>
  </w:endnote>
  <w:endnote w:type="continuationNotice" w:id="1">
    <w:p w14:paraId="1AE9F252" w14:textId="77777777" w:rsidR="005E34E6" w:rsidRDefault="005E34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09DC6" w14:textId="77777777" w:rsidR="005E34E6" w:rsidRDefault="005E34E6">
      <w:r>
        <w:separator/>
      </w:r>
    </w:p>
  </w:footnote>
  <w:footnote w:type="continuationSeparator" w:id="0">
    <w:p w14:paraId="1E71E3D1" w14:textId="77777777" w:rsidR="005E34E6" w:rsidRDefault="005E34E6">
      <w:r>
        <w:continuationSeparator/>
      </w:r>
    </w:p>
  </w:footnote>
  <w:footnote w:type="continuationNotice" w:id="1">
    <w:p w14:paraId="5DB1B7E1" w14:textId="77777777" w:rsidR="005E34E6" w:rsidRDefault="005E34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930719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52B339D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1EE4CFB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9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572FC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94FF4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137430955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524374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3148962">
    <w:abstractNumId w:val="0"/>
  </w:num>
  <w:num w:numId="4" w16cid:durableId="1802920858">
    <w:abstractNumId w:val="1"/>
  </w:num>
  <w:num w:numId="5" w16cid:durableId="1706979992">
    <w:abstractNumId w:val="13"/>
  </w:num>
  <w:num w:numId="6" w16cid:durableId="2041274647">
    <w:abstractNumId w:val="9"/>
  </w:num>
  <w:num w:numId="7" w16cid:durableId="508056924">
    <w:abstractNumId w:val="20"/>
  </w:num>
  <w:num w:numId="8" w16cid:durableId="1711421896">
    <w:abstractNumId w:val="28"/>
  </w:num>
  <w:num w:numId="9" w16cid:durableId="1970696355">
    <w:abstractNumId w:val="3"/>
  </w:num>
  <w:num w:numId="10" w16cid:durableId="1300040285">
    <w:abstractNumId w:val="8"/>
  </w:num>
  <w:num w:numId="11" w16cid:durableId="813595772">
    <w:abstractNumId w:val="10"/>
  </w:num>
  <w:num w:numId="12" w16cid:durableId="1930851109">
    <w:abstractNumId w:val="22"/>
  </w:num>
  <w:num w:numId="13" w16cid:durableId="363214478">
    <w:abstractNumId w:val="5"/>
  </w:num>
  <w:num w:numId="14" w16cid:durableId="1948350580">
    <w:abstractNumId w:val="4"/>
  </w:num>
  <w:num w:numId="15" w16cid:durableId="1170363426">
    <w:abstractNumId w:val="21"/>
  </w:num>
  <w:num w:numId="16" w16cid:durableId="1679037848">
    <w:abstractNumId w:val="15"/>
  </w:num>
  <w:num w:numId="17" w16cid:durableId="147333492">
    <w:abstractNumId w:val="24"/>
  </w:num>
  <w:num w:numId="18" w16cid:durableId="960577334">
    <w:abstractNumId w:val="11"/>
  </w:num>
  <w:num w:numId="19" w16cid:durableId="1758752131">
    <w:abstractNumId w:val="25"/>
  </w:num>
  <w:num w:numId="20" w16cid:durableId="299115877">
    <w:abstractNumId w:val="6"/>
  </w:num>
  <w:num w:numId="21" w16cid:durableId="1457944085">
    <w:abstractNumId w:val="26"/>
  </w:num>
  <w:num w:numId="22" w16cid:durableId="1884706911">
    <w:abstractNumId w:val="19"/>
  </w:num>
  <w:num w:numId="23" w16cid:durableId="617494115">
    <w:abstractNumId w:val="7"/>
  </w:num>
  <w:num w:numId="24" w16cid:durableId="45180427">
    <w:abstractNumId w:val="12"/>
  </w:num>
  <w:num w:numId="25" w16cid:durableId="1117984945">
    <w:abstractNumId w:val="23"/>
  </w:num>
  <w:num w:numId="26" w16cid:durableId="2133745958">
    <w:abstractNumId w:val="2"/>
  </w:num>
  <w:num w:numId="27" w16cid:durableId="1397124435">
    <w:abstractNumId w:val="17"/>
  </w:num>
  <w:num w:numId="28" w16cid:durableId="921067603">
    <w:abstractNumId w:val="14"/>
  </w:num>
  <w:num w:numId="29" w16cid:durableId="19484599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hjH7CZTYrDintPMEb18ElgcSjGSMh2v3jHWFPmOF4K29xRmtygzHPV9G4GJwPXPtPpogWdbWBOyymGnNhlwKA==" w:salt="/HydKc+4D1uyiRYXGjZtkA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011D"/>
    <w:rsid w:val="000022D4"/>
    <w:rsid w:val="00002E07"/>
    <w:rsid w:val="000045E2"/>
    <w:rsid w:val="0000655F"/>
    <w:rsid w:val="000067EC"/>
    <w:rsid w:val="000071A8"/>
    <w:rsid w:val="000128F5"/>
    <w:rsid w:val="0001310E"/>
    <w:rsid w:val="00013AF6"/>
    <w:rsid w:val="000224F4"/>
    <w:rsid w:val="000257CA"/>
    <w:rsid w:val="000276A7"/>
    <w:rsid w:val="00037904"/>
    <w:rsid w:val="000412B0"/>
    <w:rsid w:val="0004164D"/>
    <w:rsid w:val="00043E29"/>
    <w:rsid w:val="00054C32"/>
    <w:rsid w:val="00054D3A"/>
    <w:rsid w:val="00056EE1"/>
    <w:rsid w:val="00060CC8"/>
    <w:rsid w:val="000614C8"/>
    <w:rsid w:val="0007003A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80A"/>
    <w:rsid w:val="00095A60"/>
    <w:rsid w:val="00095D22"/>
    <w:rsid w:val="000971C4"/>
    <w:rsid w:val="000A436E"/>
    <w:rsid w:val="000A4B92"/>
    <w:rsid w:val="000A6DED"/>
    <w:rsid w:val="000A7270"/>
    <w:rsid w:val="000B17A0"/>
    <w:rsid w:val="000B47F6"/>
    <w:rsid w:val="000B597E"/>
    <w:rsid w:val="000B7834"/>
    <w:rsid w:val="000C3B34"/>
    <w:rsid w:val="000C52B3"/>
    <w:rsid w:val="000D1931"/>
    <w:rsid w:val="000D1A77"/>
    <w:rsid w:val="000D34D2"/>
    <w:rsid w:val="000D3CA6"/>
    <w:rsid w:val="000E15F8"/>
    <w:rsid w:val="000E1714"/>
    <w:rsid w:val="000E2BC4"/>
    <w:rsid w:val="000E2F2C"/>
    <w:rsid w:val="000E55F3"/>
    <w:rsid w:val="000E56D3"/>
    <w:rsid w:val="000E6F79"/>
    <w:rsid w:val="000F1B28"/>
    <w:rsid w:val="000F1D0B"/>
    <w:rsid w:val="000F5BD7"/>
    <w:rsid w:val="000F736E"/>
    <w:rsid w:val="001006A4"/>
    <w:rsid w:val="00101088"/>
    <w:rsid w:val="00106DE9"/>
    <w:rsid w:val="00111B2E"/>
    <w:rsid w:val="001125CF"/>
    <w:rsid w:val="00113197"/>
    <w:rsid w:val="00117B1E"/>
    <w:rsid w:val="0012350E"/>
    <w:rsid w:val="00127DE7"/>
    <w:rsid w:val="00130231"/>
    <w:rsid w:val="00131CD5"/>
    <w:rsid w:val="00133412"/>
    <w:rsid w:val="001366ED"/>
    <w:rsid w:val="00136B40"/>
    <w:rsid w:val="00142D50"/>
    <w:rsid w:val="001440A4"/>
    <w:rsid w:val="00145F0E"/>
    <w:rsid w:val="00150108"/>
    <w:rsid w:val="001532DF"/>
    <w:rsid w:val="00156770"/>
    <w:rsid w:val="0017016D"/>
    <w:rsid w:val="0017061E"/>
    <w:rsid w:val="00170B2F"/>
    <w:rsid w:val="00172781"/>
    <w:rsid w:val="00172E7E"/>
    <w:rsid w:val="0017487E"/>
    <w:rsid w:val="00174984"/>
    <w:rsid w:val="0017770F"/>
    <w:rsid w:val="00177DD0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94E42"/>
    <w:rsid w:val="001A1C91"/>
    <w:rsid w:val="001A2FAC"/>
    <w:rsid w:val="001A51E6"/>
    <w:rsid w:val="001A74CD"/>
    <w:rsid w:val="001B5EBF"/>
    <w:rsid w:val="001B75EA"/>
    <w:rsid w:val="001C1720"/>
    <w:rsid w:val="001C4518"/>
    <w:rsid w:val="001E05C4"/>
    <w:rsid w:val="001E1594"/>
    <w:rsid w:val="001E3F25"/>
    <w:rsid w:val="001E3FE2"/>
    <w:rsid w:val="001F0807"/>
    <w:rsid w:val="001F443C"/>
    <w:rsid w:val="001F4760"/>
    <w:rsid w:val="001F55E3"/>
    <w:rsid w:val="001F568D"/>
    <w:rsid w:val="001F58AD"/>
    <w:rsid w:val="002002A2"/>
    <w:rsid w:val="002004B0"/>
    <w:rsid w:val="00201338"/>
    <w:rsid w:val="00202159"/>
    <w:rsid w:val="00202CDE"/>
    <w:rsid w:val="00205CA1"/>
    <w:rsid w:val="002118E4"/>
    <w:rsid w:val="00212045"/>
    <w:rsid w:val="00213B8F"/>
    <w:rsid w:val="002157FE"/>
    <w:rsid w:val="002159F2"/>
    <w:rsid w:val="00216EBC"/>
    <w:rsid w:val="002214A4"/>
    <w:rsid w:val="002217F9"/>
    <w:rsid w:val="00222361"/>
    <w:rsid w:val="00225527"/>
    <w:rsid w:val="0022592F"/>
    <w:rsid w:val="00227E72"/>
    <w:rsid w:val="00241402"/>
    <w:rsid w:val="0024175F"/>
    <w:rsid w:val="00242415"/>
    <w:rsid w:val="002523E9"/>
    <w:rsid w:val="00255558"/>
    <w:rsid w:val="00257C1F"/>
    <w:rsid w:val="00262DD9"/>
    <w:rsid w:val="0026385C"/>
    <w:rsid w:val="002711E3"/>
    <w:rsid w:val="00272B69"/>
    <w:rsid w:val="00273272"/>
    <w:rsid w:val="00286EE4"/>
    <w:rsid w:val="00293E57"/>
    <w:rsid w:val="00294F2D"/>
    <w:rsid w:val="002A0F87"/>
    <w:rsid w:val="002A252C"/>
    <w:rsid w:val="002A2FE1"/>
    <w:rsid w:val="002A40C6"/>
    <w:rsid w:val="002A49D1"/>
    <w:rsid w:val="002A5BD4"/>
    <w:rsid w:val="002A661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1DE2"/>
    <w:rsid w:val="002F45B5"/>
    <w:rsid w:val="002F49EA"/>
    <w:rsid w:val="002F5E14"/>
    <w:rsid w:val="002F69BD"/>
    <w:rsid w:val="002F6A97"/>
    <w:rsid w:val="0030043A"/>
    <w:rsid w:val="00306000"/>
    <w:rsid w:val="003072F1"/>
    <w:rsid w:val="003109B1"/>
    <w:rsid w:val="00311218"/>
    <w:rsid w:val="00312DAF"/>
    <w:rsid w:val="00313D1A"/>
    <w:rsid w:val="0031655A"/>
    <w:rsid w:val="003166C2"/>
    <w:rsid w:val="00317B0B"/>
    <w:rsid w:val="00320888"/>
    <w:rsid w:val="00330FA3"/>
    <w:rsid w:val="00332EBF"/>
    <w:rsid w:val="00333D34"/>
    <w:rsid w:val="00336B71"/>
    <w:rsid w:val="003410BE"/>
    <w:rsid w:val="003415B6"/>
    <w:rsid w:val="003440DF"/>
    <w:rsid w:val="003444AF"/>
    <w:rsid w:val="00351C8B"/>
    <w:rsid w:val="00352982"/>
    <w:rsid w:val="00353AB8"/>
    <w:rsid w:val="00353BEC"/>
    <w:rsid w:val="00354728"/>
    <w:rsid w:val="00355794"/>
    <w:rsid w:val="00357080"/>
    <w:rsid w:val="00360839"/>
    <w:rsid w:val="00360F01"/>
    <w:rsid w:val="0036270B"/>
    <w:rsid w:val="00362AD1"/>
    <w:rsid w:val="00364CAC"/>
    <w:rsid w:val="00365D17"/>
    <w:rsid w:val="00370342"/>
    <w:rsid w:val="00374B87"/>
    <w:rsid w:val="00374E65"/>
    <w:rsid w:val="003773A6"/>
    <w:rsid w:val="00377CA8"/>
    <w:rsid w:val="0038035A"/>
    <w:rsid w:val="00382778"/>
    <w:rsid w:val="00383379"/>
    <w:rsid w:val="00383608"/>
    <w:rsid w:val="003847D6"/>
    <w:rsid w:val="00386F4A"/>
    <w:rsid w:val="00387E88"/>
    <w:rsid w:val="0039220F"/>
    <w:rsid w:val="00394B23"/>
    <w:rsid w:val="00396D92"/>
    <w:rsid w:val="00397B23"/>
    <w:rsid w:val="003A0767"/>
    <w:rsid w:val="003A1123"/>
    <w:rsid w:val="003A2E87"/>
    <w:rsid w:val="003A3332"/>
    <w:rsid w:val="003A58F1"/>
    <w:rsid w:val="003A5D89"/>
    <w:rsid w:val="003B2763"/>
    <w:rsid w:val="003B2D17"/>
    <w:rsid w:val="003B3EFA"/>
    <w:rsid w:val="003B4FCA"/>
    <w:rsid w:val="003B5B18"/>
    <w:rsid w:val="003B691D"/>
    <w:rsid w:val="003C297B"/>
    <w:rsid w:val="003D0E84"/>
    <w:rsid w:val="003D3FCA"/>
    <w:rsid w:val="003E305B"/>
    <w:rsid w:val="003E3774"/>
    <w:rsid w:val="003E3D1F"/>
    <w:rsid w:val="003E63CC"/>
    <w:rsid w:val="003F2C02"/>
    <w:rsid w:val="003F5D7C"/>
    <w:rsid w:val="003F6D76"/>
    <w:rsid w:val="003F7EA1"/>
    <w:rsid w:val="003F7FC0"/>
    <w:rsid w:val="0040347B"/>
    <w:rsid w:val="00403FC5"/>
    <w:rsid w:val="00410D70"/>
    <w:rsid w:val="00412C42"/>
    <w:rsid w:val="00413BFB"/>
    <w:rsid w:val="004159EC"/>
    <w:rsid w:val="00417C0B"/>
    <w:rsid w:val="004244C5"/>
    <w:rsid w:val="004256B2"/>
    <w:rsid w:val="004304E3"/>
    <w:rsid w:val="00435A0B"/>
    <w:rsid w:val="004362D9"/>
    <w:rsid w:val="00436F88"/>
    <w:rsid w:val="00440FD0"/>
    <w:rsid w:val="00441524"/>
    <w:rsid w:val="00441772"/>
    <w:rsid w:val="0044225C"/>
    <w:rsid w:val="00453429"/>
    <w:rsid w:val="00454FCA"/>
    <w:rsid w:val="00460034"/>
    <w:rsid w:val="004627A0"/>
    <w:rsid w:val="00465FCD"/>
    <w:rsid w:val="004663EA"/>
    <w:rsid w:val="00467A46"/>
    <w:rsid w:val="00472F50"/>
    <w:rsid w:val="00473E3C"/>
    <w:rsid w:val="00474425"/>
    <w:rsid w:val="00477C60"/>
    <w:rsid w:val="00482445"/>
    <w:rsid w:val="004861D1"/>
    <w:rsid w:val="00486444"/>
    <w:rsid w:val="0049083E"/>
    <w:rsid w:val="00493A19"/>
    <w:rsid w:val="004A092B"/>
    <w:rsid w:val="004A1EBF"/>
    <w:rsid w:val="004A539B"/>
    <w:rsid w:val="004A5A89"/>
    <w:rsid w:val="004A684B"/>
    <w:rsid w:val="004B240D"/>
    <w:rsid w:val="004B32F9"/>
    <w:rsid w:val="004B4373"/>
    <w:rsid w:val="004B4E11"/>
    <w:rsid w:val="004B5513"/>
    <w:rsid w:val="004C1413"/>
    <w:rsid w:val="004C1C76"/>
    <w:rsid w:val="004C4E3D"/>
    <w:rsid w:val="004C7EA9"/>
    <w:rsid w:val="004D0A2D"/>
    <w:rsid w:val="004D284B"/>
    <w:rsid w:val="004E341D"/>
    <w:rsid w:val="004E5132"/>
    <w:rsid w:val="004E5759"/>
    <w:rsid w:val="004F4984"/>
    <w:rsid w:val="004F5330"/>
    <w:rsid w:val="005009D5"/>
    <w:rsid w:val="0050294D"/>
    <w:rsid w:val="0050302B"/>
    <w:rsid w:val="005067CC"/>
    <w:rsid w:val="00507039"/>
    <w:rsid w:val="00507070"/>
    <w:rsid w:val="00513E4D"/>
    <w:rsid w:val="00522BF5"/>
    <w:rsid w:val="00523B34"/>
    <w:rsid w:val="005273EB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4EBD"/>
    <w:rsid w:val="00555D0F"/>
    <w:rsid w:val="0056065B"/>
    <w:rsid w:val="00562CD6"/>
    <w:rsid w:val="00563C6B"/>
    <w:rsid w:val="00563D33"/>
    <w:rsid w:val="00565578"/>
    <w:rsid w:val="005666CB"/>
    <w:rsid w:val="00567EC5"/>
    <w:rsid w:val="00570DC1"/>
    <w:rsid w:val="00570F8B"/>
    <w:rsid w:val="00571C62"/>
    <w:rsid w:val="00572603"/>
    <w:rsid w:val="00573468"/>
    <w:rsid w:val="00577D5F"/>
    <w:rsid w:val="00582779"/>
    <w:rsid w:val="0058635D"/>
    <w:rsid w:val="005863BD"/>
    <w:rsid w:val="00587819"/>
    <w:rsid w:val="005908C2"/>
    <w:rsid w:val="005A00FE"/>
    <w:rsid w:val="005A01D9"/>
    <w:rsid w:val="005A0EDB"/>
    <w:rsid w:val="005A52D5"/>
    <w:rsid w:val="005A52F8"/>
    <w:rsid w:val="005A70FC"/>
    <w:rsid w:val="005B0B7A"/>
    <w:rsid w:val="005B18DB"/>
    <w:rsid w:val="005B24BF"/>
    <w:rsid w:val="005B5021"/>
    <w:rsid w:val="005B60CA"/>
    <w:rsid w:val="005B6505"/>
    <w:rsid w:val="005B695F"/>
    <w:rsid w:val="005B7437"/>
    <w:rsid w:val="005C0F3A"/>
    <w:rsid w:val="005C2F76"/>
    <w:rsid w:val="005C5BCE"/>
    <w:rsid w:val="005C5C45"/>
    <w:rsid w:val="005C6703"/>
    <w:rsid w:val="005C695C"/>
    <w:rsid w:val="005D0BE9"/>
    <w:rsid w:val="005D0D06"/>
    <w:rsid w:val="005D37BB"/>
    <w:rsid w:val="005D5198"/>
    <w:rsid w:val="005D5F34"/>
    <w:rsid w:val="005D700D"/>
    <w:rsid w:val="005D7FDD"/>
    <w:rsid w:val="005E342B"/>
    <w:rsid w:val="005E34E6"/>
    <w:rsid w:val="005E393E"/>
    <w:rsid w:val="005E53A9"/>
    <w:rsid w:val="005E76DE"/>
    <w:rsid w:val="005F2B7B"/>
    <w:rsid w:val="005F6954"/>
    <w:rsid w:val="005F6E22"/>
    <w:rsid w:val="0060028E"/>
    <w:rsid w:val="006017AF"/>
    <w:rsid w:val="00604535"/>
    <w:rsid w:val="00604973"/>
    <w:rsid w:val="006071F1"/>
    <w:rsid w:val="006163CB"/>
    <w:rsid w:val="006221ED"/>
    <w:rsid w:val="00622B57"/>
    <w:rsid w:val="00626A0F"/>
    <w:rsid w:val="00633558"/>
    <w:rsid w:val="00634705"/>
    <w:rsid w:val="0063519D"/>
    <w:rsid w:val="00635AFA"/>
    <w:rsid w:val="006377B3"/>
    <w:rsid w:val="006452E4"/>
    <w:rsid w:val="0065144A"/>
    <w:rsid w:val="0065213A"/>
    <w:rsid w:val="006539FE"/>
    <w:rsid w:val="00653F35"/>
    <w:rsid w:val="006546AF"/>
    <w:rsid w:val="00654CC0"/>
    <w:rsid w:val="00654F3C"/>
    <w:rsid w:val="00661D2D"/>
    <w:rsid w:val="00663145"/>
    <w:rsid w:val="006636B2"/>
    <w:rsid w:val="00666C95"/>
    <w:rsid w:val="006700F8"/>
    <w:rsid w:val="00670222"/>
    <w:rsid w:val="0067183C"/>
    <w:rsid w:val="006725C7"/>
    <w:rsid w:val="0067560A"/>
    <w:rsid w:val="006772D4"/>
    <w:rsid w:val="00677719"/>
    <w:rsid w:val="00680580"/>
    <w:rsid w:val="00684A9D"/>
    <w:rsid w:val="006858F2"/>
    <w:rsid w:val="00685EF1"/>
    <w:rsid w:val="00686BBC"/>
    <w:rsid w:val="006910DD"/>
    <w:rsid w:val="0069741D"/>
    <w:rsid w:val="006A04F2"/>
    <w:rsid w:val="006A11EA"/>
    <w:rsid w:val="006A5FB4"/>
    <w:rsid w:val="006A762B"/>
    <w:rsid w:val="006B3F60"/>
    <w:rsid w:val="006B4ABC"/>
    <w:rsid w:val="006B51BD"/>
    <w:rsid w:val="006B68E6"/>
    <w:rsid w:val="006C114B"/>
    <w:rsid w:val="006C1471"/>
    <w:rsid w:val="006C5215"/>
    <w:rsid w:val="006C594D"/>
    <w:rsid w:val="006C73BB"/>
    <w:rsid w:val="006D1171"/>
    <w:rsid w:val="006D1853"/>
    <w:rsid w:val="006D29E1"/>
    <w:rsid w:val="006D34C6"/>
    <w:rsid w:val="006D5574"/>
    <w:rsid w:val="006D7A1C"/>
    <w:rsid w:val="006D7B56"/>
    <w:rsid w:val="006E1379"/>
    <w:rsid w:val="006E1A21"/>
    <w:rsid w:val="006E2D93"/>
    <w:rsid w:val="006E487D"/>
    <w:rsid w:val="006E540D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3302"/>
    <w:rsid w:val="00705217"/>
    <w:rsid w:val="00705430"/>
    <w:rsid w:val="00711A5A"/>
    <w:rsid w:val="00715685"/>
    <w:rsid w:val="00721F0D"/>
    <w:rsid w:val="007300BD"/>
    <w:rsid w:val="007313FD"/>
    <w:rsid w:val="00733B9D"/>
    <w:rsid w:val="0073671F"/>
    <w:rsid w:val="00743D1D"/>
    <w:rsid w:val="00745937"/>
    <w:rsid w:val="00747777"/>
    <w:rsid w:val="0075316C"/>
    <w:rsid w:val="00753CF8"/>
    <w:rsid w:val="00754FB7"/>
    <w:rsid w:val="00760B57"/>
    <w:rsid w:val="007628E7"/>
    <w:rsid w:val="00764AD6"/>
    <w:rsid w:val="00764BAF"/>
    <w:rsid w:val="00765DC2"/>
    <w:rsid w:val="00782A45"/>
    <w:rsid w:val="00783420"/>
    <w:rsid w:val="0078378C"/>
    <w:rsid w:val="007851D0"/>
    <w:rsid w:val="0079180E"/>
    <w:rsid w:val="0079505B"/>
    <w:rsid w:val="00797321"/>
    <w:rsid w:val="007A23E4"/>
    <w:rsid w:val="007A3364"/>
    <w:rsid w:val="007A7641"/>
    <w:rsid w:val="007B1993"/>
    <w:rsid w:val="007B2667"/>
    <w:rsid w:val="007B5DB1"/>
    <w:rsid w:val="007C162F"/>
    <w:rsid w:val="007C1C2E"/>
    <w:rsid w:val="007C2358"/>
    <w:rsid w:val="007C7A1E"/>
    <w:rsid w:val="007D7774"/>
    <w:rsid w:val="007D78B5"/>
    <w:rsid w:val="007E3A1E"/>
    <w:rsid w:val="007E4C9F"/>
    <w:rsid w:val="007E5257"/>
    <w:rsid w:val="007E537D"/>
    <w:rsid w:val="007E7F15"/>
    <w:rsid w:val="007F0BAD"/>
    <w:rsid w:val="007F33C8"/>
    <w:rsid w:val="007F612F"/>
    <w:rsid w:val="00800F10"/>
    <w:rsid w:val="00804E8D"/>
    <w:rsid w:val="00806F3D"/>
    <w:rsid w:val="008124D7"/>
    <w:rsid w:val="00814BA2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0B7D"/>
    <w:rsid w:val="0085103D"/>
    <w:rsid w:val="00852782"/>
    <w:rsid w:val="0085311A"/>
    <w:rsid w:val="0085476A"/>
    <w:rsid w:val="008552F9"/>
    <w:rsid w:val="00856C0A"/>
    <w:rsid w:val="00857342"/>
    <w:rsid w:val="0086004A"/>
    <w:rsid w:val="008600B8"/>
    <w:rsid w:val="00862636"/>
    <w:rsid w:val="00866EC5"/>
    <w:rsid w:val="00875E5A"/>
    <w:rsid w:val="00880534"/>
    <w:rsid w:val="00886E59"/>
    <w:rsid w:val="0088723F"/>
    <w:rsid w:val="00891FC1"/>
    <w:rsid w:val="00893FBA"/>
    <w:rsid w:val="0089757E"/>
    <w:rsid w:val="00897CC8"/>
    <w:rsid w:val="008B3580"/>
    <w:rsid w:val="008B479F"/>
    <w:rsid w:val="008B63ED"/>
    <w:rsid w:val="008C0411"/>
    <w:rsid w:val="008C1A58"/>
    <w:rsid w:val="008C2720"/>
    <w:rsid w:val="008C4BBB"/>
    <w:rsid w:val="008C73D3"/>
    <w:rsid w:val="008D5895"/>
    <w:rsid w:val="008D6710"/>
    <w:rsid w:val="008D726A"/>
    <w:rsid w:val="008E09E2"/>
    <w:rsid w:val="008E3E76"/>
    <w:rsid w:val="008E4C44"/>
    <w:rsid w:val="008E4F53"/>
    <w:rsid w:val="008E79F6"/>
    <w:rsid w:val="008F18C5"/>
    <w:rsid w:val="008F282E"/>
    <w:rsid w:val="008F40A3"/>
    <w:rsid w:val="008F4D38"/>
    <w:rsid w:val="009028C5"/>
    <w:rsid w:val="00903ED3"/>
    <w:rsid w:val="00905375"/>
    <w:rsid w:val="00906DE4"/>
    <w:rsid w:val="00910927"/>
    <w:rsid w:val="00911CFD"/>
    <w:rsid w:val="0091245D"/>
    <w:rsid w:val="00915E38"/>
    <w:rsid w:val="00926233"/>
    <w:rsid w:val="00927A20"/>
    <w:rsid w:val="009306C9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1330"/>
    <w:rsid w:val="00963846"/>
    <w:rsid w:val="009716E4"/>
    <w:rsid w:val="00975527"/>
    <w:rsid w:val="009758BD"/>
    <w:rsid w:val="00977345"/>
    <w:rsid w:val="009820C7"/>
    <w:rsid w:val="00983614"/>
    <w:rsid w:val="00990A90"/>
    <w:rsid w:val="009921DB"/>
    <w:rsid w:val="009941C7"/>
    <w:rsid w:val="00996FAD"/>
    <w:rsid w:val="009A6156"/>
    <w:rsid w:val="009A6EBE"/>
    <w:rsid w:val="009B1233"/>
    <w:rsid w:val="009B3F56"/>
    <w:rsid w:val="009C1472"/>
    <w:rsid w:val="009C4018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02DDC"/>
    <w:rsid w:val="00A03A57"/>
    <w:rsid w:val="00A045D5"/>
    <w:rsid w:val="00A14163"/>
    <w:rsid w:val="00A14A46"/>
    <w:rsid w:val="00A1674D"/>
    <w:rsid w:val="00A20092"/>
    <w:rsid w:val="00A2370B"/>
    <w:rsid w:val="00A26A63"/>
    <w:rsid w:val="00A26C23"/>
    <w:rsid w:val="00A27FDF"/>
    <w:rsid w:val="00A30DB5"/>
    <w:rsid w:val="00A33775"/>
    <w:rsid w:val="00A3650A"/>
    <w:rsid w:val="00A42C26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7777B"/>
    <w:rsid w:val="00A77971"/>
    <w:rsid w:val="00A83BAD"/>
    <w:rsid w:val="00A846DD"/>
    <w:rsid w:val="00A854EA"/>
    <w:rsid w:val="00A86E96"/>
    <w:rsid w:val="00A87940"/>
    <w:rsid w:val="00A90B65"/>
    <w:rsid w:val="00A9305A"/>
    <w:rsid w:val="00A96E5A"/>
    <w:rsid w:val="00AA0FC6"/>
    <w:rsid w:val="00AA102E"/>
    <w:rsid w:val="00AA5286"/>
    <w:rsid w:val="00AA70D0"/>
    <w:rsid w:val="00AA72C2"/>
    <w:rsid w:val="00AA7EB9"/>
    <w:rsid w:val="00AB2FFC"/>
    <w:rsid w:val="00AB7DC5"/>
    <w:rsid w:val="00AC0135"/>
    <w:rsid w:val="00AC0664"/>
    <w:rsid w:val="00AC48BF"/>
    <w:rsid w:val="00AC5807"/>
    <w:rsid w:val="00AC7A67"/>
    <w:rsid w:val="00AD1AD7"/>
    <w:rsid w:val="00AD2CA4"/>
    <w:rsid w:val="00AD3572"/>
    <w:rsid w:val="00AD3C0E"/>
    <w:rsid w:val="00AD409C"/>
    <w:rsid w:val="00AD596A"/>
    <w:rsid w:val="00AD7E8A"/>
    <w:rsid w:val="00AE4855"/>
    <w:rsid w:val="00AE601B"/>
    <w:rsid w:val="00AE6BDA"/>
    <w:rsid w:val="00AF04EE"/>
    <w:rsid w:val="00AF17CA"/>
    <w:rsid w:val="00AF1AB9"/>
    <w:rsid w:val="00AF57B4"/>
    <w:rsid w:val="00B01BA3"/>
    <w:rsid w:val="00B0524A"/>
    <w:rsid w:val="00B05AB2"/>
    <w:rsid w:val="00B05ACD"/>
    <w:rsid w:val="00B0603E"/>
    <w:rsid w:val="00B063EF"/>
    <w:rsid w:val="00B06F59"/>
    <w:rsid w:val="00B079B3"/>
    <w:rsid w:val="00B07A38"/>
    <w:rsid w:val="00B07CF8"/>
    <w:rsid w:val="00B1465C"/>
    <w:rsid w:val="00B17545"/>
    <w:rsid w:val="00B20797"/>
    <w:rsid w:val="00B207E9"/>
    <w:rsid w:val="00B20F3A"/>
    <w:rsid w:val="00B23B3C"/>
    <w:rsid w:val="00B245F2"/>
    <w:rsid w:val="00B264C9"/>
    <w:rsid w:val="00B27D85"/>
    <w:rsid w:val="00B30A5E"/>
    <w:rsid w:val="00B400AF"/>
    <w:rsid w:val="00B4235A"/>
    <w:rsid w:val="00B47572"/>
    <w:rsid w:val="00B50BFC"/>
    <w:rsid w:val="00B52505"/>
    <w:rsid w:val="00B567C2"/>
    <w:rsid w:val="00B644D2"/>
    <w:rsid w:val="00B64DC1"/>
    <w:rsid w:val="00B661C9"/>
    <w:rsid w:val="00B70665"/>
    <w:rsid w:val="00B72626"/>
    <w:rsid w:val="00B753CC"/>
    <w:rsid w:val="00B809D8"/>
    <w:rsid w:val="00B8259A"/>
    <w:rsid w:val="00B8474C"/>
    <w:rsid w:val="00B91A79"/>
    <w:rsid w:val="00B95AFD"/>
    <w:rsid w:val="00B95F96"/>
    <w:rsid w:val="00B97981"/>
    <w:rsid w:val="00BA0164"/>
    <w:rsid w:val="00BA284D"/>
    <w:rsid w:val="00BA718E"/>
    <w:rsid w:val="00BA7937"/>
    <w:rsid w:val="00BB14FB"/>
    <w:rsid w:val="00BB6740"/>
    <w:rsid w:val="00BB7F31"/>
    <w:rsid w:val="00BC50B6"/>
    <w:rsid w:val="00BC632E"/>
    <w:rsid w:val="00BD2CC5"/>
    <w:rsid w:val="00BD385E"/>
    <w:rsid w:val="00BD4009"/>
    <w:rsid w:val="00BD40F7"/>
    <w:rsid w:val="00BD5F32"/>
    <w:rsid w:val="00BE1C25"/>
    <w:rsid w:val="00BE3D9C"/>
    <w:rsid w:val="00BE4C2F"/>
    <w:rsid w:val="00BE5A49"/>
    <w:rsid w:val="00BE7B7D"/>
    <w:rsid w:val="00BE7CD8"/>
    <w:rsid w:val="00BF4C94"/>
    <w:rsid w:val="00BF6731"/>
    <w:rsid w:val="00C004DC"/>
    <w:rsid w:val="00C01039"/>
    <w:rsid w:val="00C028BF"/>
    <w:rsid w:val="00C0328F"/>
    <w:rsid w:val="00C03CDE"/>
    <w:rsid w:val="00C049CA"/>
    <w:rsid w:val="00C059F7"/>
    <w:rsid w:val="00C10219"/>
    <w:rsid w:val="00C11059"/>
    <w:rsid w:val="00C12167"/>
    <w:rsid w:val="00C12C3C"/>
    <w:rsid w:val="00C1372E"/>
    <w:rsid w:val="00C13FB9"/>
    <w:rsid w:val="00C20EB1"/>
    <w:rsid w:val="00C21D8B"/>
    <w:rsid w:val="00C2660A"/>
    <w:rsid w:val="00C335F5"/>
    <w:rsid w:val="00C34B21"/>
    <w:rsid w:val="00C35A3D"/>
    <w:rsid w:val="00C35A6E"/>
    <w:rsid w:val="00C35B7B"/>
    <w:rsid w:val="00C37183"/>
    <w:rsid w:val="00C42EE2"/>
    <w:rsid w:val="00C45ADF"/>
    <w:rsid w:val="00C5043C"/>
    <w:rsid w:val="00C51907"/>
    <w:rsid w:val="00C52F7D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19D8"/>
    <w:rsid w:val="00C83507"/>
    <w:rsid w:val="00C83D4A"/>
    <w:rsid w:val="00C85C02"/>
    <w:rsid w:val="00C864AD"/>
    <w:rsid w:val="00C91E11"/>
    <w:rsid w:val="00C9491F"/>
    <w:rsid w:val="00C95B02"/>
    <w:rsid w:val="00C97BD6"/>
    <w:rsid w:val="00CA04E2"/>
    <w:rsid w:val="00CA1680"/>
    <w:rsid w:val="00CA1952"/>
    <w:rsid w:val="00CA1EEF"/>
    <w:rsid w:val="00CA3D95"/>
    <w:rsid w:val="00CB127F"/>
    <w:rsid w:val="00CB1490"/>
    <w:rsid w:val="00CB513C"/>
    <w:rsid w:val="00CB5956"/>
    <w:rsid w:val="00CB62F6"/>
    <w:rsid w:val="00CC461C"/>
    <w:rsid w:val="00CC5193"/>
    <w:rsid w:val="00CC772D"/>
    <w:rsid w:val="00CD1DAA"/>
    <w:rsid w:val="00CD41AB"/>
    <w:rsid w:val="00CD64B3"/>
    <w:rsid w:val="00CE0AE9"/>
    <w:rsid w:val="00CE3D03"/>
    <w:rsid w:val="00CE4051"/>
    <w:rsid w:val="00CE411B"/>
    <w:rsid w:val="00CE475C"/>
    <w:rsid w:val="00CE581E"/>
    <w:rsid w:val="00CE5B3C"/>
    <w:rsid w:val="00CE687A"/>
    <w:rsid w:val="00CF0BA4"/>
    <w:rsid w:val="00CF4D2B"/>
    <w:rsid w:val="00CF5377"/>
    <w:rsid w:val="00D04F59"/>
    <w:rsid w:val="00D05449"/>
    <w:rsid w:val="00D05DBE"/>
    <w:rsid w:val="00D0716C"/>
    <w:rsid w:val="00D142DC"/>
    <w:rsid w:val="00D14F45"/>
    <w:rsid w:val="00D228B1"/>
    <w:rsid w:val="00D36865"/>
    <w:rsid w:val="00D37E76"/>
    <w:rsid w:val="00D45096"/>
    <w:rsid w:val="00D454FA"/>
    <w:rsid w:val="00D47FC4"/>
    <w:rsid w:val="00D51F12"/>
    <w:rsid w:val="00D52EB3"/>
    <w:rsid w:val="00D54312"/>
    <w:rsid w:val="00D5463E"/>
    <w:rsid w:val="00D56F51"/>
    <w:rsid w:val="00D5717E"/>
    <w:rsid w:val="00D57C9C"/>
    <w:rsid w:val="00D614E3"/>
    <w:rsid w:val="00D64CD6"/>
    <w:rsid w:val="00D6533C"/>
    <w:rsid w:val="00D7216A"/>
    <w:rsid w:val="00D7374D"/>
    <w:rsid w:val="00D73B89"/>
    <w:rsid w:val="00D740D2"/>
    <w:rsid w:val="00D80DF6"/>
    <w:rsid w:val="00D835FB"/>
    <w:rsid w:val="00D85EA9"/>
    <w:rsid w:val="00D861A6"/>
    <w:rsid w:val="00D90D4C"/>
    <w:rsid w:val="00D912B2"/>
    <w:rsid w:val="00D9455D"/>
    <w:rsid w:val="00DA0D98"/>
    <w:rsid w:val="00DA32D4"/>
    <w:rsid w:val="00DA556D"/>
    <w:rsid w:val="00DA7117"/>
    <w:rsid w:val="00DA7259"/>
    <w:rsid w:val="00DB1300"/>
    <w:rsid w:val="00DB73CD"/>
    <w:rsid w:val="00DB73F5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186D"/>
    <w:rsid w:val="00DE3255"/>
    <w:rsid w:val="00DE5526"/>
    <w:rsid w:val="00DE5672"/>
    <w:rsid w:val="00DF37C2"/>
    <w:rsid w:val="00DF3FC3"/>
    <w:rsid w:val="00DF4659"/>
    <w:rsid w:val="00E027F5"/>
    <w:rsid w:val="00E02A2B"/>
    <w:rsid w:val="00E039A2"/>
    <w:rsid w:val="00E03CE5"/>
    <w:rsid w:val="00E06610"/>
    <w:rsid w:val="00E11143"/>
    <w:rsid w:val="00E1147B"/>
    <w:rsid w:val="00E1542C"/>
    <w:rsid w:val="00E16E53"/>
    <w:rsid w:val="00E211AD"/>
    <w:rsid w:val="00E21447"/>
    <w:rsid w:val="00E3010F"/>
    <w:rsid w:val="00E3595D"/>
    <w:rsid w:val="00E430D7"/>
    <w:rsid w:val="00E4369F"/>
    <w:rsid w:val="00E450BA"/>
    <w:rsid w:val="00E46B7D"/>
    <w:rsid w:val="00E47AEE"/>
    <w:rsid w:val="00E553AE"/>
    <w:rsid w:val="00E55813"/>
    <w:rsid w:val="00E57291"/>
    <w:rsid w:val="00E64787"/>
    <w:rsid w:val="00E65235"/>
    <w:rsid w:val="00E702D6"/>
    <w:rsid w:val="00E80CB4"/>
    <w:rsid w:val="00E8116B"/>
    <w:rsid w:val="00E81E11"/>
    <w:rsid w:val="00E82BA2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A7651"/>
    <w:rsid w:val="00EB00F6"/>
    <w:rsid w:val="00EB1CF3"/>
    <w:rsid w:val="00EB25E4"/>
    <w:rsid w:val="00EB2F61"/>
    <w:rsid w:val="00EB3E5D"/>
    <w:rsid w:val="00EB4FEE"/>
    <w:rsid w:val="00EB69C8"/>
    <w:rsid w:val="00EB7B5C"/>
    <w:rsid w:val="00EB7BBB"/>
    <w:rsid w:val="00EC36B0"/>
    <w:rsid w:val="00EC4D9F"/>
    <w:rsid w:val="00ED066D"/>
    <w:rsid w:val="00ED12D5"/>
    <w:rsid w:val="00ED3285"/>
    <w:rsid w:val="00ED3590"/>
    <w:rsid w:val="00ED461B"/>
    <w:rsid w:val="00ED75B7"/>
    <w:rsid w:val="00EE0220"/>
    <w:rsid w:val="00EE0674"/>
    <w:rsid w:val="00EE1DFE"/>
    <w:rsid w:val="00EE380D"/>
    <w:rsid w:val="00EE419A"/>
    <w:rsid w:val="00EE6AA8"/>
    <w:rsid w:val="00EF096D"/>
    <w:rsid w:val="00EF1E7A"/>
    <w:rsid w:val="00EF29F0"/>
    <w:rsid w:val="00EF3453"/>
    <w:rsid w:val="00EF504C"/>
    <w:rsid w:val="00EF6069"/>
    <w:rsid w:val="00EF68CF"/>
    <w:rsid w:val="00EF7DCA"/>
    <w:rsid w:val="00EF7E00"/>
    <w:rsid w:val="00F02EE2"/>
    <w:rsid w:val="00F032F7"/>
    <w:rsid w:val="00F037A1"/>
    <w:rsid w:val="00F055D0"/>
    <w:rsid w:val="00F062B9"/>
    <w:rsid w:val="00F0693F"/>
    <w:rsid w:val="00F11C5E"/>
    <w:rsid w:val="00F13EB4"/>
    <w:rsid w:val="00F15DF3"/>
    <w:rsid w:val="00F2199B"/>
    <w:rsid w:val="00F228B2"/>
    <w:rsid w:val="00F35FE4"/>
    <w:rsid w:val="00F3679A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627B7"/>
    <w:rsid w:val="00F702C9"/>
    <w:rsid w:val="00F7532A"/>
    <w:rsid w:val="00F757A8"/>
    <w:rsid w:val="00F75C66"/>
    <w:rsid w:val="00F7690C"/>
    <w:rsid w:val="00F77BDF"/>
    <w:rsid w:val="00F82980"/>
    <w:rsid w:val="00F830E7"/>
    <w:rsid w:val="00F9259E"/>
    <w:rsid w:val="00F960B9"/>
    <w:rsid w:val="00F96D2F"/>
    <w:rsid w:val="00FA2010"/>
    <w:rsid w:val="00FA3247"/>
    <w:rsid w:val="00FB07F5"/>
    <w:rsid w:val="00FB3044"/>
    <w:rsid w:val="00FB35A1"/>
    <w:rsid w:val="00FB4702"/>
    <w:rsid w:val="00FB6102"/>
    <w:rsid w:val="00FC5A28"/>
    <w:rsid w:val="00FC60AF"/>
    <w:rsid w:val="00FC6D3D"/>
    <w:rsid w:val="00FC77E0"/>
    <w:rsid w:val="00FD3B34"/>
    <w:rsid w:val="00FD40CD"/>
    <w:rsid w:val="00FD426B"/>
    <w:rsid w:val="00FD4EEF"/>
    <w:rsid w:val="00FD5E8D"/>
    <w:rsid w:val="00FD7CB5"/>
    <w:rsid w:val="00FE1406"/>
    <w:rsid w:val="00FE1A36"/>
    <w:rsid w:val="00FE2920"/>
    <w:rsid w:val="00FE49AC"/>
    <w:rsid w:val="00FE5BD5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iel_hilfiker@hot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F52642E8394039B3630310EC877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F0834-5296-4583-8C67-14AD92083212}"/>
      </w:docPartPr>
      <w:docPartBody>
        <w:p w:rsidR="00F1085F" w:rsidRDefault="00D153ED" w:rsidP="00D153ED">
          <w:pPr>
            <w:pStyle w:val="88F52642E8394039B3630310EC877C4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2FA26244284F378C28F53C84DE9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F5120-BB27-4A30-BFD2-237816E9B2C9}"/>
      </w:docPartPr>
      <w:docPartBody>
        <w:p w:rsidR="00F1085F" w:rsidRDefault="00D153ED" w:rsidP="00D153ED">
          <w:pPr>
            <w:pStyle w:val="822FA26244284F378C28F53C84DE9B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9C04A47542E792A332A1312B3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5626B9-FF7F-4F27-851E-8DC5DB58BD2F}"/>
      </w:docPartPr>
      <w:docPartBody>
        <w:p w:rsidR="00F1085F" w:rsidRDefault="00D153ED" w:rsidP="00D153ED">
          <w:pPr>
            <w:pStyle w:val="2C309C04A47542E792A332A1312B378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3305E76BF44564A114BDDCAC99D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1AA28-3786-4956-967A-EEE3DAEEB9D2}"/>
      </w:docPartPr>
      <w:docPartBody>
        <w:p w:rsidR="00F1085F" w:rsidRDefault="00D153ED" w:rsidP="00D153ED">
          <w:pPr>
            <w:pStyle w:val="083305E76BF44564A114BDDCAC99DE0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7CCD943A7460DBD402217FA833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8A50E-A6D9-45F4-9D48-8C80C3D3A09D}"/>
      </w:docPartPr>
      <w:docPartBody>
        <w:p w:rsidR="00F1085F" w:rsidRDefault="00D153ED" w:rsidP="00D153ED">
          <w:pPr>
            <w:pStyle w:val="0857CCD943A7460DBD402217FA83305F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5AA9A15F1B44D591F6D9425A846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037A1-2D0A-4045-BCEB-C8921540FDD8}"/>
      </w:docPartPr>
      <w:docPartBody>
        <w:p w:rsidR="00F1085F" w:rsidRDefault="00D153ED" w:rsidP="00D153ED">
          <w:pPr>
            <w:pStyle w:val="015AA9A15F1B44D591F6D9425A846A9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D5C3A845C04C4A97CEEB0C7B23D8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30A79-DF9C-4F09-B876-E1D78F4518D2}"/>
      </w:docPartPr>
      <w:docPartBody>
        <w:p w:rsidR="00F1085F" w:rsidRDefault="00D153ED" w:rsidP="00D153ED">
          <w:pPr>
            <w:pStyle w:val="15D5C3A845C04C4A97CEEB0C7B23D8F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95434C40834CBE945F5EC975C901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9629E-6A61-47F8-904B-8EAE44BFFFA0}"/>
      </w:docPartPr>
      <w:docPartBody>
        <w:p w:rsidR="00F1085F" w:rsidRDefault="00D153ED" w:rsidP="00D153ED">
          <w:pPr>
            <w:pStyle w:val="AA95434C40834CBE945F5EC975C9017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026D747AD848469C6548837AC53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E011E-71B6-40A7-9A1D-57D931FDC07F}"/>
      </w:docPartPr>
      <w:docPartBody>
        <w:p w:rsidR="00F1085F" w:rsidRDefault="00D153ED" w:rsidP="00D153ED">
          <w:pPr>
            <w:pStyle w:val="98026D747AD848469C6548837AC536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B73990DD3A427DADC6B78BC7F5C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D15B-4E2F-4063-917E-E167ED157011}"/>
      </w:docPartPr>
      <w:docPartBody>
        <w:p w:rsidR="00F1085F" w:rsidRDefault="00D153ED" w:rsidP="00D153ED">
          <w:pPr>
            <w:pStyle w:val="8EB73990DD3A427DADC6B78BC7F5C8E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D862AF671D474BADB8CC982198F6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416D7-6A37-4421-B92D-29C8C8CAB0F1}"/>
      </w:docPartPr>
      <w:docPartBody>
        <w:p w:rsidR="00F1085F" w:rsidRDefault="00D153ED" w:rsidP="00D153ED">
          <w:pPr>
            <w:pStyle w:val="71D862AF671D474BADB8CC982198F6B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986FE9320A4470BA07AF878BBC2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6977B-9CD8-44F9-8E70-B241E0C79A0F}"/>
      </w:docPartPr>
      <w:docPartBody>
        <w:p w:rsidR="00F1085F" w:rsidRDefault="00D153ED" w:rsidP="00D153ED">
          <w:pPr>
            <w:pStyle w:val="65986FE9320A4470BA07AF878BBC257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12D8F60D604B4E9DEC4D5CE16586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613BE-74C3-46EC-9B25-A59B8F3FB1DA}"/>
      </w:docPartPr>
      <w:docPartBody>
        <w:p w:rsidR="00F1085F" w:rsidRDefault="00D153ED" w:rsidP="00D153ED">
          <w:pPr>
            <w:pStyle w:val="5312D8F60D604B4E9DEC4D5CE165866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6673426EB9475CBE4F84AB2001B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E5A26E-831E-4F37-BAFC-E70D71BF206A}"/>
      </w:docPartPr>
      <w:docPartBody>
        <w:p w:rsidR="00AE6936" w:rsidRDefault="00741DAC" w:rsidP="00741DAC">
          <w:pPr>
            <w:pStyle w:val="356673426EB9475CBE4F84AB2001B5D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133B599F1F46C1BFD8512612405D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7127A-EDE6-4A6C-9ED0-EE57CFF4BA4F}"/>
      </w:docPartPr>
      <w:docPartBody>
        <w:p w:rsidR="006C0DE1" w:rsidRDefault="002B7B44" w:rsidP="002B7B44">
          <w:pPr>
            <w:pStyle w:val="EF133B599F1F46C1BFD8512612405D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624A10AD074EE4B5317F52BF642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3BBF5-72BE-4C75-8CCD-AB28D277E7E7}"/>
      </w:docPartPr>
      <w:docPartBody>
        <w:p w:rsidR="006C0DE1" w:rsidRDefault="002B7B44" w:rsidP="002B7B44">
          <w:pPr>
            <w:pStyle w:val="84624A10AD074EE4B5317F52BF6428A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66417E4B2F45538AC984F03032F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3E5DB-8953-4DB4-BACF-34935AF4179A}"/>
      </w:docPartPr>
      <w:docPartBody>
        <w:p w:rsidR="00AB3577" w:rsidRDefault="002C052A" w:rsidP="002C052A">
          <w:pPr>
            <w:pStyle w:val="DD66417E4B2F45538AC984F03032F35F"/>
          </w:pPr>
          <w:r w:rsidRPr="00C5186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220406AA6249A5A5B92CDEB49DD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CE7FA8-0BF0-4876-8813-D0D47A2EC60E}"/>
      </w:docPartPr>
      <w:docPartBody>
        <w:p w:rsidR="00AB3577" w:rsidRDefault="00AB3577" w:rsidP="00AB3577">
          <w:pPr>
            <w:pStyle w:val="3F220406AA6249A5A5B92CDEB49DD5B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4191346BF34F32821EEFB50E4143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B2FF72-1765-4AD2-B420-9133AE6FA349}"/>
      </w:docPartPr>
      <w:docPartBody>
        <w:p w:rsidR="00AB3577" w:rsidRDefault="00AB3577" w:rsidP="00AB3577">
          <w:pPr>
            <w:pStyle w:val="A94191346BF34F32821EEFB50E4143E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83925161454C7FBB906B408CD56D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7A034-6E7E-4C15-9307-4F7DC970C130}"/>
      </w:docPartPr>
      <w:docPartBody>
        <w:p w:rsidR="00AB3577" w:rsidRDefault="00AB3577" w:rsidP="00AB3577">
          <w:pPr>
            <w:pStyle w:val="A683925161454C7FBB906B408CD56D3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B552D"/>
    <w:rsid w:val="00227302"/>
    <w:rsid w:val="0026598B"/>
    <w:rsid w:val="002B7B44"/>
    <w:rsid w:val="002C052A"/>
    <w:rsid w:val="00373738"/>
    <w:rsid w:val="00487D37"/>
    <w:rsid w:val="004A2C2F"/>
    <w:rsid w:val="004E3168"/>
    <w:rsid w:val="00511DF4"/>
    <w:rsid w:val="00585E24"/>
    <w:rsid w:val="006C0DE1"/>
    <w:rsid w:val="0072763B"/>
    <w:rsid w:val="00741DAC"/>
    <w:rsid w:val="007D3065"/>
    <w:rsid w:val="008C76FB"/>
    <w:rsid w:val="00996A8B"/>
    <w:rsid w:val="00A07EB1"/>
    <w:rsid w:val="00A849E5"/>
    <w:rsid w:val="00A92BB8"/>
    <w:rsid w:val="00AB3577"/>
    <w:rsid w:val="00AE6936"/>
    <w:rsid w:val="00B10B4D"/>
    <w:rsid w:val="00B67D92"/>
    <w:rsid w:val="00B83527"/>
    <w:rsid w:val="00BB57ED"/>
    <w:rsid w:val="00C64190"/>
    <w:rsid w:val="00CF7EA6"/>
    <w:rsid w:val="00D153ED"/>
    <w:rsid w:val="00DC1C25"/>
    <w:rsid w:val="00E80710"/>
    <w:rsid w:val="00F1085F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B3577"/>
    <w:rPr>
      <w:color w:val="808080"/>
    </w:rPr>
  </w:style>
  <w:style w:type="paragraph" w:customStyle="1" w:styleId="C4EEFFBF4D1446548F8422C3173BF309">
    <w:name w:val="C4EEFFBF4D1446548F8422C3173BF309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88F52642E8394039B3630310EC877C41">
    <w:name w:val="88F52642E8394039B3630310EC877C41"/>
    <w:rsid w:val="00D153ED"/>
  </w:style>
  <w:style w:type="paragraph" w:customStyle="1" w:styleId="822FA26244284F378C28F53C84DE9BA9">
    <w:name w:val="822FA26244284F378C28F53C84DE9BA9"/>
    <w:rsid w:val="00D153ED"/>
  </w:style>
  <w:style w:type="paragraph" w:customStyle="1" w:styleId="2C309C04A47542E792A332A1312B378C">
    <w:name w:val="2C309C04A47542E792A332A1312B378C"/>
    <w:rsid w:val="00D153ED"/>
  </w:style>
  <w:style w:type="paragraph" w:customStyle="1" w:styleId="083305E76BF44564A114BDDCAC99DE01">
    <w:name w:val="083305E76BF44564A114BDDCAC99DE01"/>
    <w:rsid w:val="00D153ED"/>
  </w:style>
  <w:style w:type="paragraph" w:customStyle="1" w:styleId="0857CCD943A7460DBD402217FA83305F">
    <w:name w:val="0857CCD943A7460DBD402217FA83305F"/>
    <w:rsid w:val="00D153ED"/>
  </w:style>
  <w:style w:type="paragraph" w:customStyle="1" w:styleId="015AA9A15F1B44D591F6D9425A846A97">
    <w:name w:val="015AA9A15F1B44D591F6D9425A846A97"/>
    <w:rsid w:val="00D153ED"/>
  </w:style>
  <w:style w:type="paragraph" w:customStyle="1" w:styleId="15D5C3A845C04C4A97CEEB0C7B23D8F5">
    <w:name w:val="15D5C3A845C04C4A97CEEB0C7B23D8F5"/>
    <w:rsid w:val="00D153ED"/>
  </w:style>
  <w:style w:type="paragraph" w:customStyle="1" w:styleId="AA95434C40834CBE945F5EC975C90171">
    <w:name w:val="AA95434C40834CBE945F5EC975C90171"/>
    <w:rsid w:val="00D153ED"/>
  </w:style>
  <w:style w:type="paragraph" w:customStyle="1" w:styleId="98026D747AD848469C6548837AC536FD">
    <w:name w:val="98026D747AD848469C6548837AC536FD"/>
    <w:rsid w:val="00D153ED"/>
  </w:style>
  <w:style w:type="paragraph" w:customStyle="1" w:styleId="8EB73990DD3A427DADC6B78BC7F5C8ED">
    <w:name w:val="8EB73990DD3A427DADC6B78BC7F5C8ED"/>
    <w:rsid w:val="00D153ED"/>
  </w:style>
  <w:style w:type="paragraph" w:customStyle="1" w:styleId="71D862AF671D474BADB8CC982198F6BD">
    <w:name w:val="71D862AF671D474BADB8CC982198F6BD"/>
    <w:rsid w:val="00D153ED"/>
  </w:style>
  <w:style w:type="paragraph" w:customStyle="1" w:styleId="318C8ACE421F4125BEF43B5B638090A0">
    <w:name w:val="318C8ACE421F4125BEF43B5B638090A0"/>
    <w:rsid w:val="00D153ED"/>
  </w:style>
  <w:style w:type="paragraph" w:customStyle="1" w:styleId="65986FE9320A4470BA07AF878BBC257C">
    <w:name w:val="65986FE9320A4470BA07AF878BBC257C"/>
    <w:rsid w:val="00D153ED"/>
  </w:style>
  <w:style w:type="paragraph" w:customStyle="1" w:styleId="5312D8F60D604B4E9DEC4D5CE165866E">
    <w:name w:val="5312D8F60D604B4E9DEC4D5CE165866E"/>
    <w:rsid w:val="00D153ED"/>
  </w:style>
  <w:style w:type="paragraph" w:customStyle="1" w:styleId="356673426EB9475CBE4F84AB2001B5D7">
    <w:name w:val="356673426EB9475CBE4F84AB2001B5D7"/>
    <w:rsid w:val="00741DAC"/>
  </w:style>
  <w:style w:type="paragraph" w:customStyle="1" w:styleId="EF133B599F1F46C1BFD8512612405DFD">
    <w:name w:val="EF133B599F1F46C1BFD8512612405DFD"/>
    <w:rsid w:val="002B7B44"/>
  </w:style>
  <w:style w:type="paragraph" w:customStyle="1" w:styleId="84624A10AD074EE4B5317F52BF6428AA">
    <w:name w:val="84624A10AD074EE4B5317F52BF6428AA"/>
    <w:rsid w:val="002B7B44"/>
  </w:style>
  <w:style w:type="paragraph" w:customStyle="1" w:styleId="DD66417E4B2F45538AC984F03032F35F">
    <w:name w:val="DD66417E4B2F45538AC984F03032F35F"/>
    <w:rsid w:val="002C052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220406AA6249A5A5B92CDEB49DD5B4">
    <w:name w:val="3F220406AA6249A5A5B92CDEB49DD5B4"/>
    <w:rsid w:val="00AB35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4191346BF34F32821EEFB50E4143E2">
    <w:name w:val="A94191346BF34F32821EEFB50E4143E2"/>
    <w:rsid w:val="00AB35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83925161454C7FBB906B408CD56D33">
    <w:name w:val="A683925161454C7FBB906B408CD56D33"/>
    <w:rsid w:val="00AB357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D791D5-6CAC-41A0-A285-621901B1F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4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4</Pages>
  <Words>633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301</cp:revision>
  <cp:lastPrinted>2021-05-18T11:12:00Z</cp:lastPrinted>
  <dcterms:created xsi:type="dcterms:W3CDTF">2021-01-25T14:43:00Z</dcterms:created>
  <dcterms:modified xsi:type="dcterms:W3CDTF">2024-04-17T12:14:00Z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