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D667" w14:textId="1476A622" w:rsidR="00054D3A" w:rsidRPr="00190B58" w:rsidRDefault="00634705" w:rsidP="00054D3A">
      <w:pPr>
        <w:rPr>
          <w:b/>
          <w:bCs/>
          <w:sz w:val="24"/>
          <w:szCs w:val="24"/>
        </w:rPr>
      </w:pPr>
      <w:r w:rsidRPr="00190B58">
        <w:rPr>
          <w:b/>
          <w:bCs/>
          <w:sz w:val="24"/>
          <w:szCs w:val="24"/>
        </w:rPr>
        <w:t xml:space="preserve">Rapport des Schiedsgerichts </w:t>
      </w:r>
      <w:r w:rsidR="0017061E" w:rsidRPr="00190B58">
        <w:rPr>
          <w:b/>
          <w:bCs/>
          <w:sz w:val="24"/>
          <w:szCs w:val="24"/>
        </w:rPr>
        <w:t xml:space="preserve">– </w:t>
      </w:r>
      <w:r w:rsidR="00BF4C94">
        <w:rPr>
          <w:b/>
          <w:bCs/>
          <w:sz w:val="24"/>
          <w:szCs w:val="24"/>
        </w:rPr>
        <w:t xml:space="preserve">ausser </w:t>
      </w:r>
      <w:r w:rsidR="0017061E" w:rsidRPr="00190B58">
        <w:rPr>
          <w:b/>
          <w:bCs/>
          <w:sz w:val="24"/>
          <w:szCs w:val="24"/>
        </w:rPr>
        <w:t xml:space="preserve">Stadion </w:t>
      </w:r>
      <w:r w:rsidR="006A11EA" w:rsidRPr="00190B58">
        <w:rPr>
          <w:b/>
          <w:bCs/>
          <w:sz w:val="24"/>
          <w:szCs w:val="24"/>
        </w:rPr>
        <w:t>202</w:t>
      </w:r>
      <w:r w:rsidR="00611D70">
        <w:rPr>
          <w:b/>
          <w:bCs/>
          <w:sz w:val="24"/>
          <w:szCs w:val="24"/>
        </w:rPr>
        <w:t>4</w:t>
      </w:r>
    </w:p>
    <w:p w14:paraId="301D3229" w14:textId="6B1A297B" w:rsidR="00634705" w:rsidRPr="00190B58" w:rsidRDefault="00634705" w:rsidP="00054D3A"/>
    <w:tbl>
      <w:tblPr>
        <w:tblStyle w:val="Tabellenraster"/>
        <w:tblW w:w="9634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771"/>
        <w:gridCol w:w="1181"/>
        <w:gridCol w:w="591"/>
        <w:gridCol w:w="590"/>
        <w:gridCol w:w="1182"/>
        <w:gridCol w:w="1772"/>
      </w:tblGrid>
      <w:tr w:rsidR="00E3010F" w:rsidRPr="00190B58" w14:paraId="101B16D3" w14:textId="1789E9BA" w:rsidTr="0090258C">
        <w:tc>
          <w:tcPr>
            <w:tcW w:w="25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5558BD0D" w:rsidR="00E3010F" w:rsidRPr="00190B58" w:rsidRDefault="00E3010F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Veranstaltungsart</w:t>
            </w:r>
          </w:p>
        </w:tc>
        <w:tc>
          <w:tcPr>
            <w:tcW w:w="3543" w:type="dxa"/>
            <w:gridSpan w:val="3"/>
            <w:shd w:val="clear" w:color="auto" w:fill="FDE9D9" w:themeFill="accent6" w:themeFillTint="33"/>
            <w:vAlign w:val="center"/>
          </w:tcPr>
          <w:p w14:paraId="09191B73" w14:textId="68AEA7CC" w:rsidR="00E3010F" w:rsidRPr="00190B58" w:rsidRDefault="00E3010F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gridSpan w:val="3"/>
            <w:shd w:val="clear" w:color="auto" w:fill="FDE9D9" w:themeFill="accent6" w:themeFillTint="33"/>
            <w:vAlign w:val="center"/>
          </w:tcPr>
          <w:p w14:paraId="297F8BF0" w14:textId="3835280E" w:rsidR="00E3010F" w:rsidRPr="00190B58" w:rsidRDefault="00E3010F" w:rsidP="00F54AB7">
            <w:pPr>
              <w:jc w:val="center"/>
              <w:rPr>
                <w:b/>
                <w:bCs/>
              </w:rPr>
            </w:pPr>
          </w:p>
        </w:tc>
      </w:tr>
      <w:tr w:rsidR="00FA7A92" w:rsidRPr="00190B58" w14:paraId="486901E2" w14:textId="5A70F275" w:rsidTr="0072195F"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FA7A92" w:rsidRPr="00190B58" w:rsidRDefault="00FA7A92" w:rsidP="00054D3A"/>
        </w:tc>
        <w:tc>
          <w:tcPr>
            <w:tcW w:w="17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9BEC3FC" w14:textId="77777777" w:rsidR="00FA7A92" w:rsidRPr="00190B58" w:rsidRDefault="00FA7A92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Strassenlauf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32125DC" w:rsidR="00FA7A92" w:rsidRPr="00190B58" w:rsidRDefault="00FA7A92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F29D90A" w14:textId="1129B7B5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Cross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70027" w14:textId="68D61BAB" w:rsidR="00FA7A92" w:rsidRPr="00DF4B07" w:rsidRDefault="006E6F87" w:rsidP="00DF4B07">
                <w:pPr>
                  <w:spacing w:line="276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18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0F81346" w14:textId="421B53E6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Berglauf</w:t>
            </w:r>
          </w:p>
          <w:sdt>
            <w:sdtPr>
              <w:rPr>
                <w:b/>
                <w:bCs/>
              </w:rPr>
              <w:id w:val="-20694785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2952D7" w14:textId="6DDDF3F3" w:rsidR="00FA7A92" w:rsidRPr="00EE1DFE" w:rsidRDefault="00522153" w:rsidP="00DF4B07">
                <w:pPr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507E7BB" w14:textId="24EA5AA2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Trail</w:t>
            </w:r>
          </w:p>
          <w:sdt>
            <w:sdtPr>
              <w:rPr>
                <w:b/>
                <w:bCs/>
              </w:rPr>
              <w:id w:val="-934041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5BCF82" w14:textId="2B51CBE6" w:rsidR="00FA7A92" w:rsidRPr="00EE1DFE" w:rsidRDefault="00FA7A92" w:rsidP="00DF4B07">
                <w:pPr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0508CC" w14:textId="1A5E27CB" w:rsidR="00FA7A92" w:rsidRPr="00190B58" w:rsidRDefault="00FA7A92" w:rsidP="00DF4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WRC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EDC50A" w14:textId="592F335A" w:rsidR="00FA7A92" w:rsidRPr="00190B58" w:rsidRDefault="00FA7A92" w:rsidP="00DF4B0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90B58" w14:paraId="4527CE13" w14:textId="77777777" w:rsidTr="00BD4009">
        <w:tc>
          <w:tcPr>
            <w:tcW w:w="3681" w:type="dxa"/>
          </w:tcPr>
          <w:p w14:paraId="18E30F46" w14:textId="07769FB7" w:rsidR="00F54AB7" w:rsidRPr="00190B58" w:rsidRDefault="00BD4009" w:rsidP="00054D3A">
            <w:r w:rsidRPr="00190B58">
              <w:t>Veranstaltung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F25845" w:rsidR="00F54AB7" w:rsidRPr="009C4018" w:rsidRDefault="00EB2F6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90DA34F" w14:textId="77777777" w:rsidTr="00BD4009">
        <w:tc>
          <w:tcPr>
            <w:tcW w:w="3681" w:type="dxa"/>
          </w:tcPr>
          <w:p w14:paraId="2319776F" w14:textId="268F9481" w:rsidR="00F54AB7" w:rsidRPr="00190B58" w:rsidRDefault="00BD4009" w:rsidP="00054D3A">
            <w:r w:rsidRPr="00190B58">
              <w:t>Datum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9C4018" w:rsidRDefault="0079180E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74B9562" w14:textId="77777777" w:rsidTr="00BD4009">
        <w:tc>
          <w:tcPr>
            <w:tcW w:w="3681" w:type="dxa"/>
          </w:tcPr>
          <w:p w14:paraId="1B3EF87A" w14:textId="728858AA" w:rsidR="00F54AB7" w:rsidRPr="00190B58" w:rsidRDefault="00BD4009" w:rsidP="00054D3A">
            <w:r w:rsidRPr="00190B58">
              <w:t>Bewilligungsnummer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3586FDC" w14:textId="77777777" w:rsidTr="00BD4009">
        <w:tc>
          <w:tcPr>
            <w:tcW w:w="3681" w:type="dxa"/>
          </w:tcPr>
          <w:p w14:paraId="29AEC903" w14:textId="5A7B68DD" w:rsidR="00BD4009" w:rsidRPr="00190B58" w:rsidRDefault="00BD4009" w:rsidP="00054D3A">
            <w:r w:rsidRPr="00190B58">
              <w:t>Organisator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6152CF35" w:rsidR="00F54AB7" w:rsidRPr="009C4018" w:rsidRDefault="00A46918" w:rsidP="00054D3A">
                <w:r>
                  <w:t xml:space="preserve"> </w:t>
                </w:r>
              </w:p>
            </w:tc>
          </w:sdtContent>
        </w:sdt>
      </w:tr>
      <w:tr w:rsidR="00F54AB7" w:rsidRPr="00190B58" w14:paraId="2CA434D1" w14:textId="77777777" w:rsidTr="00BD4009">
        <w:tc>
          <w:tcPr>
            <w:tcW w:w="3681" w:type="dxa"/>
          </w:tcPr>
          <w:p w14:paraId="12C8146E" w14:textId="32B60689" w:rsidR="00F54AB7" w:rsidRPr="00190B58" w:rsidRDefault="00BD4009" w:rsidP="00054D3A">
            <w:r w:rsidRPr="00190B58">
              <w:t>Ort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7A44581D" w14:textId="5E4FBCAE" w:rsidR="00634705" w:rsidRPr="00190B58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90B58" w14:paraId="4C2DD379" w14:textId="77777777" w:rsidTr="00384CF7">
        <w:tc>
          <w:tcPr>
            <w:tcW w:w="3681" w:type="dxa"/>
          </w:tcPr>
          <w:p w14:paraId="5242FDB9" w14:textId="77777777" w:rsidR="00990A90" w:rsidRPr="00190B58" w:rsidRDefault="00990A90" w:rsidP="00384CF7">
            <w:r w:rsidRPr="00190B58">
              <w:t>Wettkampfleitung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990A90" w:rsidRPr="00190B58" w14:paraId="01576874" w14:textId="77777777" w:rsidTr="00384CF7">
        <w:tc>
          <w:tcPr>
            <w:tcW w:w="3681" w:type="dxa"/>
          </w:tcPr>
          <w:p w14:paraId="15169C5B" w14:textId="713FF678" w:rsidR="00990A90" w:rsidRPr="00190B58" w:rsidRDefault="00990A90" w:rsidP="00384CF7">
            <w:r w:rsidRPr="00190B58">
              <w:t>NTO (</w:t>
            </w:r>
            <w:r w:rsidR="000D34D2">
              <w:t xml:space="preserve">Schweizer </w:t>
            </w:r>
            <w:r w:rsidRPr="00190B58">
              <w:t>Meisterschaften)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674B0B48" w14:textId="77777777" w:rsidTr="004B4373">
        <w:tc>
          <w:tcPr>
            <w:tcW w:w="3681" w:type="dxa"/>
          </w:tcPr>
          <w:p w14:paraId="7AC4B93E" w14:textId="4F5CA6F6" w:rsidR="004B4373" w:rsidRPr="00190B58" w:rsidRDefault="004B4373" w:rsidP="0034597B">
            <w:r w:rsidRPr="00190B58">
              <w:t xml:space="preserve">Leitung </w:t>
            </w:r>
            <w:r>
              <w:t>Rechnungsbüro</w:t>
            </w:r>
          </w:p>
        </w:tc>
        <w:sdt>
          <w:sdtPr>
            <w:id w:val="56661075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68037276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293723A5" w14:textId="77777777" w:rsidTr="004B4373">
        <w:tc>
          <w:tcPr>
            <w:tcW w:w="3681" w:type="dxa"/>
          </w:tcPr>
          <w:p w14:paraId="44FCB102" w14:textId="77777777" w:rsidR="004B4373" w:rsidRPr="00190B58" w:rsidRDefault="004B4373" w:rsidP="0034597B">
            <w:proofErr w:type="gramStart"/>
            <w:r w:rsidRPr="00190B58">
              <w:t>Email</w:t>
            </w:r>
            <w:proofErr w:type="gramEnd"/>
          </w:p>
        </w:tc>
        <w:sdt>
          <w:sdtPr>
            <w:id w:val="109105259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2D1F6A20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</w:tbl>
    <w:p w14:paraId="4F05CD8C" w14:textId="08EEDD63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90B58" w14:paraId="4384AB1D" w14:textId="77777777" w:rsidTr="00613DDF">
        <w:tc>
          <w:tcPr>
            <w:tcW w:w="3681" w:type="dxa"/>
            <w:vMerge w:val="restart"/>
          </w:tcPr>
          <w:p w14:paraId="0D25B564" w14:textId="013E42AB" w:rsidR="00C83D4A" w:rsidRPr="00190B58" w:rsidRDefault="00DE186D" w:rsidP="00613DDF">
            <w:r>
              <w:t>Schiedsgericht</w:t>
            </w:r>
          </w:p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  <w:tr w:rsidR="00C83D4A" w:rsidRPr="00190B58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90B58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</w:tbl>
    <w:p w14:paraId="6E22380D" w14:textId="77777777" w:rsidR="00C83D4A" w:rsidRPr="00190B58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8513EA" w14:textId="77777777" w:rsidTr="00B644D2">
        <w:tc>
          <w:tcPr>
            <w:tcW w:w="3681" w:type="dxa"/>
            <w:vMerge w:val="restart"/>
          </w:tcPr>
          <w:p w14:paraId="5EB774B9" w14:textId="00FC5CD3" w:rsidR="00B644D2" w:rsidRPr="00190B58" w:rsidRDefault="00DE186D" w:rsidP="00054D3A">
            <w:r>
              <w:t>Starterteam</w:t>
            </w:r>
          </w:p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90B58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761C02D" w14:textId="77777777" w:rsidR="00B0524A" w:rsidRPr="00190B58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7B954DFA" w14:textId="77777777" w:rsidTr="00B644D2">
        <w:tc>
          <w:tcPr>
            <w:tcW w:w="3681" w:type="dxa"/>
            <w:vMerge w:val="restart"/>
          </w:tcPr>
          <w:p w14:paraId="066BFFCE" w14:textId="3546E550" w:rsidR="00B644D2" w:rsidRPr="00190B58" w:rsidRDefault="00DE186D" w:rsidP="00054D3A">
            <w:r>
              <w:t>Speakerteam</w:t>
            </w:r>
          </w:p>
        </w:tc>
        <w:sdt>
          <w:sdtPr>
            <w:rPr>
              <w:sz w:val="22"/>
              <w:szCs w:val="22"/>
            </w:rPr>
            <w:id w:val="1897478138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84148DD" w14:textId="52AD8E0C" w:rsidR="00B644D2" w:rsidRPr="00190B58" w:rsidRDefault="006D29E1" w:rsidP="00054D3A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0C48E215" w14:textId="77777777" w:rsidTr="00B644D2">
        <w:tc>
          <w:tcPr>
            <w:tcW w:w="3681" w:type="dxa"/>
            <w:vMerge/>
          </w:tcPr>
          <w:p w14:paraId="29DD6E3A" w14:textId="77777777" w:rsidR="00B644D2" w:rsidRPr="00190B58" w:rsidRDefault="00B644D2" w:rsidP="00054D3A"/>
        </w:tc>
        <w:sdt>
          <w:sdtPr>
            <w:id w:val="19054437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EDA6B08" w14:textId="5A316ED9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7B8FDEEB" w14:textId="77777777" w:rsidTr="009E270E">
        <w:tc>
          <w:tcPr>
            <w:tcW w:w="3681" w:type="dxa"/>
            <w:vMerge w:val="restart"/>
          </w:tcPr>
          <w:p w14:paraId="51A38C15" w14:textId="4BDFB8BC" w:rsidR="00A9305A" w:rsidRDefault="0009580A" w:rsidP="009E270E">
            <w:r>
              <w:t>Verant</w:t>
            </w:r>
            <w:r w:rsidR="00A9305A">
              <w:t>wo</w:t>
            </w:r>
            <w:r>
              <w:t>rtliche Person</w:t>
            </w:r>
          </w:p>
          <w:p w14:paraId="1556DF6A" w14:textId="6A1F6646" w:rsidR="00DE186D" w:rsidRPr="00190B58" w:rsidRDefault="00711A5A" w:rsidP="009E270E">
            <w:r>
              <w:t>Anmeldung</w:t>
            </w:r>
          </w:p>
        </w:tc>
        <w:sdt>
          <w:sdtPr>
            <w:id w:val="-768696075"/>
            <w:placeholder>
              <w:docPart w:val="88F52642E8394039B3630310EC877C41"/>
            </w:placeholder>
          </w:sdtPr>
          <w:sdtEndPr/>
          <w:sdtContent>
            <w:tc>
              <w:tcPr>
                <w:tcW w:w="5947" w:type="dxa"/>
              </w:tcPr>
              <w:p w14:paraId="40C5B3CF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29BF044D" w14:textId="77777777" w:rsidTr="009E270E">
        <w:tc>
          <w:tcPr>
            <w:tcW w:w="3681" w:type="dxa"/>
            <w:vMerge/>
          </w:tcPr>
          <w:p w14:paraId="366F5CE9" w14:textId="77777777" w:rsidR="00DE186D" w:rsidRDefault="00DE186D" w:rsidP="009E270E"/>
        </w:tc>
        <w:tc>
          <w:tcPr>
            <w:tcW w:w="5947" w:type="dxa"/>
          </w:tcPr>
          <w:p w14:paraId="694C289D" w14:textId="5FE97F79" w:rsidR="00DE186D" w:rsidRPr="009C4018" w:rsidRDefault="00DE186D" w:rsidP="009E270E">
            <w:r w:rsidRPr="009C4018">
              <w:t xml:space="preserve"> </w:t>
            </w:r>
          </w:p>
        </w:tc>
      </w:tr>
    </w:tbl>
    <w:p w14:paraId="29BC9A34" w14:textId="77777777" w:rsidR="00DE186D" w:rsidRDefault="00DE186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0E8AA564" w14:textId="77777777" w:rsidTr="009E270E">
        <w:tc>
          <w:tcPr>
            <w:tcW w:w="3681" w:type="dxa"/>
            <w:vMerge w:val="restart"/>
          </w:tcPr>
          <w:p w14:paraId="75C566FA" w14:textId="77777777" w:rsidR="00A9305A" w:rsidRDefault="00A9305A" w:rsidP="009E270E">
            <w:r>
              <w:t>Verantwortliche Person</w:t>
            </w:r>
          </w:p>
          <w:p w14:paraId="4568DB98" w14:textId="1AD8446A" w:rsidR="00DE186D" w:rsidRPr="00190B58" w:rsidRDefault="00DE186D" w:rsidP="009E270E">
            <w:r>
              <w:t>S</w:t>
            </w:r>
            <w:r w:rsidR="00711A5A">
              <w:t>iegerehrung</w:t>
            </w:r>
          </w:p>
        </w:tc>
        <w:sdt>
          <w:sdtPr>
            <w:id w:val="932711243"/>
            <w:placeholder>
              <w:docPart w:val="822FA26244284F378C28F53C84DE9BA9"/>
            </w:placeholder>
          </w:sdtPr>
          <w:sdtEndPr/>
          <w:sdtContent>
            <w:tc>
              <w:tcPr>
                <w:tcW w:w="5947" w:type="dxa"/>
              </w:tcPr>
              <w:p w14:paraId="62BD2D95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76CBFE08" w14:textId="77777777" w:rsidTr="009E270E">
        <w:tc>
          <w:tcPr>
            <w:tcW w:w="3681" w:type="dxa"/>
            <w:vMerge/>
          </w:tcPr>
          <w:p w14:paraId="5EEAC2CA" w14:textId="77777777" w:rsidR="00DE186D" w:rsidRDefault="00DE186D" w:rsidP="009E270E"/>
        </w:tc>
        <w:tc>
          <w:tcPr>
            <w:tcW w:w="5947" w:type="dxa"/>
          </w:tcPr>
          <w:p w14:paraId="6F3F9F37" w14:textId="3D7C80E6" w:rsidR="00DE186D" w:rsidRPr="009C4018" w:rsidRDefault="00A9305A" w:rsidP="009E270E"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2DB4EB08" w14:textId="77777777" w:rsidR="000412B0" w:rsidRPr="00190B58" w:rsidRDefault="000412B0" w:rsidP="00054D3A"/>
    <w:p w14:paraId="17E6F386" w14:textId="174162D1" w:rsidR="0001310E" w:rsidRPr="0001310E" w:rsidRDefault="0001310E" w:rsidP="0001310E">
      <w:pPr>
        <w:tabs>
          <w:tab w:val="left" w:pos="4536"/>
        </w:tabs>
        <w:rPr>
          <w:b/>
        </w:rPr>
      </w:pPr>
      <w:r w:rsidRPr="0001310E">
        <w:rPr>
          <w:b/>
        </w:rPr>
        <w:t>Wichtiges zu Beginn:</w:t>
      </w:r>
    </w:p>
    <w:p w14:paraId="36B29C0C" w14:textId="3BC56D37" w:rsidR="00961330" w:rsidRDefault="0001310E" w:rsidP="003C02F9">
      <w:pPr>
        <w:tabs>
          <w:tab w:val="left" w:pos="4536"/>
        </w:tabs>
        <w:ind w:left="284" w:hanging="284"/>
        <w:rPr>
          <w:bCs/>
        </w:rPr>
      </w:pPr>
      <w:r w:rsidRPr="0001310E">
        <w:rPr>
          <w:bCs/>
        </w:rPr>
        <w:t>-</w:t>
      </w:r>
      <w:r w:rsidR="00961330">
        <w:rPr>
          <w:bCs/>
        </w:rPr>
        <w:t xml:space="preserve"> </w:t>
      </w:r>
      <w:r w:rsidRPr="0001310E">
        <w:rPr>
          <w:bCs/>
        </w:rPr>
        <w:t>Check Vermessungsprotokoll</w:t>
      </w:r>
      <w:r>
        <w:rPr>
          <w:bCs/>
        </w:rPr>
        <w:t xml:space="preserve"> (bei Strassenläufen </w:t>
      </w:r>
      <w:r w:rsidR="000D34D2">
        <w:rPr>
          <w:bCs/>
        </w:rPr>
        <w:t>5 km/</w:t>
      </w:r>
      <w:r>
        <w:rPr>
          <w:bCs/>
        </w:rPr>
        <w:t>10</w:t>
      </w:r>
      <w:r w:rsidR="000D34D2">
        <w:rPr>
          <w:bCs/>
        </w:rPr>
        <w:t xml:space="preserve"> </w:t>
      </w:r>
      <w:r>
        <w:rPr>
          <w:bCs/>
        </w:rPr>
        <w:t>km/</w:t>
      </w:r>
      <w:r w:rsidR="00555722">
        <w:rPr>
          <w:bCs/>
        </w:rPr>
        <w:t>100km/</w:t>
      </w:r>
      <w:r>
        <w:rPr>
          <w:bCs/>
        </w:rPr>
        <w:t>Halbmarathon/Marathon)</w:t>
      </w:r>
    </w:p>
    <w:p w14:paraId="17189FA3" w14:textId="77777777" w:rsidR="00961330" w:rsidRDefault="00961330" w:rsidP="0001310E">
      <w:pPr>
        <w:tabs>
          <w:tab w:val="left" w:pos="4536"/>
        </w:tabs>
        <w:rPr>
          <w:bCs/>
        </w:rPr>
      </w:pPr>
      <w:r>
        <w:rPr>
          <w:bCs/>
        </w:rPr>
        <w:t xml:space="preserve">- </w:t>
      </w:r>
      <w:r w:rsidR="0001310E" w:rsidRPr="0001310E">
        <w:rPr>
          <w:bCs/>
        </w:rPr>
        <w:t>Zeitmessfirma kontaktieren</w:t>
      </w:r>
    </w:p>
    <w:p w14:paraId="354DE667" w14:textId="77777777" w:rsidR="003E305B" w:rsidRPr="00190B58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769AE9" w14:textId="77777777" w:rsidTr="00F60AF2">
        <w:tc>
          <w:tcPr>
            <w:tcW w:w="9628" w:type="dxa"/>
            <w:gridSpan w:val="2"/>
          </w:tcPr>
          <w:p w14:paraId="44D5E31D" w14:textId="1B8ADD34" w:rsidR="00B644D2" w:rsidRPr="00190B58" w:rsidRDefault="00B644D2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 xml:space="preserve">Rapport einsenden per </w:t>
            </w:r>
            <w:proofErr w:type="gramStart"/>
            <w:r w:rsidRPr="00190B58">
              <w:rPr>
                <w:b/>
                <w:bCs/>
              </w:rPr>
              <w:t>Email</w:t>
            </w:r>
            <w:proofErr w:type="gramEnd"/>
            <w:r w:rsidRPr="00190B58">
              <w:rPr>
                <w:b/>
                <w:bCs/>
              </w:rPr>
              <w:t xml:space="preserve"> an</w:t>
            </w:r>
          </w:p>
        </w:tc>
      </w:tr>
      <w:tr w:rsidR="00B644D2" w:rsidRPr="00190B58" w14:paraId="76691357" w14:textId="77777777" w:rsidTr="00B644D2">
        <w:tc>
          <w:tcPr>
            <w:tcW w:w="3681" w:type="dxa"/>
          </w:tcPr>
          <w:p w14:paraId="4D21D282" w14:textId="5A2CCC72" w:rsidR="00B644D2" w:rsidRPr="00190B58" w:rsidRDefault="00B644D2" w:rsidP="00054D3A">
            <w:r w:rsidRPr="00190B58">
              <w:t>Aufgebotsstelle KLV oder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2595945A" w14:textId="6BB19559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  <w:tr w:rsidR="00B644D2" w:rsidRPr="00190B58" w14:paraId="5148748D" w14:textId="77777777" w:rsidTr="00B644D2">
        <w:tc>
          <w:tcPr>
            <w:tcW w:w="3681" w:type="dxa"/>
          </w:tcPr>
          <w:p w14:paraId="3817D7DC" w14:textId="3D4B14E0" w:rsidR="00B644D2" w:rsidRPr="00190B58" w:rsidRDefault="00B644D2" w:rsidP="00054D3A">
            <w:r w:rsidRPr="00190B58">
              <w:t>Swiss Athletics</w:t>
            </w:r>
          </w:p>
        </w:tc>
        <w:tc>
          <w:tcPr>
            <w:tcW w:w="5947" w:type="dxa"/>
          </w:tcPr>
          <w:p w14:paraId="05C0D217" w14:textId="56B8ED4C" w:rsidR="00B644D2" w:rsidRPr="00B753CC" w:rsidRDefault="00406B4B" w:rsidP="00054D3A">
            <w:hyperlink r:id="rId11" w:history="1">
              <w:r w:rsidR="00B644D2" w:rsidRPr="00B753CC">
                <w:rPr>
                  <w:rStyle w:val="Hyperlink"/>
                </w:rPr>
                <w:t>sportservices@swiss-athletics.ch</w:t>
              </w:r>
            </w:hyperlink>
          </w:p>
        </w:tc>
      </w:tr>
      <w:tr w:rsidR="00B644D2" w:rsidRPr="00190B58" w14:paraId="4A40CBAC" w14:textId="77777777" w:rsidTr="00B644D2">
        <w:tc>
          <w:tcPr>
            <w:tcW w:w="3681" w:type="dxa"/>
          </w:tcPr>
          <w:p w14:paraId="01D44D3C" w14:textId="01CB4E59" w:rsidR="00B644D2" w:rsidRPr="00190B58" w:rsidRDefault="00B644D2" w:rsidP="00054D3A">
            <w:r w:rsidRPr="00190B58">
              <w:t>Chef NTO (bei Meisterschaften)</w:t>
            </w:r>
          </w:p>
        </w:tc>
        <w:tc>
          <w:tcPr>
            <w:tcW w:w="5947" w:type="dxa"/>
          </w:tcPr>
          <w:p w14:paraId="48A3AD6B" w14:textId="65B5B480" w:rsidR="00B753CC" w:rsidRPr="00B753CC" w:rsidRDefault="00406B4B" w:rsidP="00054D3A">
            <w:hyperlink r:id="rId12" w:history="1">
              <w:r w:rsidR="00B753CC" w:rsidRPr="00B753CC">
                <w:rPr>
                  <w:rStyle w:val="Hyperlink"/>
                </w:rPr>
                <w:t>daniel_hilfiker@hotmail.com</w:t>
              </w:r>
            </w:hyperlink>
          </w:p>
        </w:tc>
      </w:tr>
      <w:tr w:rsidR="00B644D2" w:rsidRPr="00190B58" w14:paraId="7C4C8F88" w14:textId="77777777" w:rsidTr="00B644D2">
        <w:tc>
          <w:tcPr>
            <w:tcW w:w="3681" w:type="dxa"/>
          </w:tcPr>
          <w:p w14:paraId="63AC27E7" w14:textId="503F2E40" w:rsidR="00B644D2" w:rsidRPr="00190B58" w:rsidRDefault="00B644D2" w:rsidP="00054D3A">
            <w:r w:rsidRPr="00190B58">
              <w:t>Veranstalter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5E83AB39" w14:textId="3D71C717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</w:tbl>
    <w:p w14:paraId="5641A5CE" w14:textId="77777777" w:rsidR="00365D17" w:rsidRPr="00190B58" w:rsidRDefault="00365D17" w:rsidP="00054D3A">
      <w:pPr>
        <w:sectPr w:rsidR="00365D17" w:rsidRPr="00190B58" w:rsidSect="00E039A2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99"/>
        <w:gridCol w:w="1418"/>
        <w:gridCol w:w="1411"/>
      </w:tblGrid>
      <w:tr w:rsidR="00CB1490" w:rsidRPr="00190B58" w14:paraId="1FB4F709" w14:textId="77777777" w:rsidTr="009E270E">
        <w:tc>
          <w:tcPr>
            <w:tcW w:w="9628" w:type="dxa"/>
            <w:gridSpan w:val="3"/>
            <w:shd w:val="clear" w:color="auto" w:fill="FDE9D9" w:themeFill="accent6" w:themeFillTint="33"/>
          </w:tcPr>
          <w:p w14:paraId="036A4A67" w14:textId="164F9BEC" w:rsidR="00CB1490" w:rsidRPr="00190B58" w:rsidRDefault="00CB1490" w:rsidP="009E270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Streckenvermessung</w:t>
            </w:r>
            <w:r w:rsidR="0056065B">
              <w:rPr>
                <w:b/>
                <w:bCs/>
              </w:rPr>
              <w:t xml:space="preserve"> </w:t>
            </w:r>
            <w:proofErr w:type="gramStart"/>
            <w:r w:rsidR="0056065B" w:rsidRPr="0056065B">
              <w:t>(</w:t>
            </w:r>
            <w:r w:rsidR="00FB4702">
              <w:t xml:space="preserve"> bei</w:t>
            </w:r>
            <w:proofErr w:type="gramEnd"/>
            <w:r w:rsidR="0056065B" w:rsidRPr="0056065B">
              <w:t xml:space="preserve"> Strassenl</w:t>
            </w:r>
            <w:r w:rsidR="000203AD">
              <w:t>auf:</w:t>
            </w:r>
            <w:r w:rsidR="00A90B65">
              <w:t xml:space="preserve"> 5 km</w:t>
            </w:r>
            <w:r w:rsidR="005009D5">
              <w:t>/</w:t>
            </w:r>
            <w:r w:rsidR="0056065B" w:rsidRPr="0056065B">
              <w:t>10</w:t>
            </w:r>
            <w:r w:rsidR="00FB4702">
              <w:t xml:space="preserve"> </w:t>
            </w:r>
            <w:r w:rsidR="0056065B" w:rsidRPr="0056065B">
              <w:t>km/</w:t>
            </w:r>
            <w:r w:rsidR="003C02F9">
              <w:t>100km/</w:t>
            </w:r>
            <w:r w:rsidR="0056065B" w:rsidRPr="0056065B">
              <w:t>Halbmarathon/Marathon)</w:t>
            </w:r>
          </w:p>
        </w:tc>
      </w:tr>
      <w:tr w:rsidR="00435A0B" w:rsidRPr="00190B58" w14:paraId="43224690" w14:textId="77777777" w:rsidTr="00002E07">
        <w:tc>
          <w:tcPr>
            <w:tcW w:w="6799" w:type="dxa"/>
          </w:tcPr>
          <w:p w14:paraId="7C75CEC9" w14:textId="4F3C81C4" w:rsidR="00435A0B" w:rsidRPr="00190B58" w:rsidRDefault="00435A0B" w:rsidP="009E270E">
            <w:r>
              <w:t xml:space="preserve">Vermessungsprotokoll </w:t>
            </w:r>
            <w:r w:rsidR="000C3B34">
              <w:t xml:space="preserve">national </w:t>
            </w:r>
            <w:r>
              <w:t>vorhanden</w:t>
            </w:r>
            <w:r w:rsidR="000C3B34">
              <w:t>?</w:t>
            </w:r>
          </w:p>
        </w:tc>
        <w:tc>
          <w:tcPr>
            <w:tcW w:w="1418" w:type="dxa"/>
          </w:tcPr>
          <w:p w14:paraId="6A45226F" w14:textId="61817C46" w:rsidR="00435A0B" w:rsidRPr="00190B58" w:rsidRDefault="00FB35A1" w:rsidP="00C85C02">
            <w:pPr>
              <w:jc w:val="center"/>
              <w:rPr>
                <w:sz w:val="22"/>
                <w:szCs w:val="22"/>
              </w:rPr>
            </w:pPr>
            <w:r>
              <w:t>ja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8459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4E8AEFE7" w14:textId="29C66D6D" w:rsidR="00435A0B" w:rsidRPr="00190B58" w:rsidRDefault="00435A0B" w:rsidP="00C85C02">
            <w:pPr>
              <w:jc w:val="center"/>
              <w:rPr>
                <w:sz w:val="22"/>
                <w:szCs w:val="22"/>
              </w:rPr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87820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03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B34" w:rsidRPr="00190B58" w14:paraId="33474E52" w14:textId="77777777" w:rsidTr="00002E07">
        <w:tc>
          <w:tcPr>
            <w:tcW w:w="6799" w:type="dxa"/>
          </w:tcPr>
          <w:p w14:paraId="0FBD1870" w14:textId="5F4B21F4" w:rsidR="000C3B34" w:rsidRDefault="000C3B34" w:rsidP="009E270E">
            <w:r>
              <w:t>Vermessungsprotokoll international vorhanden?</w:t>
            </w:r>
          </w:p>
        </w:tc>
        <w:tc>
          <w:tcPr>
            <w:tcW w:w="1418" w:type="dxa"/>
          </w:tcPr>
          <w:p w14:paraId="645F3536" w14:textId="14FA1330" w:rsidR="000C3B34" w:rsidRDefault="000C3B34" w:rsidP="00C85C02">
            <w:pPr>
              <w:jc w:val="center"/>
            </w:pPr>
            <w:r>
              <w:t>ja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280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3893F1F" w14:textId="7C5F820B" w:rsidR="000C3B34" w:rsidRPr="00190B58" w:rsidRDefault="000C3B34" w:rsidP="00C85C02">
            <w:pPr>
              <w:jc w:val="center"/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1192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35A0B" w:rsidRPr="00190B58" w14:paraId="5FD40C11" w14:textId="77777777" w:rsidTr="00002E07">
        <w:tc>
          <w:tcPr>
            <w:tcW w:w="6799" w:type="dxa"/>
          </w:tcPr>
          <w:p w14:paraId="22284E4F" w14:textId="08AF5AAF" w:rsidR="00435A0B" w:rsidRPr="00435A0B" w:rsidRDefault="00435A0B" w:rsidP="009E270E">
            <w:r w:rsidRPr="00435A0B">
              <w:t>Stimmt die gelaufene Strecke mit der Vermessung überein</w:t>
            </w:r>
            <w:r>
              <w:t>?</w:t>
            </w:r>
          </w:p>
        </w:tc>
        <w:tc>
          <w:tcPr>
            <w:tcW w:w="1418" w:type="dxa"/>
          </w:tcPr>
          <w:p w14:paraId="626A67EA" w14:textId="18AE91D5" w:rsidR="00435A0B" w:rsidRPr="00190B58" w:rsidRDefault="00FB35A1" w:rsidP="00435A0B">
            <w:pPr>
              <w:jc w:val="center"/>
              <w:rPr>
                <w:sz w:val="22"/>
                <w:szCs w:val="22"/>
              </w:rPr>
            </w:pPr>
            <w:r>
              <w:t>ja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7881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7F50F500" w14:textId="4A6A1312" w:rsidR="00435A0B" w:rsidRPr="00190B58" w:rsidRDefault="00435A0B" w:rsidP="00435A0B">
            <w:pPr>
              <w:jc w:val="center"/>
              <w:rPr>
                <w:sz w:val="22"/>
                <w:szCs w:val="22"/>
              </w:rPr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-28713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E4C44" w:rsidRPr="00190B58" w14:paraId="22574F05" w14:textId="77777777" w:rsidTr="00B55B97">
        <w:tc>
          <w:tcPr>
            <w:tcW w:w="9628" w:type="dxa"/>
            <w:gridSpan w:val="3"/>
          </w:tcPr>
          <w:p w14:paraId="7C3FB13B" w14:textId="0D08DDD2" w:rsidR="008E4C44" w:rsidRDefault="008E4C44" w:rsidP="009E270E">
            <w:r>
              <w:t>Bemerkungen</w:t>
            </w:r>
            <w:r w:rsidR="00765DC2">
              <w:t>:</w:t>
            </w:r>
          </w:p>
          <w:sdt>
            <w:sdtPr>
              <w:rPr>
                <w:sz w:val="22"/>
                <w:szCs w:val="22"/>
              </w:rPr>
              <w:id w:val="1222560678"/>
              <w:placeholder>
                <w:docPart w:val="0857CCD943A7460DBD402217FA83305F"/>
              </w:placeholder>
            </w:sdtPr>
            <w:sdtEndPr/>
            <w:sdtContent>
              <w:p w14:paraId="77DADCD8" w14:textId="77777777" w:rsidR="008E4C44" w:rsidRPr="00190B58" w:rsidRDefault="008E4C44" w:rsidP="009E270E">
                <w:pPr>
                  <w:rPr>
                    <w:sz w:val="22"/>
                    <w:szCs w:val="22"/>
                  </w:rPr>
                </w:pPr>
                <w:r w:rsidRPr="00190B58">
                  <w:rPr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13DED377" w14:textId="77777777" w:rsidR="00FE1A36" w:rsidRPr="00190B58" w:rsidRDefault="00FE1A36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6242"/>
      </w:tblGrid>
      <w:tr w:rsidR="006A762B" w:rsidRPr="00190B58" w14:paraId="3018854E" w14:textId="1C9D9368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42CCE87" w14:textId="5B870991" w:rsidR="006A762B" w:rsidRPr="00190B58" w:rsidRDefault="006A762B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 w:rsidRPr="00190B58">
              <w:rPr>
                <w:b/>
                <w:bCs/>
              </w:rPr>
              <w:t>Zeitmessung</w:t>
            </w:r>
          </w:p>
        </w:tc>
      </w:tr>
      <w:tr w:rsidR="00D64CD6" w:rsidRPr="00190B58" w14:paraId="3DEB6151" w14:textId="77777777" w:rsidTr="00AA72C2">
        <w:tc>
          <w:tcPr>
            <w:tcW w:w="3386" w:type="dxa"/>
            <w:shd w:val="clear" w:color="auto" w:fill="auto"/>
          </w:tcPr>
          <w:p w14:paraId="738DB378" w14:textId="77777777" w:rsidR="00D64CD6" w:rsidRPr="00387E88" w:rsidRDefault="00D64CD6" w:rsidP="0007003A">
            <w:r w:rsidRPr="00387E88">
              <w:t>Zeitmessfirma</w:t>
            </w:r>
          </w:p>
        </w:tc>
        <w:tc>
          <w:tcPr>
            <w:tcW w:w="6242" w:type="dxa"/>
            <w:shd w:val="clear" w:color="auto" w:fill="auto"/>
          </w:tcPr>
          <w:p w14:paraId="393EEBDD" w14:textId="2563D102" w:rsidR="00D64CD6" w:rsidRPr="0085344E" w:rsidRDefault="00406B4B" w:rsidP="0007003A">
            <w:pPr>
              <w:rPr>
                <w:highlight w:val="yellow"/>
              </w:rPr>
            </w:pPr>
            <w:sdt>
              <w:sdtPr>
                <w:rPr>
                  <w:sz w:val="22"/>
                  <w:szCs w:val="22"/>
                </w:rPr>
                <w:id w:val="947968648"/>
                <w:placeholder>
                  <w:docPart w:val="8EB73990DD3A427DADC6B78BC7F5C8ED"/>
                </w:placeholder>
              </w:sdtPr>
              <w:sdtEndPr/>
              <w:sdtContent>
                <w:r w:rsidR="00E22538">
                  <w:t xml:space="preserve"> </w:t>
                </w:r>
              </w:sdtContent>
            </w:sdt>
          </w:p>
        </w:tc>
      </w:tr>
      <w:tr w:rsidR="006A762B" w:rsidRPr="00190B58" w14:paraId="1377EED5" w14:textId="4794CECF" w:rsidTr="00F60AF2">
        <w:tc>
          <w:tcPr>
            <w:tcW w:w="3386" w:type="dxa"/>
          </w:tcPr>
          <w:p w14:paraId="4CDC965B" w14:textId="458100F7" w:rsidR="00D64CD6" w:rsidRDefault="00D64CD6" w:rsidP="00054D3A">
            <w:r>
              <w:t>Verantwortliche Person</w:t>
            </w:r>
          </w:p>
          <w:p w14:paraId="37BED961" w14:textId="3EB41810" w:rsidR="006A762B" w:rsidRPr="00190B58" w:rsidRDefault="006A762B" w:rsidP="00054D3A">
            <w:r w:rsidRPr="00190B58">
              <w:t>Zeitmessung</w:t>
            </w:r>
            <w:r w:rsidR="00387E88">
              <w:t xml:space="preserve"> </w:t>
            </w:r>
            <w:r w:rsidR="00387E88" w:rsidRPr="004D284B">
              <w:rPr>
                <w:sz w:val="16"/>
                <w:szCs w:val="16"/>
              </w:rPr>
              <w:t xml:space="preserve">(Name, </w:t>
            </w:r>
            <w:proofErr w:type="gramStart"/>
            <w:r w:rsidR="00387E88" w:rsidRPr="004D284B">
              <w:rPr>
                <w:sz w:val="16"/>
                <w:szCs w:val="16"/>
              </w:rPr>
              <w:t>Email</w:t>
            </w:r>
            <w:proofErr w:type="gramEnd"/>
            <w:r w:rsidR="00DE5672">
              <w:rPr>
                <w:sz w:val="16"/>
                <w:szCs w:val="16"/>
              </w:rPr>
              <w:t>,</w:t>
            </w:r>
            <w:r w:rsidR="00387E88" w:rsidRPr="004D284B">
              <w:rPr>
                <w:sz w:val="16"/>
                <w:szCs w:val="16"/>
              </w:rPr>
              <w:t xml:space="preserve"> Tel.)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</w:tcPr>
              <w:p w14:paraId="32CEA3A8" w14:textId="4B94C671" w:rsidR="006A762B" w:rsidRPr="009C4018" w:rsidRDefault="00D14F45" w:rsidP="00054D3A">
                <w:r w:rsidRPr="009C4018">
                  <w:t>.</w:t>
                </w:r>
              </w:p>
            </w:tc>
          </w:sdtContent>
        </w:sdt>
      </w:tr>
      <w:tr w:rsidR="008E4C44" w:rsidRPr="00190B58" w14:paraId="1075E06C" w14:textId="77777777" w:rsidTr="00FE36E6">
        <w:tc>
          <w:tcPr>
            <w:tcW w:w="9628" w:type="dxa"/>
            <w:gridSpan w:val="2"/>
          </w:tcPr>
          <w:p w14:paraId="3B786F07" w14:textId="2DEA353B" w:rsidR="008E4C44" w:rsidRDefault="008E4C44" w:rsidP="009E270E">
            <w:r>
              <w:t>Bemerkungen</w:t>
            </w:r>
            <w:r w:rsidR="00765DC2">
              <w:t>:</w:t>
            </w:r>
          </w:p>
          <w:sdt>
            <w:sdtPr>
              <w:id w:val="1670368771"/>
              <w:placeholder>
                <w:docPart w:val="083305E76BF44564A114BDDCAC99DE01"/>
              </w:placeholder>
            </w:sdtPr>
            <w:sdtEndPr/>
            <w:sdtContent>
              <w:p w14:paraId="5CCF1C19" w14:textId="77777777" w:rsidR="008E4C44" w:rsidRPr="009C4018" w:rsidRDefault="008E4C44" w:rsidP="009E270E">
                <w:r w:rsidRPr="009C4018">
                  <w:t xml:space="preserve"> </w:t>
                </w:r>
              </w:p>
            </w:sdtContent>
          </w:sdt>
        </w:tc>
      </w:tr>
    </w:tbl>
    <w:p w14:paraId="25847163" w14:textId="744225F1" w:rsidR="00E11143" w:rsidRDefault="00E11143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EE6AA8" w:rsidRPr="00190B58" w14:paraId="6FEFE1F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5C381E51" w14:textId="0D033171" w:rsidR="00EE6AA8" w:rsidRPr="00EE6AA8" w:rsidRDefault="00EE6AA8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Start</w:t>
            </w:r>
          </w:p>
        </w:tc>
      </w:tr>
      <w:tr w:rsidR="00CF4D2B" w:rsidRPr="00190B58" w14:paraId="3416C000" w14:textId="77777777" w:rsidTr="00002E07">
        <w:tc>
          <w:tcPr>
            <w:tcW w:w="6799" w:type="dxa"/>
            <w:tcBorders>
              <w:bottom w:val="single" w:sz="4" w:space="0" w:color="auto"/>
            </w:tcBorders>
          </w:tcPr>
          <w:p w14:paraId="622154F0" w14:textId="0F0050E3" w:rsidR="00CF4D2B" w:rsidRPr="00B079B3" w:rsidRDefault="001366ED" w:rsidP="009E270E">
            <w:r>
              <w:t>War</w:t>
            </w:r>
            <w:r w:rsidR="00BE5A49" w:rsidRPr="00B079B3">
              <w:t xml:space="preserve"> die Startmarkierung gut sichtbar?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C46390" w14:textId="119AB946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EF7DCA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7025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91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02C6621" w14:textId="0D433260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216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26F142E7" w14:textId="77777777" w:rsidTr="00002E07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67D08455" w14:textId="4437D84D" w:rsidR="00CF4D2B" w:rsidRPr="00B079B3" w:rsidRDefault="004F4984" w:rsidP="009E270E">
            <w:r>
              <w:t>War</w:t>
            </w:r>
            <w:r w:rsidR="00B079B3">
              <w:t xml:space="preserve"> der Startbereich breit genug?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571A3E5" w14:textId="782B2F8A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68760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A95B10" w14:textId="2269EC02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185587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86F508A" w14:textId="77777777" w:rsidTr="00002E07">
        <w:tc>
          <w:tcPr>
            <w:tcW w:w="6799" w:type="dxa"/>
            <w:tcBorders>
              <w:top w:val="single" w:sz="4" w:space="0" w:color="auto"/>
            </w:tcBorders>
          </w:tcPr>
          <w:p w14:paraId="10A068EB" w14:textId="1CEADED6" w:rsidR="00CF4D2B" w:rsidRPr="00B079B3" w:rsidRDefault="00D740D2" w:rsidP="009E270E">
            <w:r>
              <w:t>St</w:t>
            </w:r>
            <w:r w:rsidR="004F4984">
              <w:t>anden</w:t>
            </w:r>
            <w:r w:rsidR="00F055D0">
              <w:t xml:space="preserve"> alle Läufer</w:t>
            </w:r>
            <w:r w:rsidR="006A5FB4">
              <w:t>/</w:t>
            </w:r>
            <w:r w:rsidR="00F055D0">
              <w:t>innen hinter der Startlinie?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4E5C068" w14:textId="3F6678C9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7627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134919" w14:textId="1F60C0CE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43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F86B7BB" w14:textId="77777777" w:rsidTr="00002E07">
        <w:tc>
          <w:tcPr>
            <w:tcW w:w="6799" w:type="dxa"/>
          </w:tcPr>
          <w:p w14:paraId="2171823F" w14:textId="0BAAF041" w:rsidR="00CF4D2B" w:rsidRPr="00B079B3" w:rsidRDefault="00F055D0" w:rsidP="009E270E">
            <w:r>
              <w:t xml:space="preserve">War der Startschuss </w:t>
            </w:r>
            <w:r w:rsidR="00C83507">
              <w:t xml:space="preserve">für alle </w:t>
            </w:r>
            <w:r>
              <w:t>gut hörbar?</w:t>
            </w:r>
          </w:p>
        </w:tc>
        <w:tc>
          <w:tcPr>
            <w:tcW w:w="1418" w:type="dxa"/>
          </w:tcPr>
          <w:p w14:paraId="1A9E62A3" w14:textId="52ED9F57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3058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93AC016" w14:textId="2995E54F" w:rsidR="00CF4D2B" w:rsidRPr="00190B58" w:rsidRDefault="008E3E76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2446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1B4C1A65" w14:textId="77777777" w:rsidTr="00002E07">
        <w:tc>
          <w:tcPr>
            <w:tcW w:w="6799" w:type="dxa"/>
          </w:tcPr>
          <w:p w14:paraId="2E4362B7" w14:textId="27052F97" w:rsidR="00CF4D2B" w:rsidRPr="00B079B3" w:rsidRDefault="00C83507" w:rsidP="009E270E">
            <w:r>
              <w:t>Ist der Start korrekt erfolgt?</w:t>
            </w:r>
          </w:p>
        </w:tc>
        <w:tc>
          <w:tcPr>
            <w:tcW w:w="1418" w:type="dxa"/>
          </w:tcPr>
          <w:p w14:paraId="6A2EE1E4" w14:textId="7837890E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03696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39CD8BF" w14:textId="5C3354F9" w:rsidR="00CF4D2B" w:rsidRPr="00190B58" w:rsidRDefault="008E3E76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97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830E7" w:rsidRPr="00190B58" w14:paraId="65A6728A" w14:textId="77777777" w:rsidTr="00415519">
        <w:tc>
          <w:tcPr>
            <w:tcW w:w="9634" w:type="dxa"/>
            <w:gridSpan w:val="3"/>
          </w:tcPr>
          <w:p w14:paraId="1CD14604" w14:textId="78B7C3A8" w:rsidR="00F830E7" w:rsidRDefault="00F830E7" w:rsidP="009E270E">
            <w:r w:rsidRPr="00190B58">
              <w:t>Bemerkungen</w:t>
            </w:r>
            <w:r w:rsidR="00320888">
              <w:t>:</w:t>
            </w:r>
          </w:p>
          <w:p w14:paraId="348B78CF" w14:textId="505F5847" w:rsidR="00F830E7" w:rsidRPr="009C4018" w:rsidRDefault="00406B4B" w:rsidP="00EF7DCA">
            <w:sdt>
              <w:sdtPr>
                <w:id w:val="579875236"/>
                <w:placeholder>
                  <w:docPart w:val="2C309C04A47542E792A332A1312B378C"/>
                </w:placeholder>
              </w:sdtPr>
              <w:sdtEndPr/>
              <w:sdtContent>
                <w:r w:rsidR="008E4C44" w:rsidRPr="009C4018">
                  <w:t xml:space="preserve"> </w:t>
                </w:r>
              </w:sdtContent>
            </w:sdt>
          </w:p>
        </w:tc>
      </w:tr>
    </w:tbl>
    <w:p w14:paraId="23F85FBC" w14:textId="77777777" w:rsidR="005D519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4244C5" w:rsidRPr="00190B58" w14:paraId="147C2BD4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3C1BE064" w14:textId="76201B03" w:rsidR="004244C5" w:rsidRPr="004244C5" w:rsidRDefault="004244C5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 w:rsidRPr="004244C5">
              <w:rPr>
                <w:b/>
                <w:bCs/>
              </w:rPr>
              <w:t>Ziel</w:t>
            </w:r>
            <w:r>
              <w:rPr>
                <w:b/>
                <w:bCs/>
              </w:rPr>
              <w:t>einlauf</w:t>
            </w:r>
          </w:p>
        </w:tc>
      </w:tr>
      <w:tr w:rsidR="004244C5" w:rsidRPr="00190B58" w14:paraId="23B69BD4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7AAA3323" w14:textId="58637019" w:rsidR="004244C5" w:rsidRPr="00B079B3" w:rsidRDefault="00743D1D" w:rsidP="009E270E">
            <w:r>
              <w:t>War</w:t>
            </w:r>
            <w:r w:rsidR="004244C5" w:rsidRPr="00B079B3">
              <w:t xml:space="preserve"> </w:t>
            </w:r>
            <w:r w:rsidR="004244C5">
              <w:t>das Ziel gut sichtbar markiert</w:t>
            </w:r>
            <w:r w:rsidR="004244C5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78BEB9" w14:textId="4806BA39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3168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39A689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87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4C357A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F84E77D" w14:textId="2E3DFA7B" w:rsidR="004244C5" w:rsidRPr="00B079B3" w:rsidRDefault="004F4984" w:rsidP="009E270E">
            <w:r>
              <w:t>Hat</w:t>
            </w:r>
            <w:r w:rsidR="00E55813">
              <w:t xml:space="preserve"> die Einlaufkontrolle sicher</w:t>
            </w:r>
            <w:r>
              <w:t xml:space="preserve"> gearbeitet</w:t>
            </w:r>
            <w:r w:rsidR="00E5581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B1673A" w14:textId="69BDC601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41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D1D41D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163182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989DAE8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5061920" w14:textId="28873A0F" w:rsidR="004244C5" w:rsidRPr="00B079B3" w:rsidRDefault="004F4984" w:rsidP="009E270E">
            <w:r>
              <w:t>War</w:t>
            </w:r>
            <w:r w:rsidR="00E55813">
              <w:t xml:space="preserve"> der Einlaufkanal lange genug?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5FEC5B4" w14:textId="394C636F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4326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9F36582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979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3B2F8509" w14:textId="77777777" w:rsidTr="00364CAC">
        <w:tc>
          <w:tcPr>
            <w:tcW w:w="6799" w:type="dxa"/>
          </w:tcPr>
          <w:p w14:paraId="189FD658" w14:textId="45345E76" w:rsidR="004244C5" w:rsidRPr="00B079B3" w:rsidRDefault="001B75EA" w:rsidP="009E270E">
            <w:r>
              <w:t>Konnte</w:t>
            </w:r>
            <w:r w:rsidR="00C83507">
              <w:t xml:space="preserve"> der Einlaufrichter</w:t>
            </w:r>
            <w:r w:rsidR="006A5FB4">
              <w:t>/innen</w:t>
            </w:r>
            <w:r w:rsidR="00C83507">
              <w:t xml:space="preserve"> die Ankommenden ohne Stau aufnehmen?</w:t>
            </w:r>
          </w:p>
        </w:tc>
        <w:tc>
          <w:tcPr>
            <w:tcW w:w="1418" w:type="dxa"/>
          </w:tcPr>
          <w:p w14:paraId="46EE9C33" w14:textId="4028223D" w:rsidR="004244C5" w:rsidRPr="00FB35A1" w:rsidRDefault="00FB35A1" w:rsidP="00FB35A1">
            <w:pPr>
              <w:jc w:val="center"/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59482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AEB2D23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192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19CAF010" w14:textId="77777777" w:rsidTr="009E270E">
        <w:tc>
          <w:tcPr>
            <w:tcW w:w="9634" w:type="dxa"/>
            <w:gridSpan w:val="3"/>
          </w:tcPr>
          <w:p w14:paraId="440C5124" w14:textId="3B7A1830" w:rsidR="004244C5" w:rsidRDefault="004244C5" w:rsidP="009E270E">
            <w:r w:rsidRPr="00190B58">
              <w:t>Bemerkungen</w:t>
            </w:r>
            <w:r w:rsidR="00320888">
              <w:t>:</w:t>
            </w:r>
          </w:p>
          <w:p w14:paraId="2791A746" w14:textId="77777777" w:rsidR="004244C5" w:rsidRPr="009C4018" w:rsidRDefault="00406B4B" w:rsidP="009E270E">
            <w:sdt>
              <w:sdtPr>
                <w:id w:val="-1653591445"/>
                <w:placeholder>
                  <w:docPart w:val="015AA9A15F1B44D591F6D9425A846A97"/>
                </w:placeholder>
              </w:sdtPr>
              <w:sdtEndPr/>
              <w:sdtContent>
                <w:r w:rsidR="004244C5" w:rsidRPr="009C4018">
                  <w:t xml:space="preserve"> </w:t>
                </w:r>
              </w:sdtContent>
            </w:sdt>
          </w:p>
        </w:tc>
      </w:tr>
    </w:tbl>
    <w:p w14:paraId="08514B73" w14:textId="77777777" w:rsidR="005D5198" w:rsidRPr="00190B5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2A252C" w:rsidRPr="00190B58" w14:paraId="79D9A3C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03A8B2A2" w14:textId="46609130" w:rsidR="002A252C" w:rsidRPr="00EC4D9F" w:rsidRDefault="00EC4D9F" w:rsidP="000C3B34">
            <w:pPr>
              <w:pStyle w:val="Listenabsatz"/>
              <w:numPr>
                <w:ilvl w:val="0"/>
                <w:numId w:val="19"/>
              </w:numPr>
              <w:ind w:left="306" w:hanging="306"/>
              <w:rPr>
                <w:b/>
                <w:bCs/>
              </w:rPr>
            </w:pPr>
            <w:r>
              <w:rPr>
                <w:b/>
                <w:bCs/>
              </w:rPr>
              <w:t>Strecke</w:t>
            </w:r>
          </w:p>
        </w:tc>
      </w:tr>
      <w:tr w:rsidR="002A252C" w:rsidRPr="00190B58" w14:paraId="0081C9BD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2D6DDD18" w14:textId="3A535F87" w:rsidR="002A252C" w:rsidRPr="00B079B3" w:rsidRDefault="00743D1D" w:rsidP="009E270E">
            <w:r>
              <w:t>War</w:t>
            </w:r>
            <w:r w:rsidR="002A252C" w:rsidRPr="00B079B3">
              <w:t xml:space="preserve"> die </w:t>
            </w:r>
            <w:r w:rsidR="00604535">
              <w:t>Strecke gut markiert</w:t>
            </w:r>
            <w:r w:rsidR="002A252C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C7B1AA" w14:textId="156EBD42" w:rsidR="002A252C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8742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9F7BFB2" w14:textId="77777777" w:rsidR="002A252C" w:rsidRPr="00190B58" w:rsidRDefault="002A252C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86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A252C" w:rsidRPr="00190B58" w14:paraId="5F4B5FAB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E25025F" w14:textId="57905B32" w:rsidR="002A252C" w:rsidRPr="00B079B3" w:rsidRDefault="00743D1D" w:rsidP="009E270E">
            <w:r>
              <w:t>War</w:t>
            </w:r>
            <w:r w:rsidR="002A252C">
              <w:t xml:space="preserve"> </w:t>
            </w:r>
            <w:r w:rsidR="00145F0E">
              <w:t>die Strecke gut gesichert</w:t>
            </w:r>
            <w:r w:rsidR="002A252C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D8BE85" w14:textId="691B0710" w:rsidR="002A252C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835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211C8A5" w14:textId="77777777" w:rsidR="002A252C" w:rsidRPr="00190B58" w:rsidRDefault="002A252C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170887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0E6740D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8744EAE" w14:textId="520804EC" w:rsidR="00C91E11" w:rsidRDefault="00C91E11" w:rsidP="00C91E11">
            <w:r>
              <w:t>W</w:t>
            </w:r>
            <w:r w:rsidR="007B2667">
              <w:t>urden</w:t>
            </w:r>
            <w:r>
              <w:t xml:space="preserve"> genügend Streckenposten eingesetzt?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0FB0FB9" w14:textId="6B248405" w:rsidR="00C91E11" w:rsidRPr="00190B58" w:rsidRDefault="00FB35A1" w:rsidP="00C91E11">
            <w:pPr>
              <w:jc w:val="center"/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5200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A9713FB" w14:textId="25EE8CD8" w:rsidR="00C91E11" w:rsidRDefault="00C91E1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5654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35C08EBB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9A21B61" w14:textId="61AB05CD" w:rsidR="00C91E11" w:rsidRPr="00B079B3" w:rsidRDefault="007B2667" w:rsidP="00C91E11">
            <w:r>
              <w:t>Waren</w:t>
            </w:r>
            <w:r w:rsidR="00CE687A">
              <w:t xml:space="preserve"> die Streckenposten entsprechend ausgebildet?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B014689" w14:textId="09EE3E1A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6578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FBB7A2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474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54837B96" w14:textId="77777777" w:rsidTr="00364CAC">
        <w:tc>
          <w:tcPr>
            <w:tcW w:w="6799" w:type="dxa"/>
          </w:tcPr>
          <w:p w14:paraId="407A3FEE" w14:textId="4AFEF886" w:rsidR="00222361" w:rsidRDefault="00222361" w:rsidP="009E270E">
            <w:r>
              <w:t>G</w:t>
            </w:r>
            <w:r w:rsidR="007B2667">
              <w:t>ab</w:t>
            </w:r>
            <w:r>
              <w:t xml:space="preserve"> es spezielle Hindernisse auf der Strecke?</w:t>
            </w:r>
          </w:p>
        </w:tc>
        <w:tc>
          <w:tcPr>
            <w:tcW w:w="1418" w:type="dxa"/>
          </w:tcPr>
          <w:p w14:paraId="2CF35133" w14:textId="5A1D4413" w:rsidR="00222361" w:rsidRPr="00190B58" w:rsidRDefault="00FB35A1" w:rsidP="009E270E">
            <w:pPr>
              <w:jc w:val="center"/>
            </w:pPr>
            <w:r>
              <w:t>ja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708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7ECCCD" w14:textId="5A4B6303" w:rsidR="00222361" w:rsidRDefault="00222361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631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928160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4E62FEA" w14:textId="02D4104D" w:rsidR="00222361" w:rsidRDefault="007B2667" w:rsidP="00C91E11">
            <w:r>
              <w:t>War</w:t>
            </w:r>
            <w:r w:rsidR="00222361">
              <w:t xml:space="preserve"> eine allfällige Rundenkontrolle gut organisiert?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DC908A3" w14:textId="5FE13161" w:rsidR="00222361" w:rsidRPr="00190B58" w:rsidRDefault="00FB35A1" w:rsidP="00C91E11">
            <w:pPr>
              <w:jc w:val="center"/>
            </w:pPr>
            <w:r>
              <w:t>ja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0757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5D2CF4" w14:textId="7D70228F" w:rsidR="00222361" w:rsidRDefault="0022236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7075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B3EFA" w:rsidRPr="00190B58" w14:paraId="04B0BC2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891A2C0" w14:textId="77C0978E" w:rsidR="000022D4" w:rsidRDefault="003B3EFA" w:rsidP="00C91E11">
            <w:r>
              <w:t>Mussten Streckenteile</w:t>
            </w:r>
            <w:r w:rsidR="001B5EBF">
              <w:t xml:space="preserve"> während des Wettkampfes umgestellt werden</w:t>
            </w:r>
            <w:r w:rsidR="000022D4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1D6B80" w14:textId="1E99EAF4" w:rsidR="003B3EFA" w:rsidRPr="00190B58" w:rsidRDefault="00FB35A1" w:rsidP="00C91E11">
            <w:pPr>
              <w:jc w:val="center"/>
            </w:pPr>
            <w:r>
              <w:t>ja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2555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B1FFD7" w14:textId="5BE82B5D" w:rsidR="003B3EFA" w:rsidRDefault="000022D4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152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13FB9" w:rsidRPr="00190B58" w14:paraId="3680C754" w14:textId="77777777" w:rsidTr="007F61EF"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53D2D8" w14:textId="3F70F257" w:rsidR="001532DF" w:rsidRDefault="001532DF" w:rsidP="00C13FB9">
            <w:r>
              <w:t xml:space="preserve">Falls </w:t>
            </w:r>
            <w:r w:rsidR="00FB35A1">
              <w:t>ja</w:t>
            </w:r>
            <w:r>
              <w:t>, warum?</w:t>
            </w:r>
          </w:p>
          <w:p w14:paraId="64C6B7A9" w14:textId="63A60E24" w:rsidR="001532DF" w:rsidRPr="001532DF" w:rsidRDefault="00406B4B" w:rsidP="00C13FB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13733655"/>
                <w:placeholder>
                  <w:docPart w:val="AA95434C40834CBE945F5EC975C90171"/>
                </w:placeholder>
              </w:sdtPr>
              <w:sdtEndPr/>
              <w:sdtContent>
                <w:r w:rsidR="001532DF" w:rsidRPr="009C4018">
                  <w:t xml:space="preserve"> </w:t>
                </w:r>
              </w:sdtContent>
            </w:sdt>
          </w:p>
        </w:tc>
      </w:tr>
      <w:tr w:rsidR="00CE687A" w:rsidRPr="00190B58" w14:paraId="1FBB6A09" w14:textId="77777777" w:rsidTr="00417C0B">
        <w:tc>
          <w:tcPr>
            <w:tcW w:w="6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C979D" w14:textId="77777777" w:rsidR="00CE687A" w:rsidRDefault="00CE687A" w:rsidP="00C91E11"/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11D88" w14:textId="77777777" w:rsidR="00CE687A" w:rsidRPr="00190B58" w:rsidRDefault="00CE687A" w:rsidP="00C91E1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6A66D" w14:textId="77777777" w:rsidR="00CE687A" w:rsidRDefault="00CE687A" w:rsidP="00C91E11">
            <w:pPr>
              <w:jc w:val="center"/>
            </w:pPr>
          </w:p>
        </w:tc>
      </w:tr>
      <w:tr w:rsidR="00CE687A" w:rsidRPr="00190B58" w14:paraId="576CB7E7" w14:textId="77777777" w:rsidTr="00417C0B">
        <w:tc>
          <w:tcPr>
            <w:tcW w:w="6799" w:type="dxa"/>
            <w:tcBorders>
              <w:top w:val="nil"/>
              <w:left w:val="nil"/>
              <w:right w:val="nil"/>
            </w:tcBorders>
          </w:tcPr>
          <w:p w14:paraId="636769A0" w14:textId="016A8110" w:rsidR="00CE687A" w:rsidRPr="004B32F9" w:rsidRDefault="004B32F9" w:rsidP="00C91E11">
            <w:pPr>
              <w:rPr>
                <w:b/>
                <w:bCs/>
              </w:rPr>
            </w:pPr>
            <w:r w:rsidRPr="004B32F9">
              <w:rPr>
                <w:b/>
                <w:bCs/>
              </w:rPr>
              <w:t>Zusätzlich bei Strassenläufen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114BFD03" w14:textId="77777777" w:rsidR="00CE687A" w:rsidRPr="00190B58" w:rsidRDefault="00CE687A" w:rsidP="00C91E1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2B36266C" w14:textId="77777777" w:rsidR="00CE687A" w:rsidRDefault="00CE687A" w:rsidP="00C91E11">
            <w:pPr>
              <w:jc w:val="center"/>
            </w:pPr>
          </w:p>
        </w:tc>
      </w:tr>
      <w:tr w:rsidR="00222361" w:rsidRPr="00190B58" w14:paraId="1D60838C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0501B192" w14:textId="6CD9070E" w:rsidR="00222361" w:rsidRDefault="00374B87" w:rsidP="00C91E11">
            <w:r>
              <w:t>War</w:t>
            </w:r>
            <w:r w:rsidR="00CE687A">
              <w:t xml:space="preserve"> die Strecke verkehrsfrei?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D05E2DD" w14:textId="0ED70E77" w:rsidR="00222361" w:rsidRPr="00190B58" w:rsidRDefault="00FB35A1" w:rsidP="00C91E11">
            <w:pPr>
              <w:jc w:val="center"/>
            </w:pPr>
            <w:r>
              <w:t>ja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8994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5DD144C" w14:textId="404C42C9" w:rsidR="00222361" w:rsidRDefault="004B32F9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2172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0432AF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59AAD0EA" w14:textId="0258AFE8" w:rsidR="00222361" w:rsidRDefault="00374B87" w:rsidP="00C91E11">
            <w:r>
              <w:t>Waren</w:t>
            </w:r>
            <w:r w:rsidR="00CE687A">
              <w:t xml:space="preserve"> alle Absperrungen gemäss Streckenvermessung angebracht?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91D91DA" w14:textId="5BC7959D" w:rsidR="00222361" w:rsidRPr="00190B58" w:rsidRDefault="00FB35A1" w:rsidP="00C91E11">
            <w:pPr>
              <w:jc w:val="center"/>
            </w:pPr>
            <w:r>
              <w:t>ja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8134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7120CD" w14:textId="39674716" w:rsidR="00222361" w:rsidRDefault="004B32F9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5665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D26165D" w14:textId="77777777" w:rsidTr="00364CAC">
        <w:tc>
          <w:tcPr>
            <w:tcW w:w="6799" w:type="dxa"/>
          </w:tcPr>
          <w:p w14:paraId="37305D59" w14:textId="65B5B3CE" w:rsidR="00C91E11" w:rsidRPr="00B079B3" w:rsidRDefault="00C91E11" w:rsidP="00C91E11">
            <w:r>
              <w:lastRenderedPageBreak/>
              <w:t>St</w:t>
            </w:r>
            <w:r w:rsidR="007B2667">
              <w:t>anden</w:t>
            </w:r>
            <w:r>
              <w:t xml:space="preserve"> die Distanztafeln gemäss IWR auf der Strecke?</w:t>
            </w:r>
          </w:p>
        </w:tc>
        <w:tc>
          <w:tcPr>
            <w:tcW w:w="1418" w:type="dxa"/>
          </w:tcPr>
          <w:p w14:paraId="5579E8C3" w14:textId="74231FF9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4771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0E35AFB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2166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692259B" w14:textId="77777777" w:rsidTr="00364CAC">
        <w:tc>
          <w:tcPr>
            <w:tcW w:w="6799" w:type="dxa"/>
          </w:tcPr>
          <w:p w14:paraId="6934DD0D" w14:textId="319C30BD" w:rsidR="00C91E11" w:rsidRPr="00B079B3" w:rsidRDefault="00374B87" w:rsidP="00C91E11">
            <w:r>
              <w:t>Waren</w:t>
            </w:r>
            <w:r w:rsidR="004B32F9">
              <w:t xml:space="preserve"> die Verpflegungsposten gut gekennzeichnet?</w:t>
            </w:r>
          </w:p>
        </w:tc>
        <w:tc>
          <w:tcPr>
            <w:tcW w:w="1418" w:type="dxa"/>
          </w:tcPr>
          <w:p w14:paraId="2C1131E3" w14:textId="054F4D84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2331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AB3961A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8336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7C52C6E" w14:textId="77777777" w:rsidTr="00364CAC">
        <w:tc>
          <w:tcPr>
            <w:tcW w:w="6799" w:type="dxa"/>
          </w:tcPr>
          <w:p w14:paraId="7A4E06CC" w14:textId="0DFEBCB6" w:rsidR="00C91E11" w:rsidRDefault="00374B87" w:rsidP="00C91E11">
            <w:r>
              <w:t>War</w:t>
            </w:r>
            <w:r w:rsidR="00C91E11">
              <w:t xml:space="preserve"> die Verpflegung gemäss IWR</w:t>
            </w:r>
            <w:r w:rsidR="00D879CE">
              <w:t>/WA CR</w:t>
            </w:r>
            <w:r w:rsidR="00C91E11">
              <w:t xml:space="preserve"> organisiert?</w:t>
            </w:r>
          </w:p>
        </w:tc>
        <w:tc>
          <w:tcPr>
            <w:tcW w:w="1418" w:type="dxa"/>
          </w:tcPr>
          <w:p w14:paraId="1E67BFB7" w14:textId="2F23C483" w:rsidR="00C91E11" w:rsidRPr="00190B58" w:rsidRDefault="00FB35A1" w:rsidP="00C91E11">
            <w:pPr>
              <w:jc w:val="center"/>
            </w:pPr>
            <w:r>
              <w:t>ja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4211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328FD9" w14:textId="16738FF6" w:rsidR="00C91E11" w:rsidRDefault="00FB35A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6033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53E17607" w14:textId="77777777" w:rsidTr="009E270E">
        <w:tc>
          <w:tcPr>
            <w:tcW w:w="9634" w:type="dxa"/>
            <w:gridSpan w:val="3"/>
          </w:tcPr>
          <w:p w14:paraId="6FB9940E" w14:textId="6841CA97" w:rsidR="00C91E11" w:rsidRDefault="00C91E11" w:rsidP="00C91E11">
            <w:r w:rsidRPr="00190B58">
              <w:t>Bemerkungen</w:t>
            </w:r>
            <w:r w:rsidR="00320888">
              <w:t>:</w:t>
            </w:r>
          </w:p>
          <w:p w14:paraId="3D71DABE" w14:textId="77777777" w:rsidR="00C91E11" w:rsidRPr="009C4018" w:rsidRDefault="00406B4B" w:rsidP="00C91E11">
            <w:sdt>
              <w:sdtPr>
                <w:id w:val="1685480217"/>
                <w:placeholder>
                  <w:docPart w:val="15D5C3A845C04C4A97CEEB0C7B23D8F5"/>
                </w:placeholder>
              </w:sdtPr>
              <w:sdtEndPr/>
              <w:sdtContent>
                <w:r w:rsidR="00C91E11" w:rsidRPr="009C4018">
                  <w:t xml:space="preserve"> </w:t>
                </w:r>
              </w:sdtContent>
            </w:sdt>
          </w:p>
        </w:tc>
      </w:tr>
    </w:tbl>
    <w:p w14:paraId="07D6E9CF" w14:textId="77777777" w:rsidR="00CE581E" w:rsidRPr="00190B58" w:rsidRDefault="00CE581E" w:rsidP="00054D3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6799"/>
        <w:gridCol w:w="1418"/>
        <w:gridCol w:w="1411"/>
        <w:gridCol w:w="6"/>
      </w:tblGrid>
      <w:tr w:rsidR="003410BE" w:rsidRPr="00190B58" w14:paraId="681EC3B7" w14:textId="77777777" w:rsidTr="00D47FC4">
        <w:trPr>
          <w:gridAfter w:val="1"/>
          <w:wAfter w:w="6" w:type="dxa"/>
        </w:trPr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31AE4DD6" w:rsidR="003410BE" w:rsidRPr="00190B58" w:rsidRDefault="00E82BA2" w:rsidP="00EB7B5C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Funktionäre</w:t>
            </w:r>
          </w:p>
        </w:tc>
      </w:tr>
      <w:tr w:rsidR="00170B2F" w:rsidRPr="00190B58" w14:paraId="045E739A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7F471F30" w14:textId="2D3A48B2" w:rsidR="00170B2F" w:rsidRPr="00190B58" w:rsidRDefault="00374B87" w:rsidP="00170B2F">
            <w:r>
              <w:t>Waren</w:t>
            </w:r>
            <w:r w:rsidR="00E82BA2">
              <w:t xml:space="preserve"> genügend </w:t>
            </w:r>
            <w:r w:rsidR="00782A45">
              <w:t>Funktionär</w:t>
            </w:r>
            <w:r w:rsidR="006A5FB4">
              <w:t>/innen</w:t>
            </w:r>
            <w:r w:rsidR="00782A45">
              <w:t xml:space="preserve"> vor Ort?</w:t>
            </w:r>
          </w:p>
        </w:tc>
        <w:tc>
          <w:tcPr>
            <w:tcW w:w="1418" w:type="dxa"/>
          </w:tcPr>
          <w:p w14:paraId="0ECFDBB3" w14:textId="57E49DD5" w:rsidR="00170B2F" w:rsidRPr="00190B58" w:rsidRDefault="00587819" w:rsidP="00170B2F">
            <w:pPr>
              <w:jc w:val="center"/>
            </w:pPr>
            <w:r>
              <w:t>j</w:t>
            </w:r>
            <w:r w:rsidR="00FB35A1">
              <w:t>a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6684813A" w14:textId="6CFBBC30" w:rsidR="00170B2F" w:rsidRPr="00190B58" w:rsidRDefault="00D56F51" w:rsidP="00170B2F">
            <w:pPr>
              <w:jc w:val="center"/>
            </w:pPr>
            <w:r w:rsidRPr="00190B58">
              <w:t>n</w:t>
            </w:r>
            <w:r w:rsidR="00170B2F" w:rsidRPr="00190B58">
              <w:t>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70B2F" w:rsidRPr="00190B58" w14:paraId="40BF2AC8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36859324" w14:textId="50996A7D" w:rsidR="00170B2F" w:rsidRPr="00190B58" w:rsidRDefault="00374B87" w:rsidP="00170B2F">
            <w:r>
              <w:t>Waren</w:t>
            </w:r>
            <w:r w:rsidR="00573468">
              <w:t xml:space="preserve"> ihr Aufgaben klar verteilt</w:t>
            </w:r>
            <w:r w:rsidR="00AB7DC5">
              <w:t>?</w:t>
            </w:r>
          </w:p>
        </w:tc>
        <w:tc>
          <w:tcPr>
            <w:tcW w:w="1418" w:type="dxa"/>
          </w:tcPr>
          <w:p w14:paraId="74264A1C" w14:textId="0F800F2E" w:rsidR="00170B2F" w:rsidRPr="00190B58" w:rsidRDefault="00587819" w:rsidP="00170B2F">
            <w:pPr>
              <w:jc w:val="center"/>
            </w:pPr>
            <w:r>
              <w:t>j</w:t>
            </w:r>
            <w:r w:rsidR="00FB35A1">
              <w:t>a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D6AAEC2" w14:textId="77A7335E" w:rsidR="00170B2F" w:rsidRPr="00190B58" w:rsidRDefault="00212045" w:rsidP="00170B2F">
            <w:pPr>
              <w:jc w:val="center"/>
            </w:pPr>
            <w:r w:rsidRPr="00190B58">
              <w:t>n</w:t>
            </w:r>
            <w:r w:rsidR="00170B2F" w:rsidRPr="00190B58">
              <w:t>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932A1C8" w14:textId="77777777" w:rsidTr="00D47FC4">
        <w:tc>
          <w:tcPr>
            <w:tcW w:w="9634" w:type="dxa"/>
            <w:gridSpan w:val="4"/>
          </w:tcPr>
          <w:p w14:paraId="73F9151F" w14:textId="77777777" w:rsidR="00D47FC4" w:rsidRDefault="00D47FC4" w:rsidP="009E270E">
            <w:r w:rsidRPr="00190B58">
              <w:t>Bemerkungen</w:t>
            </w:r>
          </w:p>
          <w:p w14:paraId="35AC2C77" w14:textId="77777777" w:rsidR="00D47FC4" w:rsidRPr="009C4018" w:rsidRDefault="00406B4B" w:rsidP="009E270E">
            <w:sdt>
              <w:sdtPr>
                <w:id w:val="1902787803"/>
                <w:placeholder>
                  <w:docPart w:val="98026D747AD848469C6548837AC536FD"/>
                </w:placeholder>
              </w:sdtPr>
              <w:sdtEndPr/>
              <w:sdtContent>
                <w:r w:rsidR="00D47FC4" w:rsidRPr="009C4018">
                  <w:t xml:space="preserve"> </w:t>
                </w:r>
              </w:sdtContent>
            </w:sdt>
          </w:p>
        </w:tc>
      </w:tr>
    </w:tbl>
    <w:p w14:paraId="4F4E98CE" w14:textId="018BCFB9" w:rsidR="00DE15DA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D47FC4" w:rsidRPr="00190B58" w14:paraId="2279BD5C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2F9FD9F8" w14:textId="2A9CD85C" w:rsidR="00D47FC4" w:rsidRPr="00D47FC4" w:rsidRDefault="00D47F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Infrastruktur / Notfallkonzept</w:t>
            </w:r>
          </w:p>
        </w:tc>
      </w:tr>
      <w:tr w:rsidR="00D47FC4" w:rsidRPr="00190B58" w14:paraId="4240FB07" w14:textId="77777777" w:rsidTr="0088723F">
        <w:tc>
          <w:tcPr>
            <w:tcW w:w="6799" w:type="dxa"/>
            <w:tcBorders>
              <w:bottom w:val="single" w:sz="4" w:space="0" w:color="auto"/>
            </w:tcBorders>
          </w:tcPr>
          <w:p w14:paraId="33624A17" w14:textId="73E027C3" w:rsidR="00D47FC4" w:rsidRPr="00B079B3" w:rsidRDefault="00ED12D5" w:rsidP="009E270E">
            <w:r>
              <w:t>Waren</w:t>
            </w:r>
            <w:r w:rsidR="008F4D38">
              <w:t xml:space="preserve"> die Zufahrten und Parkpl</w:t>
            </w:r>
            <w:r w:rsidR="00EF504C">
              <w:t>ä</w:t>
            </w:r>
            <w:r w:rsidR="008F4D38">
              <w:t>tze</w:t>
            </w:r>
            <w:r w:rsidR="00EF504C">
              <w:t xml:space="preserve"> gut signalisiert und genug gross</w:t>
            </w:r>
            <w:r w:rsidR="00D47FC4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CC11BC3" w14:textId="4194BFC8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4269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52E5A6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3971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458ED556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1EB20C5" w14:textId="3FD5D425" w:rsidR="00D47FC4" w:rsidRPr="00B079B3" w:rsidRDefault="00374B87" w:rsidP="009E270E">
            <w:r>
              <w:t xml:space="preserve">Hat </w:t>
            </w:r>
            <w:r w:rsidR="00661D2D">
              <w:t>ein allfälliger Kleidertransport</w:t>
            </w:r>
            <w:r>
              <w:t xml:space="preserve"> gut funktioniert</w:t>
            </w:r>
            <w:r w:rsidR="00661D2D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550E9E" w14:textId="24F79730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5938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1E9034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80122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1220D8C2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139B11CC" w14:textId="3A2F9D71" w:rsidR="00D47FC4" w:rsidRDefault="00ED12D5" w:rsidP="009E270E">
            <w:r>
              <w:t>War</w:t>
            </w:r>
            <w:r w:rsidR="00626A0F">
              <w:t xml:space="preserve"> die Kommunikation</w:t>
            </w:r>
            <w:r w:rsidR="00C37183">
              <w:t xml:space="preserve"> gut</w:t>
            </w:r>
            <w:r w:rsidR="002A40C6">
              <w:t xml:space="preserve"> ausgebaut (Lautsprecher, Inf</w:t>
            </w:r>
            <w:r>
              <w:t>os)?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067283" w14:textId="64C55BC2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19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563D64A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016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56758BE" w14:textId="77777777" w:rsidTr="0088723F">
        <w:tc>
          <w:tcPr>
            <w:tcW w:w="6799" w:type="dxa"/>
            <w:tcBorders>
              <w:top w:val="single" w:sz="4" w:space="0" w:color="auto"/>
            </w:tcBorders>
          </w:tcPr>
          <w:p w14:paraId="11285855" w14:textId="44049B67" w:rsidR="00D47FC4" w:rsidRPr="00B079B3" w:rsidRDefault="00ED12D5" w:rsidP="009E270E">
            <w:r>
              <w:t>Waren</w:t>
            </w:r>
            <w:r w:rsidR="00177DD0">
              <w:t xml:space="preserve"> genug Uhren im </w:t>
            </w:r>
            <w:r w:rsidR="00383379">
              <w:t>E</w:t>
            </w:r>
            <w:r w:rsidR="00177DD0">
              <w:t>insatz</w:t>
            </w:r>
            <w:r w:rsidR="003E63CC"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3D15DCA" w14:textId="6F3F0D64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6765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207EEF8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4096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5D9BDD2F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2F93B7" w14:textId="2D6CC43F" w:rsidR="00D47FC4" w:rsidRDefault="00ED12D5" w:rsidP="009E270E">
            <w:r>
              <w:t>War</w:t>
            </w:r>
            <w:r w:rsidR="002F69BD">
              <w:t xml:space="preserve"> ein Notfallkonzept vorhanden?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6429C3D" w14:textId="31360908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66508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47091F3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98400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6A477209" w14:textId="77777777" w:rsidTr="002F69BD">
        <w:trPr>
          <w:trHeight w:val="99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F813FF9" w14:textId="36239854" w:rsidR="00D47FC4" w:rsidRDefault="008D6710" w:rsidP="009E270E">
            <w:r>
              <w:t>Waren</w:t>
            </w:r>
            <w:r w:rsidR="00D912B2">
              <w:t xml:space="preserve"> Sanitätsposten auf der Strecke und im Zielbereich?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7FFC83" w14:textId="42AB0EBE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5867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070B40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6200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D6710" w:rsidRPr="00190B58" w14:paraId="7A39D289" w14:textId="77777777" w:rsidTr="009E270E">
        <w:tc>
          <w:tcPr>
            <w:tcW w:w="9634" w:type="dxa"/>
            <w:gridSpan w:val="3"/>
          </w:tcPr>
          <w:p w14:paraId="07E844A6" w14:textId="77777777" w:rsidR="008D6710" w:rsidRDefault="008D6710" w:rsidP="009E270E">
            <w:r w:rsidRPr="00190B58">
              <w:t>Bemerkungen</w:t>
            </w:r>
          </w:p>
          <w:p w14:paraId="749E5BEF" w14:textId="77777777" w:rsidR="008D6710" w:rsidRPr="00190B58" w:rsidRDefault="00406B4B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56473945"/>
                <w:placeholder>
                  <w:docPart w:val="71D862AF671D474BADB8CC982198F6BD"/>
                </w:placeholder>
              </w:sdtPr>
              <w:sdtEndPr/>
              <w:sdtContent>
                <w:r w:rsidR="008D6710" w:rsidRPr="009C4018">
                  <w:t xml:space="preserve"> </w:t>
                </w:r>
              </w:sdtContent>
            </w:sdt>
          </w:p>
        </w:tc>
      </w:tr>
    </w:tbl>
    <w:p w14:paraId="5320CBAE" w14:textId="77777777" w:rsidR="00D47FC4" w:rsidRDefault="00D47FC4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AD2CA4" w:rsidRPr="00190B58" w14:paraId="064E26C5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498ECCA8" w14:textId="35A95AD7" w:rsidR="00AD2CA4" w:rsidRPr="00AD2CA4" w:rsidRDefault="00CB5956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Verwarnungen /Proteste</w:t>
            </w:r>
            <w:r w:rsidR="00523B34">
              <w:rPr>
                <w:b/>
                <w:bCs/>
              </w:rPr>
              <w:t>/Rekorde</w:t>
            </w:r>
          </w:p>
        </w:tc>
      </w:tr>
      <w:tr w:rsidR="00AD2CA4" w:rsidRPr="00190B58" w14:paraId="42351ED1" w14:textId="77777777" w:rsidTr="009E270E">
        <w:tc>
          <w:tcPr>
            <w:tcW w:w="6799" w:type="dxa"/>
            <w:tcBorders>
              <w:bottom w:val="single" w:sz="4" w:space="0" w:color="auto"/>
            </w:tcBorders>
          </w:tcPr>
          <w:p w14:paraId="7F320FF5" w14:textId="60BF4B9E" w:rsidR="00AD2CA4" w:rsidRPr="00B079B3" w:rsidRDefault="00150108" w:rsidP="009E270E">
            <w:r>
              <w:t>Wurde</w:t>
            </w:r>
            <w:r w:rsidR="002A6611">
              <w:t>n Verwarnungen ausgesprochen?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9B1347" w14:textId="2E1DADA4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2957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3F6C93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675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2E66CB11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EC027C" w14:textId="1FDDE1C4" w:rsidR="00AD2CA4" w:rsidRPr="00B079B3" w:rsidRDefault="002A6611" w:rsidP="009E270E">
            <w:r>
              <w:t xml:space="preserve">Falls, </w:t>
            </w:r>
            <w:r w:rsidR="00FB35A1">
              <w:t>ja</w:t>
            </w:r>
            <w:r>
              <w:t>: wurden sie im Ereignisprotokoll festgehalten?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27F843" w14:textId="32B0792C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6667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76BD211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5019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E4B5240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8890C70" w14:textId="76800F4F" w:rsidR="00AD2CA4" w:rsidRDefault="0044225C" w:rsidP="009E270E">
            <w:r>
              <w:t>Gab es Disqualifikationen</w:t>
            </w:r>
            <w:r w:rsidR="00B01BA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AF068A" w14:textId="2D546774" w:rsidR="00AD2CA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0195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9AE4E0" w14:textId="77777777" w:rsidR="00AD2CA4" w:rsidRDefault="00AD2CA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259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502A9B32" w14:textId="77777777" w:rsidTr="009E270E">
        <w:tc>
          <w:tcPr>
            <w:tcW w:w="6799" w:type="dxa"/>
            <w:tcBorders>
              <w:top w:val="single" w:sz="4" w:space="0" w:color="auto"/>
            </w:tcBorders>
          </w:tcPr>
          <w:p w14:paraId="7A9F11CD" w14:textId="538A71D1" w:rsidR="00AD2CA4" w:rsidRPr="00B079B3" w:rsidRDefault="00B01BA3" w:rsidP="009E270E">
            <w:r>
              <w:t xml:space="preserve">Falls </w:t>
            </w:r>
            <w:r w:rsidR="00FB35A1">
              <w:t>ja</w:t>
            </w:r>
            <w:r>
              <w:t>, wurden sie im Ereignisprotokoll festgehalten?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37ADA49" w14:textId="2D5A753E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578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B150340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12514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0653193" w14:textId="77777777" w:rsidTr="009E270E">
        <w:tc>
          <w:tcPr>
            <w:tcW w:w="6799" w:type="dxa"/>
          </w:tcPr>
          <w:p w14:paraId="0D90AB0D" w14:textId="2C8E7C5C" w:rsidR="00AD2CA4" w:rsidRDefault="00DA7259" w:rsidP="009E270E">
            <w:r>
              <w:t>Wurden Proteste eingereicht?</w:t>
            </w:r>
          </w:p>
        </w:tc>
        <w:tc>
          <w:tcPr>
            <w:tcW w:w="1418" w:type="dxa"/>
          </w:tcPr>
          <w:p w14:paraId="01FEDC0E" w14:textId="69E1FE18" w:rsidR="00AD2CA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284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94CBFC2" w14:textId="77777777" w:rsidR="00AD2CA4" w:rsidRDefault="00AD2CA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5836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75C66" w:rsidRPr="00190B58" w14:paraId="4F29A3BD" w14:textId="77777777" w:rsidTr="009E270E">
        <w:tc>
          <w:tcPr>
            <w:tcW w:w="6799" w:type="dxa"/>
          </w:tcPr>
          <w:p w14:paraId="741429BE" w14:textId="51ED1E33" w:rsidR="00F75C66" w:rsidRDefault="00A03A57" w:rsidP="009E270E">
            <w:r>
              <w:t xml:space="preserve">Wurden diese und deren Erledigung dem </w:t>
            </w:r>
            <w:proofErr w:type="gramStart"/>
            <w:r>
              <w:t>SR Rapport</w:t>
            </w:r>
            <w:proofErr w:type="gramEnd"/>
            <w:r>
              <w:t xml:space="preserve"> beigelegt?</w:t>
            </w:r>
          </w:p>
        </w:tc>
        <w:tc>
          <w:tcPr>
            <w:tcW w:w="1418" w:type="dxa"/>
          </w:tcPr>
          <w:p w14:paraId="44925935" w14:textId="61C4032B" w:rsidR="00F75C66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944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3D751168" w14:textId="43468BAA" w:rsidR="00F75C66" w:rsidRDefault="00A03A57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3791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D4B2AC4" w14:textId="77777777" w:rsidR="00D47FC4" w:rsidRDefault="00D47FC4" w:rsidP="00054D3A"/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6802"/>
        <w:gridCol w:w="1419"/>
        <w:gridCol w:w="1418"/>
      </w:tblGrid>
      <w:tr w:rsidR="004B4E11" w:rsidRPr="00190B58" w14:paraId="154416BE" w14:textId="77777777" w:rsidTr="001B75EA">
        <w:tc>
          <w:tcPr>
            <w:tcW w:w="9639" w:type="dxa"/>
            <w:gridSpan w:val="3"/>
            <w:tcBorders>
              <w:top w:val="nil"/>
              <w:left w:val="nil"/>
            </w:tcBorders>
          </w:tcPr>
          <w:p w14:paraId="46A078B8" w14:textId="4B5E8999" w:rsidR="004B4E11" w:rsidRDefault="004B4E11" w:rsidP="004B4E11">
            <w:r w:rsidRPr="004B32F9">
              <w:rPr>
                <w:b/>
                <w:bCs/>
              </w:rPr>
              <w:t>Zusätzlich bei Strassenläufen</w:t>
            </w:r>
            <w:r w:rsidRPr="004B4E11">
              <w:t xml:space="preserve"> (</w:t>
            </w:r>
            <w:r w:rsidR="00A90B65">
              <w:t xml:space="preserve">5 km, </w:t>
            </w:r>
            <w:r w:rsidRPr="004B4E11">
              <w:t>10</w:t>
            </w:r>
            <w:r w:rsidR="00A90B65">
              <w:t xml:space="preserve"> </w:t>
            </w:r>
            <w:r w:rsidRPr="004B4E11">
              <w:t xml:space="preserve">km, </w:t>
            </w:r>
            <w:r w:rsidR="000203AD">
              <w:t xml:space="preserve">100km, </w:t>
            </w:r>
            <w:r w:rsidRPr="004B4E11">
              <w:t>Halbmarathon, Marathon)</w:t>
            </w:r>
          </w:p>
        </w:tc>
      </w:tr>
      <w:tr w:rsidR="00523B34" w:rsidRPr="00190B58" w14:paraId="6D8F0A50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70294013" w14:textId="6E7CF421" w:rsidR="00523B34" w:rsidRDefault="004B4E11" w:rsidP="009E270E">
            <w:r>
              <w:t>Wurden Rekorde erzielt?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798C1CEC" w14:textId="0828CEF6" w:rsidR="00523B3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440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F3E8C0A" w14:textId="77777777" w:rsidR="00523B34" w:rsidRDefault="00523B3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61995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B75EA" w:rsidRPr="00190B58" w14:paraId="0D50B535" w14:textId="77777777" w:rsidTr="001B75EA">
        <w:tc>
          <w:tcPr>
            <w:tcW w:w="9639" w:type="dxa"/>
            <w:gridSpan w:val="3"/>
          </w:tcPr>
          <w:p w14:paraId="0EEAE0E2" w14:textId="7382C55C" w:rsidR="001B75EA" w:rsidRDefault="001B75EA" w:rsidP="001B75EA">
            <w:r>
              <w:t xml:space="preserve">Falls </w:t>
            </w:r>
            <w:r w:rsidR="00FB35A1">
              <w:t>ja</w:t>
            </w:r>
            <w:r>
              <w:t>, welche? (vgl WO 202</w:t>
            </w:r>
            <w:r w:rsidR="00BE5604">
              <w:t>4</w:t>
            </w:r>
            <w:r>
              <w:t>, 14.2.</w:t>
            </w:r>
            <w:r w:rsidR="00584891">
              <w:t>2</w:t>
            </w:r>
          </w:p>
          <w:p w14:paraId="0A4828C5" w14:textId="77777777" w:rsidR="001B75EA" w:rsidRPr="00190B58" w:rsidRDefault="00406B4B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48552983"/>
                <w:placeholder>
                  <w:docPart w:val="318C8ACE421F4125BEF43B5B638090A0"/>
                </w:placeholder>
              </w:sdtPr>
              <w:sdtEndPr/>
              <w:sdtContent>
                <w:r w:rsidR="001B75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23B34" w:rsidRPr="00190B58" w14:paraId="670AE4B9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238B7F1F" w14:textId="6F315094" w:rsidR="00523B34" w:rsidRDefault="00467A46" w:rsidP="009E270E">
            <w:r>
              <w:t>Wurden Rekordprotokolle ausgefüllt und die nötig</w:t>
            </w:r>
            <w:r w:rsidR="00584891">
              <w:t>e</w:t>
            </w:r>
            <w:r>
              <w:t>n Unterlagen beschafft?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39989D02" w14:textId="17295292" w:rsidR="00523B34" w:rsidRPr="00190B58" w:rsidRDefault="00FB35A1" w:rsidP="009E270E">
            <w:pPr>
              <w:jc w:val="center"/>
            </w:pPr>
            <w:r>
              <w:t>ja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18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CC19EA" w14:textId="77777777" w:rsidR="00523B34" w:rsidRDefault="00523B3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409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23B34" w:rsidRPr="00190B58" w14:paraId="0D6EF249" w14:textId="77777777" w:rsidTr="001B75EA">
        <w:tc>
          <w:tcPr>
            <w:tcW w:w="6802" w:type="dxa"/>
          </w:tcPr>
          <w:p w14:paraId="27F56852" w14:textId="402BC8FD" w:rsidR="00523B34" w:rsidRPr="00B079B3" w:rsidRDefault="00467A46" w:rsidP="009E270E">
            <w:r>
              <w:t>Wurden die Athlet</w:t>
            </w:r>
            <w:r w:rsidR="006A5FB4">
              <w:t>/</w:t>
            </w:r>
            <w:r>
              <w:t>innen auf die obligatorische Dopingkontrolle hingewiesen</w:t>
            </w:r>
            <w:r w:rsidR="00037904">
              <w:t>?</w:t>
            </w:r>
          </w:p>
        </w:tc>
        <w:tc>
          <w:tcPr>
            <w:tcW w:w="1419" w:type="dxa"/>
          </w:tcPr>
          <w:p w14:paraId="0CAFE6D6" w14:textId="630CC71C" w:rsidR="00523B34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7445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3375970" w14:textId="77777777" w:rsidR="00523B34" w:rsidRPr="00190B58" w:rsidRDefault="00523B3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120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2E99AC5" w14:textId="77777777" w:rsidR="00D47FC4" w:rsidRDefault="00D47FC4" w:rsidP="00054D3A"/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406B4B" w14:paraId="6369207F" w14:textId="77777777" w:rsidTr="00D553A4">
        <w:tc>
          <w:tcPr>
            <w:tcW w:w="9640" w:type="dxa"/>
            <w:shd w:val="clear" w:color="auto" w:fill="FDE9D9" w:themeFill="accent6" w:themeFillTint="33"/>
          </w:tcPr>
          <w:p w14:paraId="1B0D2C4C" w14:textId="5E479008" w:rsidR="00406B4B" w:rsidRPr="00715685" w:rsidRDefault="00406B4B" w:rsidP="00D553A4">
            <w:pPr>
              <w:rPr>
                <w:b/>
                <w:bCs/>
              </w:rPr>
            </w:pPr>
            <w:r>
              <w:rPr>
                <w:b/>
                <w:bCs/>
              </w:rPr>
              <w:t>Erzielte Rekorde</w:t>
            </w:r>
          </w:p>
        </w:tc>
      </w:tr>
      <w:tr w:rsidR="00406B4B" w:rsidRPr="00294EF5" w14:paraId="3D11D194" w14:textId="77777777" w:rsidTr="00D553A4">
        <w:tc>
          <w:tcPr>
            <w:tcW w:w="9640" w:type="dxa"/>
          </w:tcPr>
          <w:p w14:paraId="53108D84" w14:textId="49FAD3A3" w:rsidR="00406B4B" w:rsidRPr="001D743D" w:rsidRDefault="00406B4B" w:rsidP="00D553A4">
            <w:pPr>
              <w:rPr>
                <w:lang w:val="fr-CH"/>
              </w:rPr>
            </w:pPr>
            <w:r w:rsidRPr="001D743D">
              <w:rPr>
                <w:lang w:val="fr-CH"/>
              </w:rPr>
              <w:t>N</w:t>
            </w:r>
            <w:r>
              <w:rPr>
                <w:lang w:val="fr-CH"/>
              </w:rPr>
              <w:t xml:space="preserve">ame, </w:t>
            </w:r>
            <w:proofErr w:type="spellStart"/>
            <w:r>
              <w:rPr>
                <w:lang w:val="fr-CH"/>
              </w:rPr>
              <w:t>Vorname</w:t>
            </w:r>
            <w:proofErr w:type="spellEnd"/>
            <w:r>
              <w:rPr>
                <w:lang w:val="fr-CH"/>
              </w:rPr>
              <w:t xml:space="preserve">, </w:t>
            </w:r>
            <w:proofErr w:type="spellStart"/>
            <w:r>
              <w:rPr>
                <w:lang w:val="fr-CH"/>
              </w:rPr>
              <w:t>Kategorie</w:t>
            </w:r>
            <w:proofErr w:type="spellEnd"/>
            <w:r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Disziplin</w:t>
            </w:r>
            <w:proofErr w:type="spellEnd"/>
            <w:r>
              <w:rPr>
                <w:lang w:val="fr-CH"/>
              </w:rPr>
              <w:t xml:space="preserve">, </w:t>
            </w:r>
            <w:proofErr w:type="spellStart"/>
            <w:r>
              <w:rPr>
                <w:lang w:val="fr-CH"/>
              </w:rPr>
              <w:t>Resultat</w:t>
            </w:r>
            <w:proofErr w:type="spellEnd"/>
          </w:p>
        </w:tc>
      </w:tr>
      <w:tr w:rsidR="00406B4B" w14:paraId="300154B6" w14:textId="77777777" w:rsidTr="00D553A4">
        <w:sdt>
          <w:sdtPr>
            <w:id w:val="491461010"/>
            <w:placeholder>
              <w:docPart w:val="6E26919BB84D4F0A9C7267D36617F934"/>
            </w:placeholder>
          </w:sdtPr>
          <w:sdtContent>
            <w:tc>
              <w:tcPr>
                <w:tcW w:w="9640" w:type="dxa"/>
              </w:tcPr>
              <w:p w14:paraId="6FA1DF53" w14:textId="77777777" w:rsidR="00406B4B" w:rsidRDefault="00406B4B" w:rsidP="00D553A4">
                <w:r>
                  <w:t xml:space="preserve"> </w:t>
                </w:r>
              </w:p>
            </w:tc>
          </w:sdtContent>
        </w:sdt>
      </w:tr>
      <w:tr w:rsidR="00406B4B" w14:paraId="428DE0C9" w14:textId="77777777" w:rsidTr="00D553A4">
        <w:tc>
          <w:tcPr>
            <w:tcW w:w="9640" w:type="dxa"/>
          </w:tcPr>
          <w:p w14:paraId="3E1B90C6" w14:textId="77777777" w:rsidR="00406B4B" w:rsidRDefault="00406B4B" w:rsidP="00D553A4"/>
        </w:tc>
      </w:tr>
      <w:tr w:rsidR="00406B4B" w14:paraId="776DA379" w14:textId="77777777" w:rsidTr="00D553A4">
        <w:sdt>
          <w:sdtPr>
            <w:id w:val="-1055927962"/>
            <w:placeholder>
              <w:docPart w:val="6E26919BB84D4F0A9C7267D36617F934"/>
            </w:placeholder>
          </w:sdtPr>
          <w:sdtContent>
            <w:tc>
              <w:tcPr>
                <w:tcW w:w="9640" w:type="dxa"/>
              </w:tcPr>
              <w:p w14:paraId="57F5453A" w14:textId="77777777" w:rsidR="00406B4B" w:rsidRDefault="00406B4B" w:rsidP="00D553A4">
                <w:r>
                  <w:t xml:space="preserve"> </w:t>
                </w:r>
              </w:p>
            </w:tc>
          </w:sdtContent>
        </w:sdt>
      </w:tr>
      <w:tr w:rsidR="00406B4B" w14:paraId="502A2BBD" w14:textId="77777777" w:rsidTr="00D553A4">
        <w:tc>
          <w:tcPr>
            <w:tcW w:w="9640" w:type="dxa"/>
          </w:tcPr>
          <w:p w14:paraId="3047DE5C" w14:textId="77777777" w:rsidR="00406B4B" w:rsidRDefault="00406B4B" w:rsidP="00D553A4"/>
        </w:tc>
      </w:tr>
    </w:tbl>
    <w:p w14:paraId="7E35F6F9" w14:textId="77777777" w:rsidR="00406B4B" w:rsidRDefault="00406B4B" w:rsidP="00054D3A"/>
    <w:p w14:paraId="6AA019DD" w14:textId="77777777" w:rsidR="00406B4B" w:rsidRDefault="00406B4B" w:rsidP="00054D3A"/>
    <w:p w14:paraId="3EBC908F" w14:textId="77777777" w:rsidR="00406B4B" w:rsidRDefault="00406B4B" w:rsidP="00054D3A"/>
    <w:tbl>
      <w:tblPr>
        <w:tblStyle w:val="Tabellenraster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22"/>
      </w:tblGrid>
      <w:tr w:rsidR="00C21D8B" w:rsidRPr="00190B58" w14:paraId="17E1BEF4" w14:textId="77777777" w:rsidTr="002F49EA">
        <w:tc>
          <w:tcPr>
            <w:tcW w:w="9639" w:type="dxa"/>
            <w:gridSpan w:val="3"/>
            <w:shd w:val="clear" w:color="auto" w:fill="FDE9D9" w:themeFill="accent6" w:themeFillTint="33"/>
          </w:tcPr>
          <w:p w14:paraId="303FBA7B" w14:textId="0F4CE1D7" w:rsidR="00C21D8B" w:rsidRPr="00C21D8B" w:rsidRDefault="00C21D8B" w:rsidP="00EB7B5C">
            <w:pPr>
              <w:pStyle w:val="Listenabsatz"/>
              <w:numPr>
                <w:ilvl w:val="0"/>
                <w:numId w:val="19"/>
              </w:numPr>
              <w:ind w:left="322" w:hanging="32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Bemerkungen zum Anlass</w:t>
            </w:r>
          </w:p>
        </w:tc>
      </w:tr>
      <w:tr w:rsidR="00C21D8B" w:rsidRPr="00190B58" w14:paraId="1B2E084F" w14:textId="77777777" w:rsidTr="002F49EA">
        <w:tc>
          <w:tcPr>
            <w:tcW w:w="6799" w:type="dxa"/>
            <w:tcBorders>
              <w:bottom w:val="single" w:sz="4" w:space="0" w:color="auto"/>
            </w:tcBorders>
          </w:tcPr>
          <w:p w14:paraId="4A6747F1" w14:textId="6AC620AB" w:rsidR="00C21D8B" w:rsidRPr="00B079B3" w:rsidRDefault="00C21D8B" w:rsidP="009E270E">
            <w:r>
              <w:t>Wurde der Zeitplan eingehalten?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3FD651" w14:textId="1074EC3E" w:rsidR="00C21D8B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42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670DE599" w14:textId="77777777" w:rsidR="00C21D8B" w:rsidRPr="00190B58" w:rsidRDefault="00C21D8B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0292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D75B7" w:rsidRPr="00190B58" w14:paraId="084B3EA7" w14:textId="77777777" w:rsidTr="00ED75B7">
        <w:tc>
          <w:tcPr>
            <w:tcW w:w="9639" w:type="dxa"/>
            <w:gridSpan w:val="3"/>
          </w:tcPr>
          <w:p w14:paraId="3E432949" w14:textId="5F926EFF" w:rsidR="00ED75B7" w:rsidRDefault="00ED75B7" w:rsidP="009E270E">
            <w:r>
              <w:t>Falls nein, warum nicht?</w:t>
            </w:r>
          </w:p>
          <w:p w14:paraId="3193A5C5" w14:textId="77777777" w:rsidR="00ED75B7" w:rsidRPr="009C4018" w:rsidRDefault="00406B4B" w:rsidP="009E270E">
            <w:sdt>
              <w:sdtPr>
                <w:id w:val="1874262176"/>
                <w:placeholder>
                  <w:docPart w:val="65986FE9320A4470BA07AF878BBC257C"/>
                </w:placeholder>
              </w:sdtPr>
              <w:sdtEndPr/>
              <w:sdtContent>
                <w:r w:rsidR="00ED75B7" w:rsidRPr="009C4018">
                  <w:t xml:space="preserve"> </w:t>
                </w:r>
              </w:sdtContent>
            </w:sdt>
          </w:p>
        </w:tc>
      </w:tr>
      <w:tr w:rsidR="002F49EA" w:rsidRPr="00190B58" w14:paraId="3CE85A01" w14:textId="77777777" w:rsidTr="009E270E">
        <w:tc>
          <w:tcPr>
            <w:tcW w:w="9639" w:type="dxa"/>
            <w:gridSpan w:val="3"/>
          </w:tcPr>
          <w:p w14:paraId="19FB320B" w14:textId="5FF11C13" w:rsidR="002F49EA" w:rsidRDefault="002F49EA" w:rsidP="009E270E">
            <w:r>
              <w:t>Allgemeine Bemerkungen:</w:t>
            </w:r>
          </w:p>
          <w:p w14:paraId="54BB9FA5" w14:textId="77777777" w:rsidR="002F49EA" w:rsidRPr="00190B58" w:rsidRDefault="00406B4B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99066612"/>
                <w:placeholder>
                  <w:docPart w:val="5312D8F60D604B4E9DEC4D5CE165866E"/>
                </w:placeholder>
              </w:sdtPr>
              <w:sdtEndPr/>
              <w:sdtContent>
                <w:r w:rsidR="002F49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3D9CB55B" w14:textId="77777777" w:rsidR="00523B34" w:rsidRDefault="00523B34" w:rsidP="00054D3A"/>
    <w:p w14:paraId="7D25F32C" w14:textId="77777777" w:rsidR="00DD1419" w:rsidRPr="00190B58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90B58" w14:paraId="0B9E735D" w14:textId="77777777" w:rsidTr="003064D4">
        <w:tc>
          <w:tcPr>
            <w:tcW w:w="3256" w:type="dxa"/>
          </w:tcPr>
          <w:p w14:paraId="61E2F316" w14:textId="77777777" w:rsidR="00F6244F" w:rsidRPr="00190B58" w:rsidRDefault="00F6244F" w:rsidP="003064D4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Ort/Datum: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5A947020" w14:textId="65ACB5D3" w:rsidR="00B400AF" w:rsidRPr="009C4018" w:rsidRDefault="006D29E1" w:rsidP="003064D4">
                <w:r w:rsidRPr="009C4018">
                  <w:t xml:space="preserve"> </w:t>
                </w:r>
              </w:p>
            </w:sdtContent>
          </w:sdt>
        </w:tc>
      </w:tr>
      <w:tr w:rsidR="00F6244F" w:rsidRPr="00190B58" w14:paraId="6C0FDFD3" w14:textId="77777777" w:rsidTr="003064D4">
        <w:tc>
          <w:tcPr>
            <w:tcW w:w="3256" w:type="dxa"/>
          </w:tcPr>
          <w:p w14:paraId="58BC744D" w14:textId="0F79E111" w:rsidR="00F6244F" w:rsidRPr="00190B58" w:rsidRDefault="00B8474C" w:rsidP="003064D4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Unterschrift</w:t>
            </w:r>
          </w:p>
        </w:tc>
        <w:tc>
          <w:tcPr>
            <w:tcW w:w="6372" w:type="dxa"/>
          </w:tcPr>
          <w:sdt>
            <w:sdtPr>
              <w:rPr>
                <w:sz w:val="22"/>
                <w:szCs w:val="22"/>
              </w:rPr>
              <w:id w:val="1195036916"/>
              <w:placeholder>
                <w:docPart w:val="DefaultPlaceholder_-1854013440"/>
              </w:placeholder>
            </w:sdtPr>
            <w:sdtEndPr>
              <w:rPr>
                <w:sz w:val="20"/>
                <w:szCs w:val="20"/>
              </w:rPr>
            </w:sdtEndPr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9C4018" w:rsidRDefault="006D29E1" w:rsidP="003064D4">
                    <w:r w:rsidRPr="009C4018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90B58" w:rsidRDefault="00B400AF" w:rsidP="003064D4">
            <w:pPr>
              <w:rPr>
                <w:sz w:val="22"/>
                <w:szCs w:val="22"/>
              </w:rPr>
            </w:pPr>
          </w:p>
        </w:tc>
      </w:tr>
    </w:tbl>
    <w:p w14:paraId="59AD0488" w14:textId="77777777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90B58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1FC7F7E7" w:rsidR="00F6244F" w:rsidRPr="00190B58" w:rsidRDefault="00F6244F" w:rsidP="002302EB">
            <w:r w:rsidRPr="00190B58">
              <w:rPr>
                <w:b/>
                <w:bCs/>
              </w:rPr>
              <w:t>Beilagen</w:t>
            </w:r>
          </w:p>
        </w:tc>
      </w:tr>
      <w:tr w:rsidR="00BB6740" w:rsidRPr="00190B58" w14:paraId="704F9E6C" w14:textId="77777777" w:rsidTr="0034038F">
        <w:tc>
          <w:tcPr>
            <w:tcW w:w="3256" w:type="dxa"/>
          </w:tcPr>
          <w:p w14:paraId="5B80ACF1" w14:textId="697510C2" w:rsidR="00BB6740" w:rsidRPr="00190B58" w:rsidRDefault="00BB6740" w:rsidP="00DD4C72">
            <w:r w:rsidRPr="00190B58">
              <w:t>Link zur Rangliste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9C4018" w:rsidRDefault="006D29E1" w:rsidP="00BB6740">
                <w:r w:rsidRPr="009C4018">
                  <w:t xml:space="preserve"> </w:t>
                </w:r>
              </w:p>
            </w:tc>
          </w:sdtContent>
        </w:sdt>
      </w:tr>
      <w:tr w:rsidR="00DD4C72" w:rsidRPr="00190B58" w14:paraId="5D67407F" w14:textId="77777777" w:rsidTr="006D5574">
        <w:tc>
          <w:tcPr>
            <w:tcW w:w="3256" w:type="dxa"/>
          </w:tcPr>
          <w:p w14:paraId="7669BEA5" w14:textId="7FE9F495" w:rsidR="00DD4C72" w:rsidRPr="00190B58" w:rsidRDefault="00DD4C72" w:rsidP="00DD4C72">
            <w:r w:rsidRPr="00190B58">
              <w:t>Rekordunterlagen</w:t>
            </w:r>
          </w:p>
        </w:tc>
        <w:tc>
          <w:tcPr>
            <w:tcW w:w="3186" w:type="dxa"/>
          </w:tcPr>
          <w:p w14:paraId="67AF8F16" w14:textId="7EF50FD2" w:rsidR="00DD4C72" w:rsidRPr="00190B58" w:rsidRDefault="00FB35A1" w:rsidP="0073671F">
            <w:pPr>
              <w:jc w:val="center"/>
            </w:pPr>
            <w:r>
              <w:t>ja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3B0E0101" w:rsidR="00DD4C72" w:rsidRPr="00190B58" w:rsidRDefault="00DD4C72" w:rsidP="0073671F">
            <w:pPr>
              <w:jc w:val="center"/>
            </w:pPr>
            <w:r w:rsidRPr="00190B58">
              <w:t xml:space="preserve">keine </w:t>
            </w:r>
            <w:sdt>
              <w:sdtPr>
                <w:rPr>
                  <w:sz w:val="24"/>
                  <w:szCs w:val="24"/>
                </w:r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2F49EA">
      <w:pPr>
        <w:pStyle w:val="Fliesstext"/>
        <w:jc w:val="left"/>
      </w:pPr>
    </w:p>
    <w:sectPr w:rsidR="00806F3D" w:rsidRPr="00190B58" w:rsidSect="00E039A2">
      <w:footerReference w:type="default" r:id="rId16"/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9237" w14:textId="77777777" w:rsidR="007A1DF1" w:rsidRDefault="007A1DF1">
      <w:r>
        <w:separator/>
      </w:r>
    </w:p>
  </w:endnote>
  <w:endnote w:type="continuationSeparator" w:id="0">
    <w:p w14:paraId="23DCB8FF" w14:textId="77777777" w:rsidR="007A1DF1" w:rsidRDefault="007A1DF1">
      <w:r>
        <w:continuationSeparator/>
      </w:r>
    </w:p>
  </w:endnote>
  <w:endnote w:type="continuationNotice" w:id="1">
    <w:p w14:paraId="71A9CA99" w14:textId="77777777" w:rsidR="007A1DF1" w:rsidRDefault="007A1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25FB8" w14:textId="77777777" w:rsidR="007A1DF1" w:rsidRDefault="007A1DF1">
      <w:r>
        <w:separator/>
      </w:r>
    </w:p>
  </w:footnote>
  <w:footnote w:type="continuationSeparator" w:id="0">
    <w:p w14:paraId="4AB0163A" w14:textId="77777777" w:rsidR="007A1DF1" w:rsidRDefault="007A1DF1">
      <w:r>
        <w:continuationSeparator/>
      </w:r>
    </w:p>
  </w:footnote>
  <w:footnote w:type="continuationNotice" w:id="1">
    <w:p w14:paraId="34E10E97" w14:textId="77777777" w:rsidR="007A1DF1" w:rsidRDefault="007A1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930719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52B339D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1EE4CFB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9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572FC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94FF4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137430955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524374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3148962">
    <w:abstractNumId w:val="0"/>
  </w:num>
  <w:num w:numId="4" w16cid:durableId="1802920858">
    <w:abstractNumId w:val="1"/>
  </w:num>
  <w:num w:numId="5" w16cid:durableId="1706979992">
    <w:abstractNumId w:val="13"/>
  </w:num>
  <w:num w:numId="6" w16cid:durableId="2041274647">
    <w:abstractNumId w:val="9"/>
  </w:num>
  <w:num w:numId="7" w16cid:durableId="508056924">
    <w:abstractNumId w:val="20"/>
  </w:num>
  <w:num w:numId="8" w16cid:durableId="1711421896">
    <w:abstractNumId w:val="28"/>
  </w:num>
  <w:num w:numId="9" w16cid:durableId="1970696355">
    <w:abstractNumId w:val="3"/>
  </w:num>
  <w:num w:numId="10" w16cid:durableId="1300040285">
    <w:abstractNumId w:val="8"/>
  </w:num>
  <w:num w:numId="11" w16cid:durableId="813595772">
    <w:abstractNumId w:val="10"/>
  </w:num>
  <w:num w:numId="12" w16cid:durableId="1930851109">
    <w:abstractNumId w:val="22"/>
  </w:num>
  <w:num w:numId="13" w16cid:durableId="363214478">
    <w:abstractNumId w:val="5"/>
  </w:num>
  <w:num w:numId="14" w16cid:durableId="1948350580">
    <w:abstractNumId w:val="4"/>
  </w:num>
  <w:num w:numId="15" w16cid:durableId="1170363426">
    <w:abstractNumId w:val="21"/>
  </w:num>
  <w:num w:numId="16" w16cid:durableId="1679037848">
    <w:abstractNumId w:val="15"/>
  </w:num>
  <w:num w:numId="17" w16cid:durableId="147333492">
    <w:abstractNumId w:val="24"/>
  </w:num>
  <w:num w:numId="18" w16cid:durableId="960577334">
    <w:abstractNumId w:val="11"/>
  </w:num>
  <w:num w:numId="19" w16cid:durableId="1758752131">
    <w:abstractNumId w:val="25"/>
  </w:num>
  <w:num w:numId="20" w16cid:durableId="299115877">
    <w:abstractNumId w:val="6"/>
  </w:num>
  <w:num w:numId="21" w16cid:durableId="1457944085">
    <w:abstractNumId w:val="26"/>
  </w:num>
  <w:num w:numId="22" w16cid:durableId="1884706911">
    <w:abstractNumId w:val="19"/>
  </w:num>
  <w:num w:numId="23" w16cid:durableId="617494115">
    <w:abstractNumId w:val="7"/>
  </w:num>
  <w:num w:numId="24" w16cid:durableId="45180427">
    <w:abstractNumId w:val="12"/>
  </w:num>
  <w:num w:numId="25" w16cid:durableId="1117984945">
    <w:abstractNumId w:val="23"/>
  </w:num>
  <w:num w:numId="26" w16cid:durableId="2133745958">
    <w:abstractNumId w:val="2"/>
  </w:num>
  <w:num w:numId="27" w16cid:durableId="1397124435">
    <w:abstractNumId w:val="17"/>
  </w:num>
  <w:num w:numId="28" w16cid:durableId="921067603">
    <w:abstractNumId w:val="14"/>
  </w:num>
  <w:num w:numId="29" w16cid:durableId="19484599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OTUsAMgaxB0ok2JtuQNZyl5kUIoC+xuUZgEPo7blNTvazULLBWy98TYu4jb4Zvs2Yo/FbMDYG6EUxYboytKVQ==" w:salt="2rT//5yqeQ99zwEm9L3iHA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011D"/>
    <w:rsid w:val="000022D4"/>
    <w:rsid w:val="00002E07"/>
    <w:rsid w:val="000045E2"/>
    <w:rsid w:val="0000655F"/>
    <w:rsid w:val="000071A8"/>
    <w:rsid w:val="000128F5"/>
    <w:rsid w:val="0001310E"/>
    <w:rsid w:val="00013AF6"/>
    <w:rsid w:val="000203AD"/>
    <w:rsid w:val="000224F4"/>
    <w:rsid w:val="000257CA"/>
    <w:rsid w:val="00037904"/>
    <w:rsid w:val="000412B0"/>
    <w:rsid w:val="0004164D"/>
    <w:rsid w:val="00043E29"/>
    <w:rsid w:val="00054C32"/>
    <w:rsid w:val="00054D3A"/>
    <w:rsid w:val="00060CC8"/>
    <w:rsid w:val="000614C8"/>
    <w:rsid w:val="0007003A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80A"/>
    <w:rsid w:val="00095A60"/>
    <w:rsid w:val="00095D22"/>
    <w:rsid w:val="000971C4"/>
    <w:rsid w:val="000A436E"/>
    <w:rsid w:val="000A4B92"/>
    <w:rsid w:val="000A6DED"/>
    <w:rsid w:val="000B17A0"/>
    <w:rsid w:val="000B47F6"/>
    <w:rsid w:val="000B597E"/>
    <w:rsid w:val="000B7834"/>
    <w:rsid w:val="000C3B34"/>
    <w:rsid w:val="000D1931"/>
    <w:rsid w:val="000D1A77"/>
    <w:rsid w:val="000D34D2"/>
    <w:rsid w:val="000D3CA6"/>
    <w:rsid w:val="000E15F8"/>
    <w:rsid w:val="000E2BC4"/>
    <w:rsid w:val="000E2F2C"/>
    <w:rsid w:val="000E55F3"/>
    <w:rsid w:val="000E56D3"/>
    <w:rsid w:val="000E6F79"/>
    <w:rsid w:val="000F1B28"/>
    <w:rsid w:val="000F1D0B"/>
    <w:rsid w:val="000F5BD7"/>
    <w:rsid w:val="000F736E"/>
    <w:rsid w:val="001006A4"/>
    <w:rsid w:val="00106DE9"/>
    <w:rsid w:val="00107148"/>
    <w:rsid w:val="00111B2E"/>
    <w:rsid w:val="001125CF"/>
    <w:rsid w:val="00113197"/>
    <w:rsid w:val="00117B1E"/>
    <w:rsid w:val="0012350E"/>
    <w:rsid w:val="00127DE7"/>
    <w:rsid w:val="00130231"/>
    <w:rsid w:val="00131CD5"/>
    <w:rsid w:val="001366ED"/>
    <w:rsid w:val="00142D50"/>
    <w:rsid w:val="001440A4"/>
    <w:rsid w:val="00145F0E"/>
    <w:rsid w:val="00150108"/>
    <w:rsid w:val="001532DF"/>
    <w:rsid w:val="00156770"/>
    <w:rsid w:val="0017016D"/>
    <w:rsid w:val="0017061E"/>
    <w:rsid w:val="00170B2F"/>
    <w:rsid w:val="00172E7E"/>
    <w:rsid w:val="0017770F"/>
    <w:rsid w:val="00177DD0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A1C91"/>
    <w:rsid w:val="001A2FAC"/>
    <w:rsid w:val="001A51E6"/>
    <w:rsid w:val="001A74CD"/>
    <w:rsid w:val="001B5EBF"/>
    <w:rsid w:val="001B75EA"/>
    <w:rsid w:val="001C1720"/>
    <w:rsid w:val="001C4518"/>
    <w:rsid w:val="001E1594"/>
    <w:rsid w:val="001E3F25"/>
    <w:rsid w:val="001E3FE2"/>
    <w:rsid w:val="001F0807"/>
    <w:rsid w:val="001F4760"/>
    <w:rsid w:val="001F55E3"/>
    <w:rsid w:val="001F568D"/>
    <w:rsid w:val="001F58AD"/>
    <w:rsid w:val="00201338"/>
    <w:rsid w:val="00202159"/>
    <w:rsid w:val="00202CDE"/>
    <w:rsid w:val="002118E4"/>
    <w:rsid w:val="00212045"/>
    <w:rsid w:val="00213B8F"/>
    <w:rsid w:val="002157FE"/>
    <w:rsid w:val="002159F2"/>
    <w:rsid w:val="00216EBC"/>
    <w:rsid w:val="002214A4"/>
    <w:rsid w:val="002217F9"/>
    <w:rsid w:val="00222361"/>
    <w:rsid w:val="00225527"/>
    <w:rsid w:val="0022592F"/>
    <w:rsid w:val="00227E72"/>
    <w:rsid w:val="00241402"/>
    <w:rsid w:val="0024175F"/>
    <w:rsid w:val="00242415"/>
    <w:rsid w:val="002523E9"/>
    <w:rsid w:val="00257C1F"/>
    <w:rsid w:val="0026385C"/>
    <w:rsid w:val="002711E3"/>
    <w:rsid w:val="00272B69"/>
    <w:rsid w:val="00273272"/>
    <w:rsid w:val="00286EE4"/>
    <w:rsid w:val="00293E57"/>
    <w:rsid w:val="00294F2D"/>
    <w:rsid w:val="002A0F87"/>
    <w:rsid w:val="002A252C"/>
    <w:rsid w:val="002A2FE1"/>
    <w:rsid w:val="002A40C6"/>
    <w:rsid w:val="002A5BD4"/>
    <w:rsid w:val="002A661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45B5"/>
    <w:rsid w:val="002F49EA"/>
    <w:rsid w:val="002F5E14"/>
    <w:rsid w:val="002F69BD"/>
    <w:rsid w:val="002F6A97"/>
    <w:rsid w:val="003072F1"/>
    <w:rsid w:val="003109B1"/>
    <w:rsid w:val="00311218"/>
    <w:rsid w:val="00312DAF"/>
    <w:rsid w:val="00313D1A"/>
    <w:rsid w:val="00314BB6"/>
    <w:rsid w:val="0031655A"/>
    <w:rsid w:val="003166C2"/>
    <w:rsid w:val="00317B0B"/>
    <w:rsid w:val="00320888"/>
    <w:rsid w:val="00330FA3"/>
    <w:rsid w:val="00332EBF"/>
    <w:rsid w:val="00333D34"/>
    <w:rsid w:val="00336B71"/>
    <w:rsid w:val="003410BE"/>
    <w:rsid w:val="003415B6"/>
    <w:rsid w:val="003440DF"/>
    <w:rsid w:val="003444AF"/>
    <w:rsid w:val="00351C8B"/>
    <w:rsid w:val="00352982"/>
    <w:rsid w:val="00353AB8"/>
    <w:rsid w:val="00354728"/>
    <w:rsid w:val="00357080"/>
    <w:rsid w:val="0036270B"/>
    <w:rsid w:val="00364CAC"/>
    <w:rsid w:val="00365D17"/>
    <w:rsid w:val="00370342"/>
    <w:rsid w:val="00374B87"/>
    <w:rsid w:val="00374E65"/>
    <w:rsid w:val="003773A6"/>
    <w:rsid w:val="00377CA8"/>
    <w:rsid w:val="0038035A"/>
    <w:rsid w:val="00382778"/>
    <w:rsid w:val="00383379"/>
    <w:rsid w:val="00383608"/>
    <w:rsid w:val="003847D6"/>
    <w:rsid w:val="00386F4A"/>
    <w:rsid w:val="00387E88"/>
    <w:rsid w:val="0039220F"/>
    <w:rsid w:val="00394B23"/>
    <w:rsid w:val="00396D92"/>
    <w:rsid w:val="00397B23"/>
    <w:rsid w:val="003A0767"/>
    <w:rsid w:val="003A1123"/>
    <w:rsid w:val="003A2E87"/>
    <w:rsid w:val="003A3332"/>
    <w:rsid w:val="003A5D89"/>
    <w:rsid w:val="003B2763"/>
    <w:rsid w:val="003B2D17"/>
    <w:rsid w:val="003B3EFA"/>
    <w:rsid w:val="003B4FCA"/>
    <w:rsid w:val="003B5B18"/>
    <w:rsid w:val="003C02F9"/>
    <w:rsid w:val="003C297B"/>
    <w:rsid w:val="003D0E84"/>
    <w:rsid w:val="003D3FCA"/>
    <w:rsid w:val="003E305B"/>
    <w:rsid w:val="003E3774"/>
    <w:rsid w:val="003E3D1F"/>
    <w:rsid w:val="003E63CC"/>
    <w:rsid w:val="003F2C02"/>
    <w:rsid w:val="003F5D7C"/>
    <w:rsid w:val="003F7EA1"/>
    <w:rsid w:val="003F7FC0"/>
    <w:rsid w:val="0040347B"/>
    <w:rsid w:val="00403FC5"/>
    <w:rsid w:val="00406B4B"/>
    <w:rsid w:val="00410D70"/>
    <w:rsid w:val="00413BFB"/>
    <w:rsid w:val="004159EC"/>
    <w:rsid w:val="00417C0B"/>
    <w:rsid w:val="004244C5"/>
    <w:rsid w:val="004256B2"/>
    <w:rsid w:val="004304E3"/>
    <w:rsid w:val="00435A0B"/>
    <w:rsid w:val="004362D9"/>
    <w:rsid w:val="00436F88"/>
    <w:rsid w:val="00440FD0"/>
    <w:rsid w:val="00441524"/>
    <w:rsid w:val="00441772"/>
    <w:rsid w:val="0044225C"/>
    <w:rsid w:val="00453429"/>
    <w:rsid w:val="00454FCA"/>
    <w:rsid w:val="00460034"/>
    <w:rsid w:val="004627A0"/>
    <w:rsid w:val="00465FCD"/>
    <w:rsid w:val="004663EA"/>
    <w:rsid w:val="00467A46"/>
    <w:rsid w:val="00473E3C"/>
    <w:rsid w:val="00474425"/>
    <w:rsid w:val="00477C60"/>
    <w:rsid w:val="00482445"/>
    <w:rsid w:val="004861D1"/>
    <w:rsid w:val="00486444"/>
    <w:rsid w:val="0049083E"/>
    <w:rsid w:val="00493A19"/>
    <w:rsid w:val="004A092B"/>
    <w:rsid w:val="004A1EBF"/>
    <w:rsid w:val="004A539B"/>
    <w:rsid w:val="004A5A89"/>
    <w:rsid w:val="004A684B"/>
    <w:rsid w:val="004B240D"/>
    <w:rsid w:val="004B32F9"/>
    <w:rsid w:val="004B4373"/>
    <w:rsid w:val="004B4E11"/>
    <w:rsid w:val="004B5513"/>
    <w:rsid w:val="004C1413"/>
    <w:rsid w:val="004C1C76"/>
    <w:rsid w:val="004D0A2D"/>
    <w:rsid w:val="004D284B"/>
    <w:rsid w:val="004D43DB"/>
    <w:rsid w:val="004E341D"/>
    <w:rsid w:val="004E5132"/>
    <w:rsid w:val="004E5759"/>
    <w:rsid w:val="004F4984"/>
    <w:rsid w:val="004F5330"/>
    <w:rsid w:val="005009D5"/>
    <w:rsid w:val="0050294D"/>
    <w:rsid w:val="0050302B"/>
    <w:rsid w:val="005067CC"/>
    <w:rsid w:val="00507039"/>
    <w:rsid w:val="00507070"/>
    <w:rsid w:val="00522153"/>
    <w:rsid w:val="00523B34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5722"/>
    <w:rsid w:val="00555D0F"/>
    <w:rsid w:val="0056065B"/>
    <w:rsid w:val="00562CD6"/>
    <w:rsid w:val="00563C6B"/>
    <w:rsid w:val="00563D33"/>
    <w:rsid w:val="00565578"/>
    <w:rsid w:val="005666CB"/>
    <w:rsid w:val="00567EC5"/>
    <w:rsid w:val="00570DC1"/>
    <w:rsid w:val="00570F8B"/>
    <w:rsid w:val="00572603"/>
    <w:rsid w:val="00573468"/>
    <w:rsid w:val="00577D5F"/>
    <w:rsid w:val="00582779"/>
    <w:rsid w:val="00584891"/>
    <w:rsid w:val="0058635D"/>
    <w:rsid w:val="005863BD"/>
    <w:rsid w:val="00587819"/>
    <w:rsid w:val="005908C2"/>
    <w:rsid w:val="005A00FE"/>
    <w:rsid w:val="005A0EDB"/>
    <w:rsid w:val="005A52D5"/>
    <w:rsid w:val="005A52F8"/>
    <w:rsid w:val="005B18DB"/>
    <w:rsid w:val="005B24BF"/>
    <w:rsid w:val="005B5021"/>
    <w:rsid w:val="005B60CA"/>
    <w:rsid w:val="005B6505"/>
    <w:rsid w:val="005B695F"/>
    <w:rsid w:val="005C0F3A"/>
    <w:rsid w:val="005C2F76"/>
    <w:rsid w:val="005C5BCE"/>
    <w:rsid w:val="005C6703"/>
    <w:rsid w:val="005C695C"/>
    <w:rsid w:val="005D0BE9"/>
    <w:rsid w:val="005D37BB"/>
    <w:rsid w:val="005D5198"/>
    <w:rsid w:val="005D5F34"/>
    <w:rsid w:val="005D700D"/>
    <w:rsid w:val="005D7FDD"/>
    <w:rsid w:val="005E342B"/>
    <w:rsid w:val="005E393E"/>
    <w:rsid w:val="005E53A9"/>
    <w:rsid w:val="005E76DE"/>
    <w:rsid w:val="005F2B7B"/>
    <w:rsid w:val="005F6954"/>
    <w:rsid w:val="005F6E22"/>
    <w:rsid w:val="0060028E"/>
    <w:rsid w:val="006017AF"/>
    <w:rsid w:val="00604535"/>
    <w:rsid w:val="006071F1"/>
    <w:rsid w:val="00611D70"/>
    <w:rsid w:val="006163CB"/>
    <w:rsid w:val="006221ED"/>
    <w:rsid w:val="00622B57"/>
    <w:rsid w:val="00626A0F"/>
    <w:rsid w:val="00633558"/>
    <w:rsid w:val="00634705"/>
    <w:rsid w:val="00635AFA"/>
    <w:rsid w:val="006377B3"/>
    <w:rsid w:val="0065144A"/>
    <w:rsid w:val="006539FE"/>
    <w:rsid w:val="00653F35"/>
    <w:rsid w:val="00654CC0"/>
    <w:rsid w:val="00661D2D"/>
    <w:rsid w:val="00663145"/>
    <w:rsid w:val="006636B2"/>
    <w:rsid w:val="00666C95"/>
    <w:rsid w:val="006700F8"/>
    <w:rsid w:val="0067183C"/>
    <w:rsid w:val="006725C7"/>
    <w:rsid w:val="0067560A"/>
    <w:rsid w:val="006772D4"/>
    <w:rsid w:val="00677719"/>
    <w:rsid w:val="00684A9D"/>
    <w:rsid w:val="006858F2"/>
    <w:rsid w:val="00685EF1"/>
    <w:rsid w:val="00686BBC"/>
    <w:rsid w:val="006910DD"/>
    <w:rsid w:val="0069741D"/>
    <w:rsid w:val="006A04F2"/>
    <w:rsid w:val="006A11EA"/>
    <w:rsid w:val="006A5FB4"/>
    <w:rsid w:val="006A762B"/>
    <w:rsid w:val="006B3F60"/>
    <w:rsid w:val="006B4ABC"/>
    <w:rsid w:val="006B51BD"/>
    <w:rsid w:val="006B68E6"/>
    <w:rsid w:val="006C114B"/>
    <w:rsid w:val="006C1471"/>
    <w:rsid w:val="006C594D"/>
    <w:rsid w:val="006C73BB"/>
    <w:rsid w:val="006D1171"/>
    <w:rsid w:val="006D29E1"/>
    <w:rsid w:val="006D34C6"/>
    <w:rsid w:val="006D5574"/>
    <w:rsid w:val="006D7B56"/>
    <w:rsid w:val="006E1379"/>
    <w:rsid w:val="006E1A21"/>
    <w:rsid w:val="006E4F21"/>
    <w:rsid w:val="006E540D"/>
    <w:rsid w:val="006E6F87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3302"/>
    <w:rsid w:val="00705217"/>
    <w:rsid w:val="00705430"/>
    <w:rsid w:val="00711A5A"/>
    <w:rsid w:val="00715685"/>
    <w:rsid w:val="00721F0D"/>
    <w:rsid w:val="007300BD"/>
    <w:rsid w:val="007313FD"/>
    <w:rsid w:val="00733B9D"/>
    <w:rsid w:val="0073671F"/>
    <w:rsid w:val="00743D1D"/>
    <w:rsid w:val="00745937"/>
    <w:rsid w:val="0075316C"/>
    <w:rsid w:val="00753CF8"/>
    <w:rsid w:val="00754FB7"/>
    <w:rsid w:val="00760B57"/>
    <w:rsid w:val="007628E7"/>
    <w:rsid w:val="00764AD6"/>
    <w:rsid w:val="00765DC2"/>
    <w:rsid w:val="00782A45"/>
    <w:rsid w:val="00783420"/>
    <w:rsid w:val="0078378C"/>
    <w:rsid w:val="0079180E"/>
    <w:rsid w:val="0079505B"/>
    <w:rsid w:val="007A1DF1"/>
    <w:rsid w:val="007A23E4"/>
    <w:rsid w:val="007A3364"/>
    <w:rsid w:val="007A7641"/>
    <w:rsid w:val="007B1993"/>
    <w:rsid w:val="007B2667"/>
    <w:rsid w:val="007C162F"/>
    <w:rsid w:val="007C1C2E"/>
    <w:rsid w:val="007C2358"/>
    <w:rsid w:val="007C7A1E"/>
    <w:rsid w:val="007D7774"/>
    <w:rsid w:val="007D78B5"/>
    <w:rsid w:val="007E3A1E"/>
    <w:rsid w:val="007E5257"/>
    <w:rsid w:val="007E537D"/>
    <w:rsid w:val="007E7F15"/>
    <w:rsid w:val="007F0BAD"/>
    <w:rsid w:val="007F33C8"/>
    <w:rsid w:val="00800F10"/>
    <w:rsid w:val="00804E8D"/>
    <w:rsid w:val="00806F3D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0B7D"/>
    <w:rsid w:val="0085103D"/>
    <w:rsid w:val="00852782"/>
    <w:rsid w:val="0085344E"/>
    <w:rsid w:val="0085476A"/>
    <w:rsid w:val="008552F9"/>
    <w:rsid w:val="00856C0A"/>
    <w:rsid w:val="00857342"/>
    <w:rsid w:val="0086004A"/>
    <w:rsid w:val="008600B8"/>
    <w:rsid w:val="00862636"/>
    <w:rsid w:val="00866EC5"/>
    <w:rsid w:val="00880534"/>
    <w:rsid w:val="00886E59"/>
    <w:rsid w:val="0088723F"/>
    <w:rsid w:val="00891FC1"/>
    <w:rsid w:val="00893FBA"/>
    <w:rsid w:val="0089757E"/>
    <w:rsid w:val="00897CC8"/>
    <w:rsid w:val="008B3580"/>
    <w:rsid w:val="008B479F"/>
    <w:rsid w:val="008C0411"/>
    <w:rsid w:val="008C1A58"/>
    <w:rsid w:val="008C2720"/>
    <w:rsid w:val="008C4BBB"/>
    <w:rsid w:val="008C73D3"/>
    <w:rsid w:val="008D5895"/>
    <w:rsid w:val="008D6710"/>
    <w:rsid w:val="008D726A"/>
    <w:rsid w:val="008E09E2"/>
    <w:rsid w:val="008E3E76"/>
    <w:rsid w:val="008E4C44"/>
    <w:rsid w:val="008E4F53"/>
    <w:rsid w:val="008F18C5"/>
    <w:rsid w:val="008F282E"/>
    <w:rsid w:val="008F40A3"/>
    <w:rsid w:val="008F4D38"/>
    <w:rsid w:val="009028C5"/>
    <w:rsid w:val="00910927"/>
    <w:rsid w:val="00911CFD"/>
    <w:rsid w:val="00915E38"/>
    <w:rsid w:val="00926233"/>
    <w:rsid w:val="00927A20"/>
    <w:rsid w:val="009306C9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1330"/>
    <w:rsid w:val="00963846"/>
    <w:rsid w:val="009716E4"/>
    <w:rsid w:val="00975527"/>
    <w:rsid w:val="009758BD"/>
    <w:rsid w:val="00977345"/>
    <w:rsid w:val="00983614"/>
    <w:rsid w:val="00990A90"/>
    <w:rsid w:val="009921DB"/>
    <w:rsid w:val="009A6156"/>
    <w:rsid w:val="009B1233"/>
    <w:rsid w:val="009B3F56"/>
    <w:rsid w:val="009C1472"/>
    <w:rsid w:val="009C4018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03A57"/>
    <w:rsid w:val="00A1674D"/>
    <w:rsid w:val="00A2370B"/>
    <w:rsid w:val="00A26A63"/>
    <w:rsid w:val="00A26C23"/>
    <w:rsid w:val="00A30DB5"/>
    <w:rsid w:val="00A33775"/>
    <w:rsid w:val="00A3650A"/>
    <w:rsid w:val="00A42C26"/>
    <w:rsid w:val="00A46918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83BAD"/>
    <w:rsid w:val="00A846DD"/>
    <w:rsid w:val="00A86E96"/>
    <w:rsid w:val="00A87940"/>
    <w:rsid w:val="00A90B65"/>
    <w:rsid w:val="00A9305A"/>
    <w:rsid w:val="00A96E5A"/>
    <w:rsid w:val="00AA0FC6"/>
    <w:rsid w:val="00AA102E"/>
    <w:rsid w:val="00AA5286"/>
    <w:rsid w:val="00AA70D0"/>
    <w:rsid w:val="00AA72C2"/>
    <w:rsid w:val="00AA7EB9"/>
    <w:rsid w:val="00AB2FFC"/>
    <w:rsid w:val="00AB7DC5"/>
    <w:rsid w:val="00AC0135"/>
    <w:rsid w:val="00AC0664"/>
    <w:rsid w:val="00AC48BF"/>
    <w:rsid w:val="00AC5807"/>
    <w:rsid w:val="00AC7A67"/>
    <w:rsid w:val="00AD1AD7"/>
    <w:rsid w:val="00AD2CA4"/>
    <w:rsid w:val="00AD3572"/>
    <w:rsid w:val="00AD3C0E"/>
    <w:rsid w:val="00AD409C"/>
    <w:rsid w:val="00AD596A"/>
    <w:rsid w:val="00AE4855"/>
    <w:rsid w:val="00AE601B"/>
    <w:rsid w:val="00AE6BDA"/>
    <w:rsid w:val="00AF04EE"/>
    <w:rsid w:val="00AF17CA"/>
    <w:rsid w:val="00AF1AB9"/>
    <w:rsid w:val="00B01BA3"/>
    <w:rsid w:val="00B0524A"/>
    <w:rsid w:val="00B05AB2"/>
    <w:rsid w:val="00B05ACD"/>
    <w:rsid w:val="00B063EF"/>
    <w:rsid w:val="00B06F59"/>
    <w:rsid w:val="00B079B3"/>
    <w:rsid w:val="00B07CF8"/>
    <w:rsid w:val="00B1465C"/>
    <w:rsid w:val="00B17545"/>
    <w:rsid w:val="00B20797"/>
    <w:rsid w:val="00B207E9"/>
    <w:rsid w:val="00B20F3A"/>
    <w:rsid w:val="00B23B3C"/>
    <w:rsid w:val="00B245F2"/>
    <w:rsid w:val="00B264C9"/>
    <w:rsid w:val="00B27D85"/>
    <w:rsid w:val="00B30A5E"/>
    <w:rsid w:val="00B400AF"/>
    <w:rsid w:val="00B4235A"/>
    <w:rsid w:val="00B47572"/>
    <w:rsid w:val="00B50BFC"/>
    <w:rsid w:val="00B52505"/>
    <w:rsid w:val="00B567C2"/>
    <w:rsid w:val="00B644D2"/>
    <w:rsid w:val="00B64DC1"/>
    <w:rsid w:val="00B661C9"/>
    <w:rsid w:val="00B70665"/>
    <w:rsid w:val="00B72626"/>
    <w:rsid w:val="00B753CC"/>
    <w:rsid w:val="00B809D8"/>
    <w:rsid w:val="00B8259A"/>
    <w:rsid w:val="00B8474C"/>
    <w:rsid w:val="00B91A79"/>
    <w:rsid w:val="00B95AFD"/>
    <w:rsid w:val="00B95F96"/>
    <w:rsid w:val="00B97981"/>
    <w:rsid w:val="00BA0164"/>
    <w:rsid w:val="00BA284D"/>
    <w:rsid w:val="00BA718E"/>
    <w:rsid w:val="00BA7937"/>
    <w:rsid w:val="00BB14FB"/>
    <w:rsid w:val="00BB6740"/>
    <w:rsid w:val="00BB7F31"/>
    <w:rsid w:val="00BC50B6"/>
    <w:rsid w:val="00BC632E"/>
    <w:rsid w:val="00BD385E"/>
    <w:rsid w:val="00BD4009"/>
    <w:rsid w:val="00BD40F7"/>
    <w:rsid w:val="00BD5F32"/>
    <w:rsid w:val="00BE1C25"/>
    <w:rsid w:val="00BE3D9C"/>
    <w:rsid w:val="00BE4C2F"/>
    <w:rsid w:val="00BE5604"/>
    <w:rsid w:val="00BE5A49"/>
    <w:rsid w:val="00BE7B7D"/>
    <w:rsid w:val="00BE7CD8"/>
    <w:rsid w:val="00BF4C94"/>
    <w:rsid w:val="00BF6731"/>
    <w:rsid w:val="00C004DC"/>
    <w:rsid w:val="00C01039"/>
    <w:rsid w:val="00C028BF"/>
    <w:rsid w:val="00C0328F"/>
    <w:rsid w:val="00C03CDE"/>
    <w:rsid w:val="00C059F7"/>
    <w:rsid w:val="00C10219"/>
    <w:rsid w:val="00C11059"/>
    <w:rsid w:val="00C12167"/>
    <w:rsid w:val="00C12C3C"/>
    <w:rsid w:val="00C1372E"/>
    <w:rsid w:val="00C13FB9"/>
    <w:rsid w:val="00C21D8B"/>
    <w:rsid w:val="00C2660A"/>
    <w:rsid w:val="00C335F5"/>
    <w:rsid w:val="00C34B21"/>
    <w:rsid w:val="00C35A3D"/>
    <w:rsid w:val="00C35A6E"/>
    <w:rsid w:val="00C35B7B"/>
    <w:rsid w:val="00C37183"/>
    <w:rsid w:val="00C42EE2"/>
    <w:rsid w:val="00C45ADF"/>
    <w:rsid w:val="00C5043C"/>
    <w:rsid w:val="00C51907"/>
    <w:rsid w:val="00C52F7D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3507"/>
    <w:rsid w:val="00C83D4A"/>
    <w:rsid w:val="00C85C02"/>
    <w:rsid w:val="00C864AD"/>
    <w:rsid w:val="00C91E11"/>
    <w:rsid w:val="00C9491F"/>
    <w:rsid w:val="00C95B02"/>
    <w:rsid w:val="00C97BD6"/>
    <w:rsid w:val="00CA04E2"/>
    <w:rsid w:val="00CA1680"/>
    <w:rsid w:val="00CA1952"/>
    <w:rsid w:val="00CA1EEF"/>
    <w:rsid w:val="00CA3D95"/>
    <w:rsid w:val="00CB127F"/>
    <w:rsid w:val="00CB1490"/>
    <w:rsid w:val="00CB513C"/>
    <w:rsid w:val="00CB5956"/>
    <w:rsid w:val="00CB62F6"/>
    <w:rsid w:val="00CC461C"/>
    <w:rsid w:val="00CC5193"/>
    <w:rsid w:val="00CD1DAA"/>
    <w:rsid w:val="00CD41AB"/>
    <w:rsid w:val="00CE0AE9"/>
    <w:rsid w:val="00CE3D03"/>
    <w:rsid w:val="00CE4051"/>
    <w:rsid w:val="00CE411B"/>
    <w:rsid w:val="00CE475C"/>
    <w:rsid w:val="00CE581E"/>
    <w:rsid w:val="00CE5B3C"/>
    <w:rsid w:val="00CE687A"/>
    <w:rsid w:val="00CF0BA4"/>
    <w:rsid w:val="00CF4D2B"/>
    <w:rsid w:val="00CF5377"/>
    <w:rsid w:val="00D04F59"/>
    <w:rsid w:val="00D05449"/>
    <w:rsid w:val="00D0716C"/>
    <w:rsid w:val="00D142DC"/>
    <w:rsid w:val="00D14F45"/>
    <w:rsid w:val="00D228B1"/>
    <w:rsid w:val="00D36865"/>
    <w:rsid w:val="00D45096"/>
    <w:rsid w:val="00D47FC4"/>
    <w:rsid w:val="00D51F12"/>
    <w:rsid w:val="00D52EB3"/>
    <w:rsid w:val="00D54312"/>
    <w:rsid w:val="00D56F51"/>
    <w:rsid w:val="00D5717E"/>
    <w:rsid w:val="00D57C9C"/>
    <w:rsid w:val="00D614E3"/>
    <w:rsid w:val="00D64CD6"/>
    <w:rsid w:val="00D6533C"/>
    <w:rsid w:val="00D7216A"/>
    <w:rsid w:val="00D7374D"/>
    <w:rsid w:val="00D73B89"/>
    <w:rsid w:val="00D740D2"/>
    <w:rsid w:val="00D80DF6"/>
    <w:rsid w:val="00D85EA9"/>
    <w:rsid w:val="00D861A6"/>
    <w:rsid w:val="00D879CE"/>
    <w:rsid w:val="00D90D4C"/>
    <w:rsid w:val="00D912B2"/>
    <w:rsid w:val="00D9455D"/>
    <w:rsid w:val="00DA0D98"/>
    <w:rsid w:val="00DA32D4"/>
    <w:rsid w:val="00DA556D"/>
    <w:rsid w:val="00DA7117"/>
    <w:rsid w:val="00DA7259"/>
    <w:rsid w:val="00DB1300"/>
    <w:rsid w:val="00DB73CD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186D"/>
    <w:rsid w:val="00DE3255"/>
    <w:rsid w:val="00DE5526"/>
    <w:rsid w:val="00DE5672"/>
    <w:rsid w:val="00DF37C2"/>
    <w:rsid w:val="00DF4659"/>
    <w:rsid w:val="00DF4B07"/>
    <w:rsid w:val="00E027F5"/>
    <w:rsid w:val="00E02A2B"/>
    <w:rsid w:val="00E039A2"/>
    <w:rsid w:val="00E03CE5"/>
    <w:rsid w:val="00E06610"/>
    <w:rsid w:val="00E11143"/>
    <w:rsid w:val="00E1147B"/>
    <w:rsid w:val="00E1542C"/>
    <w:rsid w:val="00E211AD"/>
    <w:rsid w:val="00E21447"/>
    <w:rsid w:val="00E22538"/>
    <w:rsid w:val="00E3010F"/>
    <w:rsid w:val="00E3595D"/>
    <w:rsid w:val="00E430D7"/>
    <w:rsid w:val="00E4369F"/>
    <w:rsid w:val="00E450BA"/>
    <w:rsid w:val="00E46B7D"/>
    <w:rsid w:val="00E47AEE"/>
    <w:rsid w:val="00E553AE"/>
    <w:rsid w:val="00E55813"/>
    <w:rsid w:val="00E57291"/>
    <w:rsid w:val="00E64787"/>
    <w:rsid w:val="00E65235"/>
    <w:rsid w:val="00E702D6"/>
    <w:rsid w:val="00E80CB4"/>
    <w:rsid w:val="00E8116B"/>
    <w:rsid w:val="00E81E11"/>
    <w:rsid w:val="00E82BA2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B00F6"/>
    <w:rsid w:val="00EB1CF3"/>
    <w:rsid w:val="00EB25E4"/>
    <w:rsid w:val="00EB2F61"/>
    <w:rsid w:val="00EB3E5D"/>
    <w:rsid w:val="00EB3F48"/>
    <w:rsid w:val="00EB4FEE"/>
    <w:rsid w:val="00EB69C8"/>
    <w:rsid w:val="00EB7B5C"/>
    <w:rsid w:val="00EB7BBB"/>
    <w:rsid w:val="00EC36B0"/>
    <w:rsid w:val="00EC4D9F"/>
    <w:rsid w:val="00ED066D"/>
    <w:rsid w:val="00ED12D5"/>
    <w:rsid w:val="00ED3285"/>
    <w:rsid w:val="00ED3590"/>
    <w:rsid w:val="00ED461B"/>
    <w:rsid w:val="00ED75B7"/>
    <w:rsid w:val="00EE0220"/>
    <w:rsid w:val="00EE0674"/>
    <w:rsid w:val="00EE1DFE"/>
    <w:rsid w:val="00EE380D"/>
    <w:rsid w:val="00EE419A"/>
    <w:rsid w:val="00EE6AA8"/>
    <w:rsid w:val="00EF096D"/>
    <w:rsid w:val="00EF3453"/>
    <w:rsid w:val="00EF504C"/>
    <w:rsid w:val="00EF6069"/>
    <w:rsid w:val="00EF68CF"/>
    <w:rsid w:val="00EF7DCA"/>
    <w:rsid w:val="00EF7E00"/>
    <w:rsid w:val="00F02EE2"/>
    <w:rsid w:val="00F032F7"/>
    <w:rsid w:val="00F037A1"/>
    <w:rsid w:val="00F055D0"/>
    <w:rsid w:val="00F0693F"/>
    <w:rsid w:val="00F11C5E"/>
    <w:rsid w:val="00F13EB4"/>
    <w:rsid w:val="00F15DF3"/>
    <w:rsid w:val="00F2199B"/>
    <w:rsid w:val="00F228B2"/>
    <w:rsid w:val="00F35FE4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627B7"/>
    <w:rsid w:val="00F702C9"/>
    <w:rsid w:val="00F7532A"/>
    <w:rsid w:val="00F757A8"/>
    <w:rsid w:val="00F75C66"/>
    <w:rsid w:val="00F7690C"/>
    <w:rsid w:val="00F77BDF"/>
    <w:rsid w:val="00F82980"/>
    <w:rsid w:val="00F830E7"/>
    <w:rsid w:val="00F9259E"/>
    <w:rsid w:val="00F960B9"/>
    <w:rsid w:val="00F96D2F"/>
    <w:rsid w:val="00FA2010"/>
    <w:rsid w:val="00FA7A92"/>
    <w:rsid w:val="00FB07F5"/>
    <w:rsid w:val="00FB3044"/>
    <w:rsid w:val="00FB35A1"/>
    <w:rsid w:val="00FB4702"/>
    <w:rsid w:val="00FB6102"/>
    <w:rsid w:val="00FC5A28"/>
    <w:rsid w:val="00FC60AF"/>
    <w:rsid w:val="00FC6D3D"/>
    <w:rsid w:val="00FD3B34"/>
    <w:rsid w:val="00FD40CD"/>
    <w:rsid w:val="00FD4EEF"/>
    <w:rsid w:val="00FD5E8D"/>
    <w:rsid w:val="00FD7CB5"/>
    <w:rsid w:val="00FE1406"/>
    <w:rsid w:val="00FE1A36"/>
    <w:rsid w:val="00FE2920"/>
    <w:rsid w:val="00FE49AC"/>
    <w:rsid w:val="00FE5BD5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iel_hilfiker@hot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F52642E8394039B3630310EC877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F0834-5296-4583-8C67-14AD92083212}"/>
      </w:docPartPr>
      <w:docPartBody>
        <w:p w:rsidR="00F1085F" w:rsidRDefault="00D153ED" w:rsidP="00D153ED">
          <w:pPr>
            <w:pStyle w:val="88F52642E8394039B3630310EC877C4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2FA26244284F378C28F53C84DE9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F5120-BB27-4A30-BFD2-237816E9B2C9}"/>
      </w:docPartPr>
      <w:docPartBody>
        <w:p w:rsidR="00F1085F" w:rsidRDefault="00D153ED" w:rsidP="00D153ED">
          <w:pPr>
            <w:pStyle w:val="822FA26244284F378C28F53C84DE9B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9C04A47542E792A332A1312B3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5626B9-FF7F-4F27-851E-8DC5DB58BD2F}"/>
      </w:docPartPr>
      <w:docPartBody>
        <w:p w:rsidR="00F1085F" w:rsidRDefault="00D153ED" w:rsidP="00D153ED">
          <w:pPr>
            <w:pStyle w:val="2C309C04A47542E792A332A1312B378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3305E76BF44564A114BDDCAC99D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1AA28-3786-4956-967A-EEE3DAEEB9D2}"/>
      </w:docPartPr>
      <w:docPartBody>
        <w:p w:rsidR="00F1085F" w:rsidRDefault="00D153ED" w:rsidP="00D153ED">
          <w:pPr>
            <w:pStyle w:val="083305E76BF44564A114BDDCAC99DE0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7CCD943A7460DBD402217FA833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8A50E-A6D9-45F4-9D48-8C80C3D3A09D}"/>
      </w:docPartPr>
      <w:docPartBody>
        <w:p w:rsidR="00F1085F" w:rsidRDefault="00D153ED" w:rsidP="00D153ED">
          <w:pPr>
            <w:pStyle w:val="0857CCD943A7460DBD402217FA83305F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5AA9A15F1B44D591F6D9425A846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037A1-2D0A-4045-BCEB-C8921540FDD8}"/>
      </w:docPartPr>
      <w:docPartBody>
        <w:p w:rsidR="00F1085F" w:rsidRDefault="00D153ED" w:rsidP="00D153ED">
          <w:pPr>
            <w:pStyle w:val="015AA9A15F1B44D591F6D9425A846A9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D5C3A845C04C4A97CEEB0C7B23D8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30A79-DF9C-4F09-B876-E1D78F4518D2}"/>
      </w:docPartPr>
      <w:docPartBody>
        <w:p w:rsidR="00F1085F" w:rsidRDefault="00D153ED" w:rsidP="00D153ED">
          <w:pPr>
            <w:pStyle w:val="15D5C3A845C04C4A97CEEB0C7B23D8F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95434C40834CBE945F5EC975C901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9629E-6A61-47F8-904B-8EAE44BFFFA0}"/>
      </w:docPartPr>
      <w:docPartBody>
        <w:p w:rsidR="00F1085F" w:rsidRDefault="00D153ED" w:rsidP="00D153ED">
          <w:pPr>
            <w:pStyle w:val="AA95434C40834CBE945F5EC975C9017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026D747AD848469C6548837AC53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E011E-71B6-40A7-9A1D-57D931FDC07F}"/>
      </w:docPartPr>
      <w:docPartBody>
        <w:p w:rsidR="00F1085F" w:rsidRDefault="00D153ED" w:rsidP="00D153ED">
          <w:pPr>
            <w:pStyle w:val="98026D747AD848469C6548837AC536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B73990DD3A427DADC6B78BC7F5C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D15B-4E2F-4063-917E-E167ED157011}"/>
      </w:docPartPr>
      <w:docPartBody>
        <w:p w:rsidR="00F1085F" w:rsidRDefault="00D153ED" w:rsidP="00D153ED">
          <w:pPr>
            <w:pStyle w:val="8EB73990DD3A427DADC6B78BC7F5C8E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D862AF671D474BADB8CC982198F6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416D7-6A37-4421-B92D-29C8C8CAB0F1}"/>
      </w:docPartPr>
      <w:docPartBody>
        <w:p w:rsidR="00F1085F" w:rsidRDefault="00D153ED" w:rsidP="00D153ED">
          <w:pPr>
            <w:pStyle w:val="71D862AF671D474BADB8CC982198F6B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8C8ACE421F4125BEF43B5B638090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F8A8E1-9FFB-47B7-8AE9-2258D795E2E0}"/>
      </w:docPartPr>
      <w:docPartBody>
        <w:p w:rsidR="00F1085F" w:rsidRDefault="00D153ED" w:rsidP="00D153ED">
          <w:pPr>
            <w:pStyle w:val="318C8ACE421F4125BEF43B5B638090A0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986FE9320A4470BA07AF878BBC2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6977B-9CD8-44F9-8E70-B241E0C79A0F}"/>
      </w:docPartPr>
      <w:docPartBody>
        <w:p w:rsidR="00F1085F" w:rsidRDefault="00D153ED" w:rsidP="00D153ED">
          <w:pPr>
            <w:pStyle w:val="65986FE9320A4470BA07AF878BBC257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12D8F60D604B4E9DEC4D5CE16586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613BE-74C3-46EC-9B25-A59B8F3FB1DA}"/>
      </w:docPartPr>
      <w:docPartBody>
        <w:p w:rsidR="00F1085F" w:rsidRDefault="00D153ED" w:rsidP="00D153ED">
          <w:pPr>
            <w:pStyle w:val="5312D8F60D604B4E9DEC4D5CE165866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6673426EB9475CBE4F84AB2001B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E5A26E-831E-4F37-BAFC-E70D71BF206A}"/>
      </w:docPartPr>
      <w:docPartBody>
        <w:p w:rsidR="00AE6936" w:rsidRDefault="00741DAC" w:rsidP="00741DAC">
          <w:pPr>
            <w:pStyle w:val="356673426EB9475CBE4F84AB2001B5D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26919BB84D4F0A9C7267D36617F9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22510-97DA-4517-9564-9C9F9DFF64D3}"/>
      </w:docPartPr>
      <w:docPartBody>
        <w:p w:rsidR="00200842" w:rsidRDefault="00200842" w:rsidP="00200842">
          <w:pPr>
            <w:pStyle w:val="6E26919BB84D4F0A9C7267D36617F934"/>
          </w:pPr>
          <w:r w:rsidRPr="00C5186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374E4"/>
    <w:rsid w:val="001B552D"/>
    <w:rsid w:val="00200842"/>
    <w:rsid w:val="00227302"/>
    <w:rsid w:val="0026598B"/>
    <w:rsid w:val="00373738"/>
    <w:rsid w:val="00487D37"/>
    <w:rsid w:val="004A2C2F"/>
    <w:rsid w:val="004E3168"/>
    <w:rsid w:val="00511DF4"/>
    <w:rsid w:val="00585E24"/>
    <w:rsid w:val="0072763B"/>
    <w:rsid w:val="00741DAC"/>
    <w:rsid w:val="007D3065"/>
    <w:rsid w:val="008C76FB"/>
    <w:rsid w:val="00996A8B"/>
    <w:rsid w:val="00A07EB1"/>
    <w:rsid w:val="00A76DDF"/>
    <w:rsid w:val="00A849E5"/>
    <w:rsid w:val="00A92BB8"/>
    <w:rsid w:val="00AE6936"/>
    <w:rsid w:val="00B10B4D"/>
    <w:rsid w:val="00B67D92"/>
    <w:rsid w:val="00B83527"/>
    <w:rsid w:val="00BB57ED"/>
    <w:rsid w:val="00CE1939"/>
    <w:rsid w:val="00CF7EA6"/>
    <w:rsid w:val="00D153ED"/>
    <w:rsid w:val="00DC1C25"/>
    <w:rsid w:val="00E80710"/>
    <w:rsid w:val="00F1085F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00842"/>
    <w:rPr>
      <w:color w:val="808080"/>
    </w:rPr>
  </w:style>
  <w:style w:type="paragraph" w:customStyle="1" w:styleId="C4EEFFBF4D1446548F8422C3173BF309">
    <w:name w:val="C4EEFFBF4D1446548F8422C3173BF309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88F52642E8394039B3630310EC877C41">
    <w:name w:val="88F52642E8394039B3630310EC877C41"/>
    <w:rsid w:val="00D153ED"/>
  </w:style>
  <w:style w:type="paragraph" w:customStyle="1" w:styleId="822FA26244284F378C28F53C84DE9BA9">
    <w:name w:val="822FA26244284F378C28F53C84DE9BA9"/>
    <w:rsid w:val="00D153ED"/>
  </w:style>
  <w:style w:type="paragraph" w:customStyle="1" w:styleId="2C309C04A47542E792A332A1312B378C">
    <w:name w:val="2C309C04A47542E792A332A1312B378C"/>
    <w:rsid w:val="00D153ED"/>
  </w:style>
  <w:style w:type="paragraph" w:customStyle="1" w:styleId="083305E76BF44564A114BDDCAC99DE01">
    <w:name w:val="083305E76BF44564A114BDDCAC99DE01"/>
    <w:rsid w:val="00D153ED"/>
  </w:style>
  <w:style w:type="paragraph" w:customStyle="1" w:styleId="0857CCD943A7460DBD402217FA83305F">
    <w:name w:val="0857CCD943A7460DBD402217FA83305F"/>
    <w:rsid w:val="00D153ED"/>
  </w:style>
  <w:style w:type="paragraph" w:customStyle="1" w:styleId="015AA9A15F1B44D591F6D9425A846A97">
    <w:name w:val="015AA9A15F1B44D591F6D9425A846A97"/>
    <w:rsid w:val="00D153ED"/>
  </w:style>
  <w:style w:type="paragraph" w:customStyle="1" w:styleId="15D5C3A845C04C4A97CEEB0C7B23D8F5">
    <w:name w:val="15D5C3A845C04C4A97CEEB0C7B23D8F5"/>
    <w:rsid w:val="00D153ED"/>
  </w:style>
  <w:style w:type="paragraph" w:customStyle="1" w:styleId="AA95434C40834CBE945F5EC975C90171">
    <w:name w:val="AA95434C40834CBE945F5EC975C90171"/>
    <w:rsid w:val="00D153ED"/>
  </w:style>
  <w:style w:type="paragraph" w:customStyle="1" w:styleId="98026D747AD848469C6548837AC536FD">
    <w:name w:val="98026D747AD848469C6548837AC536FD"/>
    <w:rsid w:val="00D153ED"/>
  </w:style>
  <w:style w:type="paragraph" w:customStyle="1" w:styleId="8EB73990DD3A427DADC6B78BC7F5C8ED">
    <w:name w:val="8EB73990DD3A427DADC6B78BC7F5C8ED"/>
    <w:rsid w:val="00D153ED"/>
  </w:style>
  <w:style w:type="paragraph" w:customStyle="1" w:styleId="71D862AF671D474BADB8CC982198F6BD">
    <w:name w:val="71D862AF671D474BADB8CC982198F6BD"/>
    <w:rsid w:val="00D153ED"/>
  </w:style>
  <w:style w:type="paragraph" w:customStyle="1" w:styleId="318C8ACE421F4125BEF43B5B638090A0">
    <w:name w:val="318C8ACE421F4125BEF43B5B638090A0"/>
    <w:rsid w:val="00D153ED"/>
  </w:style>
  <w:style w:type="paragraph" w:customStyle="1" w:styleId="65986FE9320A4470BA07AF878BBC257C">
    <w:name w:val="65986FE9320A4470BA07AF878BBC257C"/>
    <w:rsid w:val="00D153ED"/>
  </w:style>
  <w:style w:type="paragraph" w:customStyle="1" w:styleId="5312D8F60D604B4E9DEC4D5CE165866E">
    <w:name w:val="5312D8F60D604B4E9DEC4D5CE165866E"/>
    <w:rsid w:val="00D153ED"/>
  </w:style>
  <w:style w:type="paragraph" w:customStyle="1" w:styleId="356673426EB9475CBE4F84AB2001B5D7">
    <w:name w:val="356673426EB9475CBE4F84AB2001B5D7"/>
    <w:rsid w:val="00741DAC"/>
  </w:style>
  <w:style w:type="paragraph" w:customStyle="1" w:styleId="6E26919BB84D4F0A9C7267D36617F934">
    <w:name w:val="6E26919BB84D4F0A9C7267D36617F934"/>
    <w:rsid w:val="0020084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70075-2760-47BA-BC26-C9A008E4A22D}"/>
</file>

<file path=customXml/itemProps2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4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4</Pages>
  <Words>606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204</cp:revision>
  <cp:lastPrinted>2021-05-18T11:12:00Z</cp:lastPrinted>
  <dcterms:created xsi:type="dcterms:W3CDTF">2021-01-25T14:43:00Z</dcterms:created>
  <dcterms:modified xsi:type="dcterms:W3CDTF">2024-01-15T11:00:00Z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